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4D5" w:rsidRDefault="007611DD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70.5pt;margin-top:381pt;width:84pt;height:48.75pt;flip:x;z-index:251673600" o:connectortype="straight" strokecolor="yellow" strokeweight="3pt">
            <v:stroke endarrow="block"/>
          </v:shape>
        </w:pict>
      </w:r>
      <w:r>
        <w:rPr>
          <w:noProof/>
        </w:rPr>
        <w:pict>
          <v:rect id="_x0000_s1061" style="position:absolute;margin-left:18.75pt;margin-top:522.75pt;width:105.75pt;height:47.25pt;z-index:251693056">
            <v:textbox style="mso-next-textbox:#_x0000_s1061">
              <w:txbxContent>
                <w:p w:rsidR="009D72FD" w:rsidRPr="006C2D89" w:rsidRDefault="009D72FD" w:rsidP="009D72FD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Črenové zuby</w:t>
                  </w: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praemolares</w:t>
                  </w:r>
                  <w:proofErr w:type="spellEnd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  <w:p w:rsidR="009D72FD" w:rsidRPr="000032BE" w:rsidRDefault="009D72FD" w:rsidP="009D72FD"/>
              </w:txbxContent>
            </v:textbox>
          </v:rect>
        </w:pict>
      </w:r>
      <w:r>
        <w:rPr>
          <w:noProof/>
        </w:rPr>
        <w:pict>
          <v:shape id="_x0000_s1062" type="#_x0000_t32" style="position:absolute;margin-left:83.25pt;margin-top:407.25pt;width:109.5pt;height:111.75pt;flip:x;z-index:251694080" o:connectortype="straight" strokecolor="yellow" strokeweight="3pt">
            <v:stroke endarrow="block"/>
          </v:shape>
        </w:pict>
      </w:r>
      <w:r>
        <w:rPr>
          <w:noProof/>
        </w:rPr>
        <w:pict>
          <v:rect id="_x0000_s1049" style="position:absolute;margin-left:5.25pt;margin-top:429.75pt;width:1in;height:38.25pt;z-index:251680768">
            <v:textbox style="mso-next-textbox:#_x0000_s1049">
              <w:txbxContent>
                <w:p w:rsidR="000032BE" w:rsidRPr="00D24AAA" w:rsidRDefault="00D24AAA" w:rsidP="000032B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S</w:t>
                  </w:r>
                  <w:r w:rsidR="000032BE">
                    <w:rPr>
                      <w:b/>
                      <w:sz w:val="24"/>
                      <w:szCs w:val="24"/>
                      <w:lang w:val="sk-SK"/>
                    </w:rPr>
                    <w:t>toličky</w:t>
                  </w:r>
                  <w:r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molares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6" style="position:absolute;margin-left:141pt;margin-top:519pt;width:1in;height:37.5pt;z-index:251677696">
            <v:textbox style="mso-next-textbox:#_x0000_s1046">
              <w:txbxContent>
                <w:p w:rsidR="000032BE" w:rsidRPr="009D72FD" w:rsidRDefault="009D72FD" w:rsidP="000032B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 xml:space="preserve">Očné zuby </w:t>
                  </w:r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caninus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0" style="position:absolute;margin-left:266.25pt;margin-top:514.5pt;width:78.75pt;height:42pt;z-index:251671552">
            <v:textbox style="mso-next-textbox:#_x0000_s1040">
              <w:txbxContent>
                <w:p w:rsidR="00346BA4" w:rsidRPr="00D24AAA" w:rsidRDefault="00D24AAA" w:rsidP="00346BA4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R</w:t>
                  </w:r>
                  <w:r w:rsidR="00346BA4">
                    <w:rPr>
                      <w:b/>
                      <w:sz w:val="24"/>
                      <w:szCs w:val="24"/>
                      <w:lang w:val="sk-SK"/>
                    </w:rPr>
                    <w:t>ezáky</w:t>
                  </w:r>
                  <w:r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incisives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9" style="position:absolute;margin-left:345pt;margin-top:117.75pt;width:109.5pt;height:38.25pt;z-index:251692032">
            <v:textbox style="mso-next-textbox:#_x0000_s1059">
              <w:txbxContent>
                <w:p w:rsidR="00D24AAA" w:rsidRPr="006C2D89" w:rsidRDefault="00D24AAA" w:rsidP="00D24A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Očná jamka</w:t>
                  </w: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cavum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orbitale</w:t>
                  </w:r>
                  <w:proofErr w:type="spellEnd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8" style="position:absolute;margin-left:188.25pt;margin-top:24pt;width:2in;height:27.75pt;z-index:251691008">
            <v:textbox style="mso-next-textbox:#_x0000_s1058">
              <w:txbxContent>
                <w:p w:rsidR="00D24AAA" w:rsidRPr="006C2D89" w:rsidRDefault="00D24AAA" w:rsidP="00D24A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Čelová kosť</w:t>
                  </w: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os 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frontale</w:t>
                  </w:r>
                  <w:proofErr w:type="spellEnd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7" style="position:absolute;margin-left:246pt;margin-top:203.25pt;width:86.25pt;height:44.25pt;z-index:251689984">
            <v:textbox style="mso-next-textbox:#_x0000_s1057">
              <w:txbxContent>
                <w:p w:rsidR="00D24AAA" w:rsidRPr="009C766A" w:rsidRDefault="00D24AAA" w:rsidP="00D24AAA">
                  <w:pPr>
                    <w:jc w:val="center"/>
                    <w:rPr>
                      <w:b/>
                      <w:i/>
                      <w:sz w:val="24"/>
                      <w:szCs w:val="24"/>
                      <w:lang w:val="sk-SK"/>
                    </w:rPr>
                  </w:pP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Nosová kosť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(os </w:t>
                  </w:r>
                  <w:proofErr w:type="spellStart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nasale</w:t>
                  </w:r>
                  <w:proofErr w:type="spellEnd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48" type="#_x0000_t32" style="position:absolute;margin-left:202.5pt;margin-top:374.25pt;width:0;height:140.25pt;z-index:251679744" o:connectortype="straight" strokecolor="yellow" strokeweight="3pt">
            <v:stroke endarrow="block"/>
          </v:shape>
        </w:pict>
      </w:r>
      <w:r>
        <w:rPr>
          <w:noProof/>
        </w:rPr>
        <w:pict>
          <v:shape id="_x0000_s1047" type="#_x0000_t32" style="position:absolute;margin-left:202.5pt;margin-top:407.25pt;width:48pt;height:111.75pt;flip:x;z-index:251678720" o:connectortype="straight" strokecolor="yellow" strokeweight="3pt">
            <v:stroke endarrow="block"/>
          </v:shape>
        </w:pict>
      </w:r>
      <w:r>
        <w:rPr>
          <w:noProof/>
        </w:rPr>
        <w:pict>
          <v:rect id="_x0000_s1044" style="position:absolute;margin-left:369pt;margin-top:460.5pt;width:96.75pt;height:37.5pt;z-index:251675648">
            <v:textbox style="mso-next-textbox:#_x0000_s1044">
              <w:txbxContent>
                <w:p w:rsidR="000032BE" w:rsidRDefault="000032BE" w:rsidP="000032BE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  <w:lang w:val="sk-SK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Sánka</w:t>
                  </w:r>
                </w:p>
                <w:p w:rsidR="000032BE" w:rsidRPr="006C2D89" w:rsidRDefault="000032BE" w:rsidP="000032BE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mandibula</w:t>
                  </w:r>
                  <w:proofErr w:type="spellEnd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  <w:p w:rsidR="000032BE" w:rsidRPr="000032BE" w:rsidRDefault="000032BE" w:rsidP="000032BE"/>
              </w:txbxContent>
            </v:textbox>
          </v:rect>
        </w:pict>
      </w:r>
      <w:r>
        <w:rPr>
          <w:noProof/>
        </w:rPr>
        <w:pict>
          <v:rect id="_x0000_s1043" style="position:absolute;margin-left:396pt;margin-top:286.5pt;width:97.5pt;height:22.5pt;z-index:251674624">
            <v:textbox style="mso-next-textbox:#_x0000_s1043">
              <w:txbxContent>
                <w:p w:rsidR="000032BE" w:rsidRPr="006C2D89" w:rsidRDefault="000032BE" w:rsidP="000032B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 xml:space="preserve">Čeľusť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maxilla</w:t>
                  </w:r>
                  <w:proofErr w:type="spellEnd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  <w:p w:rsidR="000032BE" w:rsidRPr="000032BE" w:rsidRDefault="000032BE" w:rsidP="000032BE"/>
              </w:txbxContent>
            </v:textbox>
          </v:rect>
        </w:pict>
      </w:r>
      <w:r>
        <w:rPr>
          <w:noProof/>
        </w:rPr>
        <w:pict>
          <v:rect id="_x0000_s1027" style="position:absolute;margin-left:83.25pt;margin-top:135.75pt;width:109.5pt;height:38.25pt;z-index:251658240">
            <v:textbox style="mso-next-textbox:#_x0000_s1027">
              <w:txbxContent>
                <w:p w:rsidR="00F74AAF" w:rsidRPr="006C2D89" w:rsidRDefault="000032BE" w:rsidP="00F74AAF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Očná jamka</w:t>
                  </w:r>
                  <w:r w:rsidR="00F74AAF"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 w:rsidR="00F74AAF"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cavum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orbitale</w:t>
                  </w:r>
                  <w:proofErr w:type="spellEnd"/>
                  <w:r w:rsidR="00F74AAF"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41" type="#_x0000_t32" style="position:absolute;margin-left:286.5pt;margin-top:393pt;width:14.25pt;height:121.5pt;z-index:251672576" o:connectortype="straight" strokecolor="yellow" strokeweight="3pt">
            <v:stroke endarrow="block"/>
          </v:shape>
        </w:pict>
      </w:r>
      <w:r>
        <w:rPr>
          <w:noProof/>
        </w:rPr>
        <w:pict>
          <v:rect id="_x0000_s1034" style="position:absolute;margin-left:5.25pt;margin-top:286.5pt;width:119.25pt;height:45pt;z-index:251665408">
            <v:textbox style="mso-next-textbox:#_x0000_s1034">
              <w:txbxContent>
                <w:p w:rsidR="00F858E2" w:rsidRPr="006C2D89" w:rsidRDefault="00F858E2" w:rsidP="00F858E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 xml:space="preserve">Jarmový oblúk </w:t>
                  </w: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arcus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zygomaticus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33" type="#_x0000_t32" style="position:absolute;margin-left:25.5pt;margin-top:79.5pt;width:49.5pt;height:99pt;z-index:251664384" o:connectortype="straight" strokecolor="yellow" strokeweight="3pt">
            <v:stroke endarrow="block"/>
          </v:shape>
        </w:pict>
      </w:r>
      <w:r>
        <w:rPr>
          <w:noProof/>
        </w:rPr>
        <w:pict>
          <v:rect id="_x0000_s1032" style="position:absolute;margin-left:5.25pt;margin-top:34.5pt;width:106.5pt;height:45pt;z-index:251663360">
            <v:textbox style="mso-next-textbox:#_x0000_s1032">
              <w:txbxContent>
                <w:p w:rsidR="00F858E2" w:rsidRPr="006C2D89" w:rsidRDefault="00F858E2" w:rsidP="00F858E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Spánková jama</w:t>
                  </w: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fossa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temporalis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31" type="#_x0000_t32" style="position:absolute;margin-left:291pt;margin-top:278.25pt;width:9.75pt;height:30.75pt;flip:x;z-index:251662336" o:connectortype="straight" strokecolor="yellow" strokeweight="3pt">
            <v:stroke endarrow="block"/>
          </v:shape>
        </w:pict>
      </w:r>
      <w:r>
        <w:rPr>
          <w:noProof/>
        </w:rPr>
        <w:pict>
          <v:shape id="_x0000_s1030" type="#_x0000_t32" style="position:absolute;margin-left:268.5pt;margin-top:278.25pt;width:14.25pt;height:34.5pt;z-index:251661312" o:connectortype="straight" strokecolor="yellow" strokeweight="3pt">
            <v:stroke endarrow="block"/>
          </v:shape>
        </w:pict>
      </w:r>
      <w:r>
        <w:rPr>
          <w:noProof/>
        </w:rPr>
        <w:pict>
          <v:rect id="_x0000_s1029" style="position:absolute;margin-left:239.25pt;margin-top:305.25pt;width:99pt;height:39pt;z-index:251660288">
            <v:textbox style="mso-next-textbox:#_x0000_s1029">
              <w:txbxContent>
                <w:p w:rsidR="00F858E2" w:rsidRPr="006C2D89" w:rsidRDefault="00F858E2" w:rsidP="00F858E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Nosové dierky (</w:t>
                  </w:r>
                  <w:proofErr w:type="spellStart"/>
                  <w:r>
                    <w:rPr>
                      <w:b/>
                      <w:sz w:val="24"/>
                      <w:szCs w:val="24"/>
                      <w:lang w:val="sk-SK"/>
                    </w:rPr>
                    <w:t>nares</w:t>
                  </w:r>
                  <w:proofErr w:type="spellEnd"/>
                  <w:r>
                    <w:rPr>
                      <w:b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 w:rsidR="00F74AAF">
        <w:rPr>
          <w:noProof/>
        </w:rPr>
        <w:drawing>
          <wp:inline distT="0" distB="0" distL="0" distR="0">
            <wp:extent cx="5943600" cy="6403205"/>
            <wp:effectExtent l="19050" t="0" r="0" b="0"/>
            <wp:docPr id="1" name="Obrázok 1" descr="C:\Documents and Settings\Uzivatel\My Documents\Bluetooth Exchange Folder\received_10804071020739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My Documents\Bluetooth Exchange Folder\received_1080407102073949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0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BA4" w:rsidRDefault="007611DD">
      <w:r>
        <w:rPr>
          <w:noProof/>
        </w:rPr>
        <w:lastRenderedPageBreak/>
        <w:pict>
          <v:rect id="_x0000_s1054" style="position:absolute;margin-left:369pt;margin-top:217.5pt;width:96.75pt;height:37.5pt;z-index:251686912">
            <v:textbox style="mso-next-textbox:#_x0000_s1054">
              <w:txbxContent>
                <w:p w:rsidR="00D24AAA" w:rsidRDefault="00D24AAA" w:rsidP="00D24AAA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  <w:lang w:val="sk-SK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Sánka</w:t>
                  </w:r>
                </w:p>
                <w:p w:rsidR="00D24AAA" w:rsidRPr="006C2D89" w:rsidRDefault="00D24AAA" w:rsidP="00D24AAA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mandibula</w:t>
                  </w:r>
                  <w:proofErr w:type="spellEnd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  <w:p w:rsidR="00D24AAA" w:rsidRPr="000032BE" w:rsidRDefault="00D24AAA" w:rsidP="00D24AAA"/>
              </w:txbxContent>
            </v:textbox>
          </v:rect>
        </w:pict>
      </w:r>
      <w:r>
        <w:rPr>
          <w:noProof/>
        </w:rPr>
        <w:pict>
          <v:rect id="_x0000_s1053" style="position:absolute;margin-left:15.75pt;margin-top:27pt;width:99.75pt;height:44.25pt;z-index:251685888">
            <v:textbox style="mso-next-textbox:#_x0000_s1053">
              <w:txbxContent>
                <w:p w:rsidR="00D24AAA" w:rsidRPr="00D24AAA" w:rsidRDefault="00D24AAA" w:rsidP="00D24AAA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 xml:space="preserve">Temenná kosť              </w:t>
                  </w:r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(os 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parietale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38" type="#_x0000_t32" style="position:absolute;margin-left:190.5pt;margin-top:177.75pt;width:61.5pt;height:108pt;z-index:251669504" o:connectortype="straight" strokecolor="yellow" strokeweight="3pt">
            <v:stroke endarrow="block"/>
          </v:shape>
        </w:pict>
      </w:r>
      <w:r>
        <w:rPr>
          <w:noProof/>
        </w:rPr>
        <w:pict>
          <v:rect id="_x0000_s1056" style="position:absolute;margin-left:317.25pt;margin-top:23.25pt;width:138.75pt;height:27.75pt;z-index:251688960">
            <v:textbox style="mso-next-textbox:#_x0000_s1056">
              <w:txbxContent>
                <w:p w:rsidR="00D24AAA" w:rsidRPr="009C766A" w:rsidRDefault="00D24AAA" w:rsidP="00D24AAA">
                  <w:pPr>
                    <w:jc w:val="center"/>
                    <w:rPr>
                      <w:b/>
                      <w:i/>
                      <w:sz w:val="24"/>
                      <w:szCs w:val="24"/>
                      <w:lang w:val="sk-SK"/>
                    </w:rPr>
                  </w:pP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Nosová kosť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(os </w:t>
                  </w:r>
                  <w:proofErr w:type="spellStart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nasale</w:t>
                  </w:r>
                  <w:proofErr w:type="spellEnd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5" style="position:absolute;margin-left:324.75pt;margin-top:117.75pt;width:97.5pt;height:22.5pt;z-index:251687936">
            <v:textbox style="mso-next-textbox:#_x0000_s1055">
              <w:txbxContent>
                <w:p w:rsidR="00D24AAA" w:rsidRPr="006C2D89" w:rsidRDefault="00D24AAA" w:rsidP="00D24A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 xml:space="preserve">Čeľusť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maxilla</w:t>
                  </w:r>
                  <w:proofErr w:type="spellEnd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  <w:p w:rsidR="00D24AAA" w:rsidRPr="000032BE" w:rsidRDefault="00D24AAA" w:rsidP="00D24AAA"/>
              </w:txbxContent>
            </v:textbox>
          </v:rect>
        </w:pict>
      </w:r>
      <w:r>
        <w:rPr>
          <w:noProof/>
        </w:rPr>
        <w:pict>
          <v:rect id="_x0000_s1037" style="position:absolute;margin-left:233.25pt;margin-top:285.75pt;width:119.25pt;height:45pt;z-index:251668480">
            <v:textbox style="mso-next-textbox:#_x0000_s1037">
              <w:txbxContent>
                <w:p w:rsidR="00346BA4" w:rsidRPr="006C2D89" w:rsidRDefault="00346BA4" w:rsidP="00346BA4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 xml:space="preserve">Jarmový oblúk </w:t>
                  </w: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arcus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zygomaticus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2" style="position:absolute;margin-left:163.5pt;margin-top:-19.5pt;width:2in;height:27.75pt;z-index:251684864">
            <v:textbox style="mso-next-textbox:#_x0000_s1052">
              <w:txbxContent>
                <w:p w:rsidR="00D24AAA" w:rsidRPr="006C2D89" w:rsidRDefault="00D24AAA" w:rsidP="00D24A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Čelová kosť</w:t>
                  </w: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os 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frontale</w:t>
                  </w:r>
                  <w:proofErr w:type="spellEnd"/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45" type="#_x0000_t32" style="position:absolute;margin-left:15.75pt;margin-top:189.75pt;width:41.25pt;height:56.25pt;flip:x;z-index:251683840" o:connectortype="straight" strokecolor="yellow" strokeweight="3pt">
            <v:stroke endarrow="block"/>
          </v:shape>
        </w:pict>
      </w:r>
      <w:r>
        <w:rPr>
          <w:noProof/>
        </w:rPr>
        <w:pict>
          <v:shape id="_x0000_s1051" type="#_x0000_t32" style="position:absolute;margin-left:134.25pt;margin-top:237pt;width:7.5pt;height:69pt;flip:x;z-index:251682816" o:connectortype="straight" strokecolor="yellow" strokeweight="3pt">
            <v:stroke endarrow="block"/>
          </v:shape>
        </w:pict>
      </w:r>
      <w:r>
        <w:rPr>
          <w:noProof/>
        </w:rPr>
        <w:pict>
          <v:rect id="_x0000_s1050" style="position:absolute;margin-left:-57.75pt;margin-top:240.75pt;width:141pt;height:45pt;z-index:251681792">
            <v:textbox style="mso-next-textbox:#_x0000_s1050">
              <w:txbxContent>
                <w:p w:rsidR="000032BE" w:rsidRPr="006C2D89" w:rsidRDefault="000032BE" w:rsidP="00D24A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Horná šijová strana</w:t>
                  </w:r>
                  <w:r w:rsidR="00D24AAA">
                    <w:rPr>
                      <w:b/>
                      <w:sz w:val="24"/>
                      <w:szCs w:val="24"/>
                      <w:lang w:val="sk-SK"/>
                    </w:rPr>
                    <w:t xml:space="preserve">      </w:t>
                  </w:r>
                  <w:r>
                    <w:rPr>
                      <w:b/>
                      <w:sz w:val="24"/>
                      <w:szCs w:val="24"/>
                      <w:lang w:val="sk-SK"/>
                    </w:rPr>
                    <w:t xml:space="preserve"> 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linea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nuchalis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sup</w:t>
                  </w:r>
                  <w:r w:rsidR="00D24AAA">
                    <w:rPr>
                      <w:b/>
                      <w:i/>
                      <w:sz w:val="24"/>
                      <w:szCs w:val="24"/>
                      <w:lang w:val="sk-SK"/>
                    </w:rPr>
                    <w:t>e</w:t>
                  </w:r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rior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9" style="position:absolute;margin-left:69pt;margin-top:294pt;width:130.5pt;height:39pt;z-index:251670528">
            <v:textbox style="mso-next-textbox:#_x0000_s1039">
              <w:txbxContent>
                <w:p w:rsidR="00346BA4" w:rsidRPr="000032BE" w:rsidRDefault="000032BE" w:rsidP="00346BA4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 xml:space="preserve">Bubienková vydutina </w:t>
                  </w:r>
                  <w:r w:rsidRPr="000032BE"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 w:rsidRPr="000032BE">
                    <w:rPr>
                      <w:b/>
                      <w:i/>
                      <w:sz w:val="24"/>
                      <w:szCs w:val="24"/>
                      <w:lang w:val="sk-SK"/>
                    </w:rPr>
                    <w:t>tympanicum</w:t>
                  </w:r>
                  <w:proofErr w:type="spellEnd"/>
                  <w:r w:rsidRPr="000032BE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  <w:r w:rsidR="00346BA4" w:rsidRPr="000032BE"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5" style="position:absolute;margin-left:57pt;margin-top:105pt;width:106.5pt;height:45pt;z-index:251666432">
            <v:textbox style="mso-next-textbox:#_x0000_s1035">
              <w:txbxContent>
                <w:p w:rsidR="00346BA4" w:rsidRPr="006C2D89" w:rsidRDefault="00346BA4" w:rsidP="00346BA4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Spánková jama</w:t>
                  </w: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fossa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temporalis</w:t>
                  </w:r>
                  <w:proofErr w:type="spellEnd"/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6" style="position:absolute;margin-left:195.75pt;margin-top:77.25pt;width:94.5pt;height:27.75pt;z-index:251667456">
            <v:textbox style="mso-next-textbox:#_x0000_s1036">
              <w:txbxContent>
                <w:p w:rsidR="00346BA4" w:rsidRPr="006C2D89" w:rsidRDefault="00346BA4" w:rsidP="00346BA4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lang w:val="sk-SK"/>
                    </w:rPr>
                    <w:t>očnica</w:t>
                  </w:r>
                  <w:r w:rsidRPr="006C2D89">
                    <w:rPr>
                      <w:b/>
                      <w:sz w:val="24"/>
                      <w:szCs w:val="24"/>
                      <w:lang w:val="sk-SK"/>
                    </w:rPr>
                    <w:t xml:space="preserve"> 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(o</w:t>
                  </w:r>
                  <w:r>
                    <w:rPr>
                      <w:b/>
                      <w:i/>
                      <w:sz w:val="24"/>
                      <w:szCs w:val="24"/>
                      <w:lang w:val="sk-SK"/>
                    </w:rPr>
                    <w:t>rbita</w:t>
                  </w:r>
                  <w:r w:rsidRPr="009C766A">
                    <w:rPr>
                      <w:b/>
                      <w:i/>
                      <w:sz w:val="24"/>
                      <w:szCs w:val="24"/>
                      <w:lang w:val="sk-SK"/>
                    </w:rPr>
                    <w:t>)</w:t>
                  </w:r>
                </w:p>
              </w:txbxContent>
            </v:textbox>
          </v:rect>
        </w:pict>
      </w:r>
      <w:r w:rsidR="00346BA4" w:rsidRPr="00346BA4">
        <w:rPr>
          <w:noProof/>
          <w:highlight w:val="black"/>
        </w:rPr>
        <w:drawing>
          <wp:inline distT="0" distB="0" distL="0" distR="0">
            <wp:extent cx="5943600" cy="3343275"/>
            <wp:effectExtent l="95250" t="95250" r="95250" b="104775"/>
            <wp:docPr id="2" name="Obrázok 2" descr="C:\Documents and Settings\Uzivatel\My Documents\Bluetooth Exchange Folder\received_10804055387407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My Documents\Bluetooth Exchange Folder\received_108040553874077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lum bright="-1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bg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714D86" w:rsidRDefault="00714D86"/>
    <w:p w:rsidR="00714D86" w:rsidRDefault="00714D86" w:rsidP="00714D86">
      <w:pPr>
        <w:spacing w:after="0" w:line="286" w:lineRule="atLeast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</w:pPr>
    </w:p>
    <w:p w:rsidR="00714D86" w:rsidRDefault="00714D86" w:rsidP="00714D86">
      <w:pPr>
        <w:spacing w:after="0" w:line="286" w:lineRule="atLeast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</w:pPr>
    </w:p>
    <w:p w:rsidR="00714D86" w:rsidRDefault="00714D86" w:rsidP="00714D86">
      <w:pPr>
        <w:spacing w:after="0" w:line="286" w:lineRule="atLeast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</w:pPr>
    </w:p>
    <w:p w:rsidR="00714D86" w:rsidRDefault="00714D86" w:rsidP="00714D86">
      <w:pPr>
        <w:spacing w:after="0" w:line="286" w:lineRule="atLeast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</w:pPr>
    </w:p>
    <w:p w:rsidR="00714D86" w:rsidRPr="00714D86" w:rsidRDefault="00714D86" w:rsidP="00714D8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sk-SK"/>
        </w:rPr>
      </w:pPr>
      <w:r w:rsidRPr="00714D86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vertAlign w:val="superscript"/>
          <w:lang w:val="sk-SK"/>
        </w:rPr>
        <w:t>Mäsožravce majú kratší tráviaci systém ako bylinožravce. Rastlinná potrava, ktorá je plná vlákniny, sa musí tráviť dlhšie, aby sa čo najlepšie vstrebala. Mäsožravce majú in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vertAlign w:val="superscript"/>
          <w:lang w:val="sk-SK"/>
        </w:rPr>
        <w:t xml:space="preserve">é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vertAlign w:val="superscript"/>
          <w:lang w:val="sk-SK"/>
        </w:rPr>
        <w:t>Ph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vertAlign w:val="superscript"/>
          <w:lang w:val="sk-SK"/>
        </w:rPr>
        <w:t xml:space="preserve"> v žalúdku ako bylinožravce, </w:t>
      </w:r>
      <w:r w:rsidRPr="00714D86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vertAlign w:val="superscript"/>
          <w:lang w:val="sk-SK"/>
        </w:rPr>
        <w:t>majú dlhé očné zuby, skoro žiadne stoličky a ich čeľusť sa pohybuje hore a dolu.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vertAlign w:val="superscript"/>
          <w:lang w:val="sk-SK"/>
        </w:rPr>
        <w:t xml:space="preserve"> </w:t>
      </w:r>
      <w:r w:rsidRPr="00714D86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vertAlign w:val="superscript"/>
          <w:lang w:val="sk-SK"/>
        </w:rPr>
        <w:t>Bylinožravce majú krátke očné zuby, veľa stoličiek a pohyb ich čeľuste je do všetkých strán (ako u človeka)</w:t>
      </w:r>
    </w:p>
    <w:p w:rsidR="00714D86" w:rsidRPr="009D0BE8" w:rsidRDefault="00714D86" w:rsidP="00714D86">
      <w:p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sk-SK"/>
        </w:rPr>
      </w:pPr>
    </w:p>
    <w:sectPr w:rsidR="00714D86" w:rsidRPr="009D0BE8" w:rsidSect="00D824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4AAF"/>
    <w:rsid w:val="0000016C"/>
    <w:rsid w:val="00000444"/>
    <w:rsid w:val="000004A0"/>
    <w:rsid w:val="0000056B"/>
    <w:rsid w:val="0000056F"/>
    <w:rsid w:val="000008D8"/>
    <w:rsid w:val="00000CC1"/>
    <w:rsid w:val="00000DDB"/>
    <w:rsid w:val="00001206"/>
    <w:rsid w:val="000016F3"/>
    <w:rsid w:val="00001774"/>
    <w:rsid w:val="000018A0"/>
    <w:rsid w:val="00001B79"/>
    <w:rsid w:val="00001D1B"/>
    <w:rsid w:val="00002043"/>
    <w:rsid w:val="0000215C"/>
    <w:rsid w:val="000022C1"/>
    <w:rsid w:val="0000235B"/>
    <w:rsid w:val="00002361"/>
    <w:rsid w:val="000027C8"/>
    <w:rsid w:val="000028CD"/>
    <w:rsid w:val="00002950"/>
    <w:rsid w:val="00002C12"/>
    <w:rsid w:val="00002C2C"/>
    <w:rsid w:val="00002D61"/>
    <w:rsid w:val="00002DFD"/>
    <w:rsid w:val="00002E55"/>
    <w:rsid w:val="00002F3B"/>
    <w:rsid w:val="000030EB"/>
    <w:rsid w:val="00003223"/>
    <w:rsid w:val="000032BE"/>
    <w:rsid w:val="0000348F"/>
    <w:rsid w:val="00003506"/>
    <w:rsid w:val="00003619"/>
    <w:rsid w:val="00003B0E"/>
    <w:rsid w:val="00003C03"/>
    <w:rsid w:val="00003E78"/>
    <w:rsid w:val="00003F2D"/>
    <w:rsid w:val="00003F85"/>
    <w:rsid w:val="00004260"/>
    <w:rsid w:val="00004294"/>
    <w:rsid w:val="00004299"/>
    <w:rsid w:val="0000439A"/>
    <w:rsid w:val="000048E1"/>
    <w:rsid w:val="000049C1"/>
    <w:rsid w:val="00004BDA"/>
    <w:rsid w:val="0000508B"/>
    <w:rsid w:val="000051A6"/>
    <w:rsid w:val="000051C0"/>
    <w:rsid w:val="0000522F"/>
    <w:rsid w:val="0000523F"/>
    <w:rsid w:val="000054B9"/>
    <w:rsid w:val="000055E5"/>
    <w:rsid w:val="000056AF"/>
    <w:rsid w:val="00005A62"/>
    <w:rsid w:val="00005B1A"/>
    <w:rsid w:val="00005F9E"/>
    <w:rsid w:val="00006097"/>
    <w:rsid w:val="00006462"/>
    <w:rsid w:val="000065D5"/>
    <w:rsid w:val="0000666C"/>
    <w:rsid w:val="0000676E"/>
    <w:rsid w:val="00006A96"/>
    <w:rsid w:val="00006CF6"/>
    <w:rsid w:val="00006DAF"/>
    <w:rsid w:val="00006EB8"/>
    <w:rsid w:val="000072BC"/>
    <w:rsid w:val="000072F2"/>
    <w:rsid w:val="0000744E"/>
    <w:rsid w:val="00007781"/>
    <w:rsid w:val="0000783D"/>
    <w:rsid w:val="000079C5"/>
    <w:rsid w:val="00007A7E"/>
    <w:rsid w:val="00007CBF"/>
    <w:rsid w:val="00010444"/>
    <w:rsid w:val="00010497"/>
    <w:rsid w:val="000105EC"/>
    <w:rsid w:val="0001068B"/>
    <w:rsid w:val="00010B69"/>
    <w:rsid w:val="00010FB3"/>
    <w:rsid w:val="000110F0"/>
    <w:rsid w:val="00011273"/>
    <w:rsid w:val="000112FD"/>
    <w:rsid w:val="00011343"/>
    <w:rsid w:val="0001153D"/>
    <w:rsid w:val="000115C3"/>
    <w:rsid w:val="000116EA"/>
    <w:rsid w:val="0001173C"/>
    <w:rsid w:val="000117AF"/>
    <w:rsid w:val="00011A02"/>
    <w:rsid w:val="00011BC9"/>
    <w:rsid w:val="00011E88"/>
    <w:rsid w:val="00011FD0"/>
    <w:rsid w:val="00012054"/>
    <w:rsid w:val="00012242"/>
    <w:rsid w:val="000122EF"/>
    <w:rsid w:val="0001254C"/>
    <w:rsid w:val="000126E4"/>
    <w:rsid w:val="000127AB"/>
    <w:rsid w:val="00012968"/>
    <w:rsid w:val="00012ADC"/>
    <w:rsid w:val="00012B17"/>
    <w:rsid w:val="00012EDC"/>
    <w:rsid w:val="00012F4C"/>
    <w:rsid w:val="000130A4"/>
    <w:rsid w:val="000130E2"/>
    <w:rsid w:val="00013476"/>
    <w:rsid w:val="000136C1"/>
    <w:rsid w:val="00013799"/>
    <w:rsid w:val="00013A58"/>
    <w:rsid w:val="00013A7C"/>
    <w:rsid w:val="00013AC7"/>
    <w:rsid w:val="00013BD6"/>
    <w:rsid w:val="000141F0"/>
    <w:rsid w:val="000142AE"/>
    <w:rsid w:val="00014420"/>
    <w:rsid w:val="00014768"/>
    <w:rsid w:val="00014A01"/>
    <w:rsid w:val="00014A65"/>
    <w:rsid w:val="00014BDD"/>
    <w:rsid w:val="00014D96"/>
    <w:rsid w:val="00014DBE"/>
    <w:rsid w:val="00014E17"/>
    <w:rsid w:val="00014F6E"/>
    <w:rsid w:val="0001517B"/>
    <w:rsid w:val="000151F5"/>
    <w:rsid w:val="00015247"/>
    <w:rsid w:val="000152AD"/>
    <w:rsid w:val="00015326"/>
    <w:rsid w:val="00015439"/>
    <w:rsid w:val="00015828"/>
    <w:rsid w:val="00015856"/>
    <w:rsid w:val="00015A35"/>
    <w:rsid w:val="00015BED"/>
    <w:rsid w:val="00015CFB"/>
    <w:rsid w:val="00015DCA"/>
    <w:rsid w:val="00015F90"/>
    <w:rsid w:val="000160EF"/>
    <w:rsid w:val="00016219"/>
    <w:rsid w:val="00016594"/>
    <w:rsid w:val="0001665D"/>
    <w:rsid w:val="000167E6"/>
    <w:rsid w:val="000169DA"/>
    <w:rsid w:val="00016BCF"/>
    <w:rsid w:val="00016BE8"/>
    <w:rsid w:val="00016D7A"/>
    <w:rsid w:val="00016FA2"/>
    <w:rsid w:val="000172C4"/>
    <w:rsid w:val="00017389"/>
    <w:rsid w:val="000174C8"/>
    <w:rsid w:val="0001760F"/>
    <w:rsid w:val="00017675"/>
    <w:rsid w:val="000177C9"/>
    <w:rsid w:val="00017A84"/>
    <w:rsid w:val="00017B53"/>
    <w:rsid w:val="00017F26"/>
    <w:rsid w:val="000200E4"/>
    <w:rsid w:val="000202C6"/>
    <w:rsid w:val="00020424"/>
    <w:rsid w:val="0002044E"/>
    <w:rsid w:val="00020554"/>
    <w:rsid w:val="0002060B"/>
    <w:rsid w:val="00020647"/>
    <w:rsid w:val="00020658"/>
    <w:rsid w:val="00020679"/>
    <w:rsid w:val="00020940"/>
    <w:rsid w:val="000209EB"/>
    <w:rsid w:val="00020BF5"/>
    <w:rsid w:val="00020EBD"/>
    <w:rsid w:val="00020ECA"/>
    <w:rsid w:val="00020F30"/>
    <w:rsid w:val="00020F71"/>
    <w:rsid w:val="00020F98"/>
    <w:rsid w:val="00020FCF"/>
    <w:rsid w:val="00020FF6"/>
    <w:rsid w:val="0002120A"/>
    <w:rsid w:val="000213F3"/>
    <w:rsid w:val="0002158C"/>
    <w:rsid w:val="0002158F"/>
    <w:rsid w:val="00021670"/>
    <w:rsid w:val="0002169E"/>
    <w:rsid w:val="000217D9"/>
    <w:rsid w:val="00021A3C"/>
    <w:rsid w:val="00021BD6"/>
    <w:rsid w:val="00021DCF"/>
    <w:rsid w:val="00021DD6"/>
    <w:rsid w:val="00021ECF"/>
    <w:rsid w:val="000220A4"/>
    <w:rsid w:val="0002253E"/>
    <w:rsid w:val="00022634"/>
    <w:rsid w:val="00022648"/>
    <w:rsid w:val="0002275F"/>
    <w:rsid w:val="00022874"/>
    <w:rsid w:val="00022AD1"/>
    <w:rsid w:val="00022C78"/>
    <w:rsid w:val="00022C98"/>
    <w:rsid w:val="00022D50"/>
    <w:rsid w:val="00022E61"/>
    <w:rsid w:val="00022E9E"/>
    <w:rsid w:val="00022EB4"/>
    <w:rsid w:val="0002312B"/>
    <w:rsid w:val="00023325"/>
    <w:rsid w:val="000235E3"/>
    <w:rsid w:val="000239E2"/>
    <w:rsid w:val="00023A09"/>
    <w:rsid w:val="00023D3D"/>
    <w:rsid w:val="00023D64"/>
    <w:rsid w:val="00023D8E"/>
    <w:rsid w:val="00023EE3"/>
    <w:rsid w:val="000240EC"/>
    <w:rsid w:val="0002412A"/>
    <w:rsid w:val="0002438D"/>
    <w:rsid w:val="000244ED"/>
    <w:rsid w:val="0002450A"/>
    <w:rsid w:val="00024654"/>
    <w:rsid w:val="000247E7"/>
    <w:rsid w:val="00024CBC"/>
    <w:rsid w:val="00024D3F"/>
    <w:rsid w:val="00024E19"/>
    <w:rsid w:val="000250EA"/>
    <w:rsid w:val="0002521C"/>
    <w:rsid w:val="0002521E"/>
    <w:rsid w:val="0002540F"/>
    <w:rsid w:val="000257D3"/>
    <w:rsid w:val="000259E0"/>
    <w:rsid w:val="00025EAD"/>
    <w:rsid w:val="00025EC4"/>
    <w:rsid w:val="00026078"/>
    <w:rsid w:val="00026274"/>
    <w:rsid w:val="0002657C"/>
    <w:rsid w:val="000265B9"/>
    <w:rsid w:val="00026648"/>
    <w:rsid w:val="0002672B"/>
    <w:rsid w:val="000267A6"/>
    <w:rsid w:val="00026832"/>
    <w:rsid w:val="00026839"/>
    <w:rsid w:val="00026A82"/>
    <w:rsid w:val="00026D32"/>
    <w:rsid w:val="00026D9C"/>
    <w:rsid w:val="00026ECD"/>
    <w:rsid w:val="000272A7"/>
    <w:rsid w:val="00027589"/>
    <w:rsid w:val="0002766D"/>
    <w:rsid w:val="000277A8"/>
    <w:rsid w:val="0002790E"/>
    <w:rsid w:val="00027948"/>
    <w:rsid w:val="00027B11"/>
    <w:rsid w:val="00027B5B"/>
    <w:rsid w:val="00027C0C"/>
    <w:rsid w:val="00027C28"/>
    <w:rsid w:val="00027DDF"/>
    <w:rsid w:val="00027E93"/>
    <w:rsid w:val="00027FFB"/>
    <w:rsid w:val="000300B0"/>
    <w:rsid w:val="00030323"/>
    <w:rsid w:val="00030644"/>
    <w:rsid w:val="0003073B"/>
    <w:rsid w:val="000307FB"/>
    <w:rsid w:val="0003087F"/>
    <w:rsid w:val="00030A5C"/>
    <w:rsid w:val="00030A6B"/>
    <w:rsid w:val="00030A75"/>
    <w:rsid w:val="00030ABB"/>
    <w:rsid w:val="0003114A"/>
    <w:rsid w:val="000312F3"/>
    <w:rsid w:val="00031410"/>
    <w:rsid w:val="0003147B"/>
    <w:rsid w:val="00031549"/>
    <w:rsid w:val="0003173B"/>
    <w:rsid w:val="00031C35"/>
    <w:rsid w:val="00031C51"/>
    <w:rsid w:val="00031EDB"/>
    <w:rsid w:val="00031FE8"/>
    <w:rsid w:val="000325D0"/>
    <w:rsid w:val="0003274A"/>
    <w:rsid w:val="00032A70"/>
    <w:rsid w:val="00032C46"/>
    <w:rsid w:val="00032E39"/>
    <w:rsid w:val="00032F87"/>
    <w:rsid w:val="00032FB7"/>
    <w:rsid w:val="00033054"/>
    <w:rsid w:val="00033A78"/>
    <w:rsid w:val="00033DEE"/>
    <w:rsid w:val="00033F79"/>
    <w:rsid w:val="0003431E"/>
    <w:rsid w:val="00034451"/>
    <w:rsid w:val="00034961"/>
    <w:rsid w:val="00034975"/>
    <w:rsid w:val="0003498F"/>
    <w:rsid w:val="00034A13"/>
    <w:rsid w:val="00034CAD"/>
    <w:rsid w:val="00034DBB"/>
    <w:rsid w:val="0003506E"/>
    <w:rsid w:val="00035524"/>
    <w:rsid w:val="00035906"/>
    <w:rsid w:val="000359ED"/>
    <w:rsid w:val="00035C03"/>
    <w:rsid w:val="00035E5F"/>
    <w:rsid w:val="000367EA"/>
    <w:rsid w:val="00036DFF"/>
    <w:rsid w:val="00036E69"/>
    <w:rsid w:val="00036F75"/>
    <w:rsid w:val="000370A9"/>
    <w:rsid w:val="00037197"/>
    <w:rsid w:val="000374DA"/>
    <w:rsid w:val="000378D0"/>
    <w:rsid w:val="00037A38"/>
    <w:rsid w:val="00037A9B"/>
    <w:rsid w:val="00037AF2"/>
    <w:rsid w:val="00037B09"/>
    <w:rsid w:val="00037C04"/>
    <w:rsid w:val="00037DB1"/>
    <w:rsid w:val="000400C1"/>
    <w:rsid w:val="000400C7"/>
    <w:rsid w:val="00040225"/>
    <w:rsid w:val="00040228"/>
    <w:rsid w:val="000402B6"/>
    <w:rsid w:val="000405BC"/>
    <w:rsid w:val="000405C6"/>
    <w:rsid w:val="00040738"/>
    <w:rsid w:val="00040746"/>
    <w:rsid w:val="00040AAB"/>
    <w:rsid w:val="00040C96"/>
    <w:rsid w:val="0004108E"/>
    <w:rsid w:val="000410EE"/>
    <w:rsid w:val="000411D2"/>
    <w:rsid w:val="0004121C"/>
    <w:rsid w:val="0004128C"/>
    <w:rsid w:val="000414ED"/>
    <w:rsid w:val="00041516"/>
    <w:rsid w:val="00041C92"/>
    <w:rsid w:val="00041CA9"/>
    <w:rsid w:val="00042122"/>
    <w:rsid w:val="0004216B"/>
    <w:rsid w:val="0004220F"/>
    <w:rsid w:val="00042215"/>
    <w:rsid w:val="000422B2"/>
    <w:rsid w:val="00042521"/>
    <w:rsid w:val="00042573"/>
    <w:rsid w:val="0004299D"/>
    <w:rsid w:val="000429BB"/>
    <w:rsid w:val="00042A75"/>
    <w:rsid w:val="00042E1C"/>
    <w:rsid w:val="00043097"/>
    <w:rsid w:val="000430C7"/>
    <w:rsid w:val="000435CD"/>
    <w:rsid w:val="0004393F"/>
    <w:rsid w:val="00043BFF"/>
    <w:rsid w:val="00043CF6"/>
    <w:rsid w:val="00043DC5"/>
    <w:rsid w:val="00043F14"/>
    <w:rsid w:val="00044979"/>
    <w:rsid w:val="000449F2"/>
    <w:rsid w:val="00044A35"/>
    <w:rsid w:val="000452BE"/>
    <w:rsid w:val="00045403"/>
    <w:rsid w:val="00045708"/>
    <w:rsid w:val="00045B1A"/>
    <w:rsid w:val="00045E67"/>
    <w:rsid w:val="00046053"/>
    <w:rsid w:val="000462CC"/>
    <w:rsid w:val="00046395"/>
    <w:rsid w:val="0004643C"/>
    <w:rsid w:val="0004650C"/>
    <w:rsid w:val="00046552"/>
    <w:rsid w:val="0004658C"/>
    <w:rsid w:val="00046698"/>
    <w:rsid w:val="000467E6"/>
    <w:rsid w:val="00046945"/>
    <w:rsid w:val="0004694C"/>
    <w:rsid w:val="00046967"/>
    <w:rsid w:val="0004697B"/>
    <w:rsid w:val="000469DB"/>
    <w:rsid w:val="00046B9A"/>
    <w:rsid w:val="00046D68"/>
    <w:rsid w:val="00046DAC"/>
    <w:rsid w:val="00046DF3"/>
    <w:rsid w:val="00046F9A"/>
    <w:rsid w:val="0004720B"/>
    <w:rsid w:val="00047269"/>
    <w:rsid w:val="000472EE"/>
    <w:rsid w:val="0004743F"/>
    <w:rsid w:val="000474FE"/>
    <w:rsid w:val="00047547"/>
    <w:rsid w:val="00047AB1"/>
    <w:rsid w:val="00047C7F"/>
    <w:rsid w:val="00047EFA"/>
    <w:rsid w:val="00050017"/>
    <w:rsid w:val="00050278"/>
    <w:rsid w:val="00050348"/>
    <w:rsid w:val="000503CC"/>
    <w:rsid w:val="00050643"/>
    <w:rsid w:val="000506B5"/>
    <w:rsid w:val="00050766"/>
    <w:rsid w:val="00050A24"/>
    <w:rsid w:val="00050A57"/>
    <w:rsid w:val="00050C9B"/>
    <w:rsid w:val="0005106C"/>
    <w:rsid w:val="00051430"/>
    <w:rsid w:val="000514E0"/>
    <w:rsid w:val="00051601"/>
    <w:rsid w:val="00051691"/>
    <w:rsid w:val="0005176F"/>
    <w:rsid w:val="00051AA1"/>
    <w:rsid w:val="000520BA"/>
    <w:rsid w:val="00052460"/>
    <w:rsid w:val="00052561"/>
    <w:rsid w:val="000525CD"/>
    <w:rsid w:val="0005274F"/>
    <w:rsid w:val="00052ABC"/>
    <w:rsid w:val="00052ADF"/>
    <w:rsid w:val="00052B96"/>
    <w:rsid w:val="00052C42"/>
    <w:rsid w:val="00052DE5"/>
    <w:rsid w:val="00052DE9"/>
    <w:rsid w:val="00052F07"/>
    <w:rsid w:val="00052FD5"/>
    <w:rsid w:val="00052FE4"/>
    <w:rsid w:val="00053019"/>
    <w:rsid w:val="000530E4"/>
    <w:rsid w:val="000531B2"/>
    <w:rsid w:val="000532D9"/>
    <w:rsid w:val="000535A7"/>
    <w:rsid w:val="00053624"/>
    <w:rsid w:val="0005365E"/>
    <w:rsid w:val="000536C3"/>
    <w:rsid w:val="000537BA"/>
    <w:rsid w:val="000538C8"/>
    <w:rsid w:val="00053A60"/>
    <w:rsid w:val="00053E88"/>
    <w:rsid w:val="00054070"/>
    <w:rsid w:val="00054190"/>
    <w:rsid w:val="000541B9"/>
    <w:rsid w:val="00054325"/>
    <w:rsid w:val="00054425"/>
    <w:rsid w:val="000544B4"/>
    <w:rsid w:val="00054652"/>
    <w:rsid w:val="00054AA4"/>
    <w:rsid w:val="00054BA5"/>
    <w:rsid w:val="00054C42"/>
    <w:rsid w:val="00054D18"/>
    <w:rsid w:val="00054E89"/>
    <w:rsid w:val="00055175"/>
    <w:rsid w:val="00055191"/>
    <w:rsid w:val="000551D3"/>
    <w:rsid w:val="000558DB"/>
    <w:rsid w:val="00055A96"/>
    <w:rsid w:val="00055B5C"/>
    <w:rsid w:val="00055D8C"/>
    <w:rsid w:val="00055E43"/>
    <w:rsid w:val="0005619D"/>
    <w:rsid w:val="00056510"/>
    <w:rsid w:val="0005660E"/>
    <w:rsid w:val="000567F4"/>
    <w:rsid w:val="000569E3"/>
    <w:rsid w:val="00056A50"/>
    <w:rsid w:val="00056CEF"/>
    <w:rsid w:val="00057123"/>
    <w:rsid w:val="00057395"/>
    <w:rsid w:val="00057460"/>
    <w:rsid w:val="0005761F"/>
    <w:rsid w:val="0005764F"/>
    <w:rsid w:val="00057A7C"/>
    <w:rsid w:val="00057C2E"/>
    <w:rsid w:val="00060205"/>
    <w:rsid w:val="00060589"/>
    <w:rsid w:val="00060732"/>
    <w:rsid w:val="00060A55"/>
    <w:rsid w:val="00060D0F"/>
    <w:rsid w:val="00060D33"/>
    <w:rsid w:val="00060D41"/>
    <w:rsid w:val="00060EC1"/>
    <w:rsid w:val="000610F4"/>
    <w:rsid w:val="0006117D"/>
    <w:rsid w:val="0006143F"/>
    <w:rsid w:val="00061614"/>
    <w:rsid w:val="0006175A"/>
    <w:rsid w:val="00062005"/>
    <w:rsid w:val="00062046"/>
    <w:rsid w:val="00062090"/>
    <w:rsid w:val="0006249F"/>
    <w:rsid w:val="000624E9"/>
    <w:rsid w:val="0006275A"/>
    <w:rsid w:val="00062AB5"/>
    <w:rsid w:val="00062E04"/>
    <w:rsid w:val="00062E13"/>
    <w:rsid w:val="000630CD"/>
    <w:rsid w:val="0006328B"/>
    <w:rsid w:val="000633D8"/>
    <w:rsid w:val="00063508"/>
    <w:rsid w:val="0006359E"/>
    <w:rsid w:val="00063A5F"/>
    <w:rsid w:val="00063AA2"/>
    <w:rsid w:val="00063AA6"/>
    <w:rsid w:val="00063B51"/>
    <w:rsid w:val="00063EDB"/>
    <w:rsid w:val="00064157"/>
    <w:rsid w:val="0006432A"/>
    <w:rsid w:val="000643AF"/>
    <w:rsid w:val="00064969"/>
    <w:rsid w:val="000649BD"/>
    <w:rsid w:val="00064AAF"/>
    <w:rsid w:val="00064BAB"/>
    <w:rsid w:val="00064BB6"/>
    <w:rsid w:val="00064CA2"/>
    <w:rsid w:val="00064E85"/>
    <w:rsid w:val="00065265"/>
    <w:rsid w:val="00065583"/>
    <w:rsid w:val="0006563F"/>
    <w:rsid w:val="000656DA"/>
    <w:rsid w:val="000656F3"/>
    <w:rsid w:val="00065757"/>
    <w:rsid w:val="00065819"/>
    <w:rsid w:val="00065828"/>
    <w:rsid w:val="000659DA"/>
    <w:rsid w:val="00065C98"/>
    <w:rsid w:val="00065CD4"/>
    <w:rsid w:val="00065DB6"/>
    <w:rsid w:val="0006626C"/>
    <w:rsid w:val="000662D5"/>
    <w:rsid w:val="0006634E"/>
    <w:rsid w:val="000663DB"/>
    <w:rsid w:val="00066538"/>
    <w:rsid w:val="00066708"/>
    <w:rsid w:val="0006697D"/>
    <w:rsid w:val="00066BE5"/>
    <w:rsid w:val="000670F6"/>
    <w:rsid w:val="0006710C"/>
    <w:rsid w:val="00067356"/>
    <w:rsid w:val="00067771"/>
    <w:rsid w:val="000678CF"/>
    <w:rsid w:val="00067977"/>
    <w:rsid w:val="00067992"/>
    <w:rsid w:val="000679C7"/>
    <w:rsid w:val="00067ABC"/>
    <w:rsid w:val="00067B90"/>
    <w:rsid w:val="00067DF8"/>
    <w:rsid w:val="00067E61"/>
    <w:rsid w:val="00067EFC"/>
    <w:rsid w:val="00067F7F"/>
    <w:rsid w:val="00070057"/>
    <w:rsid w:val="00070208"/>
    <w:rsid w:val="0007037D"/>
    <w:rsid w:val="00070561"/>
    <w:rsid w:val="0007099C"/>
    <w:rsid w:val="00070B2B"/>
    <w:rsid w:val="00070C52"/>
    <w:rsid w:val="000711A6"/>
    <w:rsid w:val="000711C6"/>
    <w:rsid w:val="00071361"/>
    <w:rsid w:val="00071567"/>
    <w:rsid w:val="000715BD"/>
    <w:rsid w:val="00071BFB"/>
    <w:rsid w:val="00071DB1"/>
    <w:rsid w:val="00071FF1"/>
    <w:rsid w:val="000721A0"/>
    <w:rsid w:val="000729D0"/>
    <w:rsid w:val="00072B4B"/>
    <w:rsid w:val="00072B61"/>
    <w:rsid w:val="00073540"/>
    <w:rsid w:val="00073548"/>
    <w:rsid w:val="00073900"/>
    <w:rsid w:val="00073FAE"/>
    <w:rsid w:val="00073FC9"/>
    <w:rsid w:val="00073FEF"/>
    <w:rsid w:val="00074047"/>
    <w:rsid w:val="0007424D"/>
    <w:rsid w:val="00074475"/>
    <w:rsid w:val="00074520"/>
    <w:rsid w:val="0007489C"/>
    <w:rsid w:val="0007519A"/>
    <w:rsid w:val="000753C7"/>
    <w:rsid w:val="00075441"/>
    <w:rsid w:val="00075C01"/>
    <w:rsid w:val="00075DE7"/>
    <w:rsid w:val="00075E29"/>
    <w:rsid w:val="00076102"/>
    <w:rsid w:val="00076288"/>
    <w:rsid w:val="00076482"/>
    <w:rsid w:val="000764C0"/>
    <w:rsid w:val="000764C2"/>
    <w:rsid w:val="00076673"/>
    <w:rsid w:val="000766DE"/>
    <w:rsid w:val="0007674E"/>
    <w:rsid w:val="0007677D"/>
    <w:rsid w:val="000768A8"/>
    <w:rsid w:val="00076D61"/>
    <w:rsid w:val="00076DF0"/>
    <w:rsid w:val="000773AF"/>
    <w:rsid w:val="000775D3"/>
    <w:rsid w:val="00077723"/>
    <w:rsid w:val="00077947"/>
    <w:rsid w:val="00077965"/>
    <w:rsid w:val="00077980"/>
    <w:rsid w:val="00077A61"/>
    <w:rsid w:val="00077AD7"/>
    <w:rsid w:val="00077B04"/>
    <w:rsid w:val="00077FF0"/>
    <w:rsid w:val="00080151"/>
    <w:rsid w:val="000801A0"/>
    <w:rsid w:val="00080225"/>
    <w:rsid w:val="0008026B"/>
    <w:rsid w:val="00080343"/>
    <w:rsid w:val="00080489"/>
    <w:rsid w:val="000804CF"/>
    <w:rsid w:val="0008066D"/>
    <w:rsid w:val="00080731"/>
    <w:rsid w:val="00080998"/>
    <w:rsid w:val="00080BB5"/>
    <w:rsid w:val="00080CB6"/>
    <w:rsid w:val="00080DA7"/>
    <w:rsid w:val="00080ED0"/>
    <w:rsid w:val="00081007"/>
    <w:rsid w:val="0008102E"/>
    <w:rsid w:val="00081187"/>
    <w:rsid w:val="00081272"/>
    <w:rsid w:val="0008142C"/>
    <w:rsid w:val="00081678"/>
    <w:rsid w:val="000816E0"/>
    <w:rsid w:val="00081781"/>
    <w:rsid w:val="00081794"/>
    <w:rsid w:val="000817D8"/>
    <w:rsid w:val="000817F1"/>
    <w:rsid w:val="00081C59"/>
    <w:rsid w:val="0008203C"/>
    <w:rsid w:val="000823A8"/>
    <w:rsid w:val="00082406"/>
    <w:rsid w:val="000824C1"/>
    <w:rsid w:val="0008253B"/>
    <w:rsid w:val="000825DD"/>
    <w:rsid w:val="00082779"/>
    <w:rsid w:val="00082A1D"/>
    <w:rsid w:val="00082AAA"/>
    <w:rsid w:val="00082B24"/>
    <w:rsid w:val="00082C96"/>
    <w:rsid w:val="00082C99"/>
    <w:rsid w:val="00083020"/>
    <w:rsid w:val="00083311"/>
    <w:rsid w:val="00083347"/>
    <w:rsid w:val="00083494"/>
    <w:rsid w:val="00083512"/>
    <w:rsid w:val="0008364E"/>
    <w:rsid w:val="00083671"/>
    <w:rsid w:val="000836D2"/>
    <w:rsid w:val="000837C7"/>
    <w:rsid w:val="000838FF"/>
    <w:rsid w:val="000839D5"/>
    <w:rsid w:val="00083ABC"/>
    <w:rsid w:val="00083E14"/>
    <w:rsid w:val="00083F80"/>
    <w:rsid w:val="000842AD"/>
    <w:rsid w:val="0008437F"/>
    <w:rsid w:val="0008449C"/>
    <w:rsid w:val="0008477B"/>
    <w:rsid w:val="000847B6"/>
    <w:rsid w:val="000847C5"/>
    <w:rsid w:val="000847F5"/>
    <w:rsid w:val="00084A41"/>
    <w:rsid w:val="00084CD7"/>
    <w:rsid w:val="00084CF3"/>
    <w:rsid w:val="00084D52"/>
    <w:rsid w:val="00084F44"/>
    <w:rsid w:val="00084FD9"/>
    <w:rsid w:val="0008505C"/>
    <w:rsid w:val="0008514C"/>
    <w:rsid w:val="000851BD"/>
    <w:rsid w:val="000851E9"/>
    <w:rsid w:val="000854E7"/>
    <w:rsid w:val="00085648"/>
    <w:rsid w:val="00085667"/>
    <w:rsid w:val="000856FA"/>
    <w:rsid w:val="0008596C"/>
    <w:rsid w:val="00085E59"/>
    <w:rsid w:val="000861CA"/>
    <w:rsid w:val="0008621C"/>
    <w:rsid w:val="0008634D"/>
    <w:rsid w:val="000864F8"/>
    <w:rsid w:val="0008663B"/>
    <w:rsid w:val="00086838"/>
    <w:rsid w:val="00086AB6"/>
    <w:rsid w:val="00086BAE"/>
    <w:rsid w:val="00086E47"/>
    <w:rsid w:val="00087407"/>
    <w:rsid w:val="000874ED"/>
    <w:rsid w:val="0008755D"/>
    <w:rsid w:val="0008763C"/>
    <w:rsid w:val="000878A8"/>
    <w:rsid w:val="000878C1"/>
    <w:rsid w:val="00087A7B"/>
    <w:rsid w:val="00087D15"/>
    <w:rsid w:val="00087D33"/>
    <w:rsid w:val="00087F88"/>
    <w:rsid w:val="000901C7"/>
    <w:rsid w:val="000905EE"/>
    <w:rsid w:val="00090B39"/>
    <w:rsid w:val="00090C5A"/>
    <w:rsid w:val="00090FEB"/>
    <w:rsid w:val="00091285"/>
    <w:rsid w:val="00091953"/>
    <w:rsid w:val="00091C75"/>
    <w:rsid w:val="00091CBC"/>
    <w:rsid w:val="00091CDC"/>
    <w:rsid w:val="00091D46"/>
    <w:rsid w:val="00091EED"/>
    <w:rsid w:val="0009222F"/>
    <w:rsid w:val="0009241A"/>
    <w:rsid w:val="000925BE"/>
    <w:rsid w:val="00092793"/>
    <w:rsid w:val="000929EF"/>
    <w:rsid w:val="00092E1D"/>
    <w:rsid w:val="00093155"/>
    <w:rsid w:val="000934DA"/>
    <w:rsid w:val="00093932"/>
    <w:rsid w:val="00093C4F"/>
    <w:rsid w:val="00093DC4"/>
    <w:rsid w:val="00093E91"/>
    <w:rsid w:val="000941C5"/>
    <w:rsid w:val="00094313"/>
    <w:rsid w:val="00094400"/>
    <w:rsid w:val="000945AA"/>
    <w:rsid w:val="000947ED"/>
    <w:rsid w:val="00094998"/>
    <w:rsid w:val="0009499B"/>
    <w:rsid w:val="00094B97"/>
    <w:rsid w:val="00094BC4"/>
    <w:rsid w:val="00094CBF"/>
    <w:rsid w:val="00094DB9"/>
    <w:rsid w:val="00095173"/>
    <w:rsid w:val="0009523F"/>
    <w:rsid w:val="0009547C"/>
    <w:rsid w:val="000955B1"/>
    <w:rsid w:val="00095659"/>
    <w:rsid w:val="000958BD"/>
    <w:rsid w:val="000959CA"/>
    <w:rsid w:val="00095DBB"/>
    <w:rsid w:val="00095E6C"/>
    <w:rsid w:val="00095EA8"/>
    <w:rsid w:val="00095FC0"/>
    <w:rsid w:val="0009601B"/>
    <w:rsid w:val="0009623C"/>
    <w:rsid w:val="0009624F"/>
    <w:rsid w:val="00096289"/>
    <w:rsid w:val="000962A7"/>
    <w:rsid w:val="0009662D"/>
    <w:rsid w:val="000967ED"/>
    <w:rsid w:val="00096C61"/>
    <w:rsid w:val="00096D37"/>
    <w:rsid w:val="00096D62"/>
    <w:rsid w:val="00097452"/>
    <w:rsid w:val="000974E4"/>
    <w:rsid w:val="00097580"/>
    <w:rsid w:val="0009789D"/>
    <w:rsid w:val="00097B89"/>
    <w:rsid w:val="00097CB6"/>
    <w:rsid w:val="00097D8D"/>
    <w:rsid w:val="00097DB8"/>
    <w:rsid w:val="00097E72"/>
    <w:rsid w:val="00097F42"/>
    <w:rsid w:val="000A0041"/>
    <w:rsid w:val="000A011F"/>
    <w:rsid w:val="000A04AD"/>
    <w:rsid w:val="000A0575"/>
    <w:rsid w:val="000A065B"/>
    <w:rsid w:val="000A066B"/>
    <w:rsid w:val="000A06F0"/>
    <w:rsid w:val="000A07D2"/>
    <w:rsid w:val="000A0AC4"/>
    <w:rsid w:val="000A0B88"/>
    <w:rsid w:val="000A1186"/>
    <w:rsid w:val="000A17D0"/>
    <w:rsid w:val="000A1A7B"/>
    <w:rsid w:val="000A1B02"/>
    <w:rsid w:val="000A1B41"/>
    <w:rsid w:val="000A1C2F"/>
    <w:rsid w:val="000A1C36"/>
    <w:rsid w:val="000A1D73"/>
    <w:rsid w:val="000A204F"/>
    <w:rsid w:val="000A20BD"/>
    <w:rsid w:val="000A20F1"/>
    <w:rsid w:val="000A2285"/>
    <w:rsid w:val="000A22CC"/>
    <w:rsid w:val="000A23AF"/>
    <w:rsid w:val="000A2586"/>
    <w:rsid w:val="000A25C0"/>
    <w:rsid w:val="000A26D2"/>
    <w:rsid w:val="000A2778"/>
    <w:rsid w:val="000A27B7"/>
    <w:rsid w:val="000A2821"/>
    <w:rsid w:val="000A2950"/>
    <w:rsid w:val="000A2AC0"/>
    <w:rsid w:val="000A2B22"/>
    <w:rsid w:val="000A2C1A"/>
    <w:rsid w:val="000A2DDF"/>
    <w:rsid w:val="000A2F40"/>
    <w:rsid w:val="000A2F64"/>
    <w:rsid w:val="000A2F88"/>
    <w:rsid w:val="000A2FC3"/>
    <w:rsid w:val="000A30D3"/>
    <w:rsid w:val="000A31E8"/>
    <w:rsid w:val="000A373C"/>
    <w:rsid w:val="000A37C3"/>
    <w:rsid w:val="000A383C"/>
    <w:rsid w:val="000A399E"/>
    <w:rsid w:val="000A3A40"/>
    <w:rsid w:val="000A3A98"/>
    <w:rsid w:val="000A3A9A"/>
    <w:rsid w:val="000A3D6D"/>
    <w:rsid w:val="000A3F78"/>
    <w:rsid w:val="000A3FFD"/>
    <w:rsid w:val="000A4166"/>
    <w:rsid w:val="000A426C"/>
    <w:rsid w:val="000A42D4"/>
    <w:rsid w:val="000A42EF"/>
    <w:rsid w:val="000A467A"/>
    <w:rsid w:val="000A486E"/>
    <w:rsid w:val="000A4A08"/>
    <w:rsid w:val="000A4B42"/>
    <w:rsid w:val="000A4C2B"/>
    <w:rsid w:val="000A4D81"/>
    <w:rsid w:val="000A4EA2"/>
    <w:rsid w:val="000A4F66"/>
    <w:rsid w:val="000A4FDF"/>
    <w:rsid w:val="000A4FE4"/>
    <w:rsid w:val="000A5428"/>
    <w:rsid w:val="000A54CE"/>
    <w:rsid w:val="000A56D2"/>
    <w:rsid w:val="000A5714"/>
    <w:rsid w:val="000A5790"/>
    <w:rsid w:val="000A5A2C"/>
    <w:rsid w:val="000A5F06"/>
    <w:rsid w:val="000A5F66"/>
    <w:rsid w:val="000A6017"/>
    <w:rsid w:val="000A6130"/>
    <w:rsid w:val="000A63EC"/>
    <w:rsid w:val="000A641D"/>
    <w:rsid w:val="000A644E"/>
    <w:rsid w:val="000A645A"/>
    <w:rsid w:val="000A646E"/>
    <w:rsid w:val="000A6DF8"/>
    <w:rsid w:val="000A6FCD"/>
    <w:rsid w:val="000A709F"/>
    <w:rsid w:val="000A70A3"/>
    <w:rsid w:val="000A72E5"/>
    <w:rsid w:val="000A74A0"/>
    <w:rsid w:val="000A75F2"/>
    <w:rsid w:val="000A764C"/>
    <w:rsid w:val="000A7654"/>
    <w:rsid w:val="000A783B"/>
    <w:rsid w:val="000A790F"/>
    <w:rsid w:val="000A791F"/>
    <w:rsid w:val="000A799B"/>
    <w:rsid w:val="000A79FE"/>
    <w:rsid w:val="000A7A35"/>
    <w:rsid w:val="000A7C6E"/>
    <w:rsid w:val="000A7E00"/>
    <w:rsid w:val="000A7E96"/>
    <w:rsid w:val="000A7EE7"/>
    <w:rsid w:val="000B003C"/>
    <w:rsid w:val="000B0184"/>
    <w:rsid w:val="000B087B"/>
    <w:rsid w:val="000B0916"/>
    <w:rsid w:val="000B09CE"/>
    <w:rsid w:val="000B0A82"/>
    <w:rsid w:val="000B0AC5"/>
    <w:rsid w:val="000B0E73"/>
    <w:rsid w:val="000B10CE"/>
    <w:rsid w:val="000B128A"/>
    <w:rsid w:val="000B1437"/>
    <w:rsid w:val="000B17EE"/>
    <w:rsid w:val="000B1935"/>
    <w:rsid w:val="000B1986"/>
    <w:rsid w:val="000B1AB9"/>
    <w:rsid w:val="000B1C4E"/>
    <w:rsid w:val="000B1CC4"/>
    <w:rsid w:val="000B1E45"/>
    <w:rsid w:val="000B206A"/>
    <w:rsid w:val="000B216C"/>
    <w:rsid w:val="000B22EC"/>
    <w:rsid w:val="000B2439"/>
    <w:rsid w:val="000B24E1"/>
    <w:rsid w:val="000B26E1"/>
    <w:rsid w:val="000B2E22"/>
    <w:rsid w:val="000B2E6C"/>
    <w:rsid w:val="000B2E83"/>
    <w:rsid w:val="000B2F4B"/>
    <w:rsid w:val="000B316F"/>
    <w:rsid w:val="000B31A0"/>
    <w:rsid w:val="000B344C"/>
    <w:rsid w:val="000B3691"/>
    <w:rsid w:val="000B3750"/>
    <w:rsid w:val="000B3788"/>
    <w:rsid w:val="000B385C"/>
    <w:rsid w:val="000B392C"/>
    <w:rsid w:val="000B39EE"/>
    <w:rsid w:val="000B3ACC"/>
    <w:rsid w:val="000B3BE0"/>
    <w:rsid w:val="000B400D"/>
    <w:rsid w:val="000B4357"/>
    <w:rsid w:val="000B455F"/>
    <w:rsid w:val="000B482E"/>
    <w:rsid w:val="000B485C"/>
    <w:rsid w:val="000B49D0"/>
    <w:rsid w:val="000B4A27"/>
    <w:rsid w:val="000B4AAD"/>
    <w:rsid w:val="000B4ABF"/>
    <w:rsid w:val="000B4BC2"/>
    <w:rsid w:val="000B4C14"/>
    <w:rsid w:val="000B4C5D"/>
    <w:rsid w:val="000B4DBC"/>
    <w:rsid w:val="000B4E46"/>
    <w:rsid w:val="000B4F6E"/>
    <w:rsid w:val="000B4F97"/>
    <w:rsid w:val="000B50B4"/>
    <w:rsid w:val="000B5326"/>
    <w:rsid w:val="000B54C2"/>
    <w:rsid w:val="000B5518"/>
    <w:rsid w:val="000B561D"/>
    <w:rsid w:val="000B564C"/>
    <w:rsid w:val="000B566D"/>
    <w:rsid w:val="000B5A39"/>
    <w:rsid w:val="000B5ABC"/>
    <w:rsid w:val="000B5B84"/>
    <w:rsid w:val="000B5E52"/>
    <w:rsid w:val="000B6533"/>
    <w:rsid w:val="000B6626"/>
    <w:rsid w:val="000B662E"/>
    <w:rsid w:val="000B6C04"/>
    <w:rsid w:val="000B6CBC"/>
    <w:rsid w:val="000B6D9A"/>
    <w:rsid w:val="000B6EDF"/>
    <w:rsid w:val="000B6F08"/>
    <w:rsid w:val="000B709F"/>
    <w:rsid w:val="000B70E7"/>
    <w:rsid w:val="000B73F7"/>
    <w:rsid w:val="000B7460"/>
    <w:rsid w:val="000B74A2"/>
    <w:rsid w:val="000B74D9"/>
    <w:rsid w:val="000B74ED"/>
    <w:rsid w:val="000B758E"/>
    <w:rsid w:val="000B781E"/>
    <w:rsid w:val="000B7929"/>
    <w:rsid w:val="000B796B"/>
    <w:rsid w:val="000B7981"/>
    <w:rsid w:val="000B7BC1"/>
    <w:rsid w:val="000B7DA7"/>
    <w:rsid w:val="000C01E4"/>
    <w:rsid w:val="000C02C5"/>
    <w:rsid w:val="000C0601"/>
    <w:rsid w:val="000C06B1"/>
    <w:rsid w:val="000C07D1"/>
    <w:rsid w:val="000C08DC"/>
    <w:rsid w:val="000C0E12"/>
    <w:rsid w:val="000C0E77"/>
    <w:rsid w:val="000C0EEA"/>
    <w:rsid w:val="000C0F35"/>
    <w:rsid w:val="000C0F4C"/>
    <w:rsid w:val="000C116A"/>
    <w:rsid w:val="000C1253"/>
    <w:rsid w:val="000C13D3"/>
    <w:rsid w:val="000C149E"/>
    <w:rsid w:val="000C1671"/>
    <w:rsid w:val="000C16BA"/>
    <w:rsid w:val="000C1841"/>
    <w:rsid w:val="000C1962"/>
    <w:rsid w:val="000C1E01"/>
    <w:rsid w:val="000C1E65"/>
    <w:rsid w:val="000C1F8A"/>
    <w:rsid w:val="000C1FD3"/>
    <w:rsid w:val="000C200A"/>
    <w:rsid w:val="000C21A3"/>
    <w:rsid w:val="000C22B2"/>
    <w:rsid w:val="000C23FB"/>
    <w:rsid w:val="000C2800"/>
    <w:rsid w:val="000C2982"/>
    <w:rsid w:val="000C2A92"/>
    <w:rsid w:val="000C2C14"/>
    <w:rsid w:val="000C2CA7"/>
    <w:rsid w:val="000C2E8D"/>
    <w:rsid w:val="000C301F"/>
    <w:rsid w:val="000C310C"/>
    <w:rsid w:val="000C318C"/>
    <w:rsid w:val="000C34CC"/>
    <w:rsid w:val="000C3526"/>
    <w:rsid w:val="000C368B"/>
    <w:rsid w:val="000C3710"/>
    <w:rsid w:val="000C3A1A"/>
    <w:rsid w:val="000C3B9A"/>
    <w:rsid w:val="000C3DDA"/>
    <w:rsid w:val="000C3DFC"/>
    <w:rsid w:val="000C40F1"/>
    <w:rsid w:val="000C430C"/>
    <w:rsid w:val="000C45AE"/>
    <w:rsid w:val="000C4A4C"/>
    <w:rsid w:val="000C4B22"/>
    <w:rsid w:val="000C4C9B"/>
    <w:rsid w:val="000C516A"/>
    <w:rsid w:val="000C5221"/>
    <w:rsid w:val="000C5658"/>
    <w:rsid w:val="000C5929"/>
    <w:rsid w:val="000C5AAC"/>
    <w:rsid w:val="000C5B2C"/>
    <w:rsid w:val="000C5C81"/>
    <w:rsid w:val="000C5FA2"/>
    <w:rsid w:val="000C6007"/>
    <w:rsid w:val="000C61B1"/>
    <w:rsid w:val="000C637B"/>
    <w:rsid w:val="000C644A"/>
    <w:rsid w:val="000C6690"/>
    <w:rsid w:val="000C66E6"/>
    <w:rsid w:val="000C67B5"/>
    <w:rsid w:val="000C6810"/>
    <w:rsid w:val="000C6E53"/>
    <w:rsid w:val="000C6EEA"/>
    <w:rsid w:val="000C70EE"/>
    <w:rsid w:val="000C71AF"/>
    <w:rsid w:val="000C75BE"/>
    <w:rsid w:val="000C763B"/>
    <w:rsid w:val="000C77BD"/>
    <w:rsid w:val="000C78B8"/>
    <w:rsid w:val="000C78E7"/>
    <w:rsid w:val="000C7B7A"/>
    <w:rsid w:val="000C7CA3"/>
    <w:rsid w:val="000C7D4D"/>
    <w:rsid w:val="000C7E3A"/>
    <w:rsid w:val="000C7EAE"/>
    <w:rsid w:val="000D0065"/>
    <w:rsid w:val="000D01ED"/>
    <w:rsid w:val="000D0221"/>
    <w:rsid w:val="000D0538"/>
    <w:rsid w:val="000D056B"/>
    <w:rsid w:val="000D05B8"/>
    <w:rsid w:val="000D06B1"/>
    <w:rsid w:val="000D07EF"/>
    <w:rsid w:val="000D0CA0"/>
    <w:rsid w:val="000D0D54"/>
    <w:rsid w:val="000D0EFB"/>
    <w:rsid w:val="000D0F4F"/>
    <w:rsid w:val="000D11C7"/>
    <w:rsid w:val="000D13FB"/>
    <w:rsid w:val="000D14D8"/>
    <w:rsid w:val="000D16A3"/>
    <w:rsid w:val="000D17BC"/>
    <w:rsid w:val="000D1839"/>
    <w:rsid w:val="000D18CF"/>
    <w:rsid w:val="000D1AA7"/>
    <w:rsid w:val="000D20F4"/>
    <w:rsid w:val="000D212E"/>
    <w:rsid w:val="000D2219"/>
    <w:rsid w:val="000D22A0"/>
    <w:rsid w:val="000D23CC"/>
    <w:rsid w:val="000D25B5"/>
    <w:rsid w:val="000D31DE"/>
    <w:rsid w:val="000D3209"/>
    <w:rsid w:val="000D32F3"/>
    <w:rsid w:val="000D38DA"/>
    <w:rsid w:val="000D3AC5"/>
    <w:rsid w:val="000D3B41"/>
    <w:rsid w:val="000D3B4F"/>
    <w:rsid w:val="000D3BE0"/>
    <w:rsid w:val="000D3D38"/>
    <w:rsid w:val="000D3D45"/>
    <w:rsid w:val="000D3DA3"/>
    <w:rsid w:val="000D437B"/>
    <w:rsid w:val="000D43EB"/>
    <w:rsid w:val="000D487F"/>
    <w:rsid w:val="000D4B47"/>
    <w:rsid w:val="000D4D0E"/>
    <w:rsid w:val="000D4E05"/>
    <w:rsid w:val="000D4F5A"/>
    <w:rsid w:val="000D51A7"/>
    <w:rsid w:val="000D5212"/>
    <w:rsid w:val="000D521C"/>
    <w:rsid w:val="000D5527"/>
    <w:rsid w:val="000D5627"/>
    <w:rsid w:val="000D5780"/>
    <w:rsid w:val="000D57A0"/>
    <w:rsid w:val="000D5958"/>
    <w:rsid w:val="000D5AD5"/>
    <w:rsid w:val="000D5CA7"/>
    <w:rsid w:val="000D5CC3"/>
    <w:rsid w:val="000D5CC8"/>
    <w:rsid w:val="000D5CF5"/>
    <w:rsid w:val="000D5E69"/>
    <w:rsid w:val="000D62EC"/>
    <w:rsid w:val="000D63F2"/>
    <w:rsid w:val="000D6435"/>
    <w:rsid w:val="000D643F"/>
    <w:rsid w:val="000D64C3"/>
    <w:rsid w:val="000D6655"/>
    <w:rsid w:val="000D67CF"/>
    <w:rsid w:val="000D68FF"/>
    <w:rsid w:val="000D6C3C"/>
    <w:rsid w:val="000D6EBC"/>
    <w:rsid w:val="000D6EBF"/>
    <w:rsid w:val="000D6FA0"/>
    <w:rsid w:val="000D703B"/>
    <w:rsid w:val="000D738A"/>
    <w:rsid w:val="000D741C"/>
    <w:rsid w:val="000D7539"/>
    <w:rsid w:val="000D760B"/>
    <w:rsid w:val="000D7804"/>
    <w:rsid w:val="000D7A88"/>
    <w:rsid w:val="000D7A8A"/>
    <w:rsid w:val="000D7ADD"/>
    <w:rsid w:val="000D7B63"/>
    <w:rsid w:val="000D7DDC"/>
    <w:rsid w:val="000E0443"/>
    <w:rsid w:val="000E04B1"/>
    <w:rsid w:val="000E0974"/>
    <w:rsid w:val="000E09A1"/>
    <w:rsid w:val="000E0A0E"/>
    <w:rsid w:val="000E0BB0"/>
    <w:rsid w:val="000E0BE7"/>
    <w:rsid w:val="000E0C17"/>
    <w:rsid w:val="000E0CD5"/>
    <w:rsid w:val="000E0DBD"/>
    <w:rsid w:val="000E102B"/>
    <w:rsid w:val="000E12DE"/>
    <w:rsid w:val="000E139D"/>
    <w:rsid w:val="000E140D"/>
    <w:rsid w:val="000E154F"/>
    <w:rsid w:val="000E15DC"/>
    <w:rsid w:val="000E1701"/>
    <w:rsid w:val="000E192E"/>
    <w:rsid w:val="000E1A1F"/>
    <w:rsid w:val="000E1DE2"/>
    <w:rsid w:val="000E1FD5"/>
    <w:rsid w:val="000E2018"/>
    <w:rsid w:val="000E2209"/>
    <w:rsid w:val="000E2354"/>
    <w:rsid w:val="000E2557"/>
    <w:rsid w:val="000E257F"/>
    <w:rsid w:val="000E2613"/>
    <w:rsid w:val="000E2618"/>
    <w:rsid w:val="000E26D1"/>
    <w:rsid w:val="000E281A"/>
    <w:rsid w:val="000E2874"/>
    <w:rsid w:val="000E2C7F"/>
    <w:rsid w:val="000E2DE1"/>
    <w:rsid w:val="000E2E2C"/>
    <w:rsid w:val="000E2EB3"/>
    <w:rsid w:val="000E32AA"/>
    <w:rsid w:val="000E3322"/>
    <w:rsid w:val="000E349D"/>
    <w:rsid w:val="000E3765"/>
    <w:rsid w:val="000E3775"/>
    <w:rsid w:val="000E392C"/>
    <w:rsid w:val="000E395F"/>
    <w:rsid w:val="000E3AD4"/>
    <w:rsid w:val="000E3C48"/>
    <w:rsid w:val="000E3F17"/>
    <w:rsid w:val="000E3F18"/>
    <w:rsid w:val="000E426E"/>
    <w:rsid w:val="000E445F"/>
    <w:rsid w:val="000E4500"/>
    <w:rsid w:val="000E4734"/>
    <w:rsid w:val="000E476F"/>
    <w:rsid w:val="000E47C4"/>
    <w:rsid w:val="000E48BD"/>
    <w:rsid w:val="000E4C8D"/>
    <w:rsid w:val="000E4D4C"/>
    <w:rsid w:val="000E4DE1"/>
    <w:rsid w:val="000E4EA5"/>
    <w:rsid w:val="000E4EDD"/>
    <w:rsid w:val="000E506B"/>
    <w:rsid w:val="000E510B"/>
    <w:rsid w:val="000E518A"/>
    <w:rsid w:val="000E5233"/>
    <w:rsid w:val="000E52B1"/>
    <w:rsid w:val="000E56C5"/>
    <w:rsid w:val="000E5709"/>
    <w:rsid w:val="000E5B3C"/>
    <w:rsid w:val="000E5BDE"/>
    <w:rsid w:val="000E5CA6"/>
    <w:rsid w:val="000E5CE0"/>
    <w:rsid w:val="000E6215"/>
    <w:rsid w:val="000E6238"/>
    <w:rsid w:val="000E63F6"/>
    <w:rsid w:val="000E64F4"/>
    <w:rsid w:val="000E6797"/>
    <w:rsid w:val="000E67F9"/>
    <w:rsid w:val="000E694A"/>
    <w:rsid w:val="000E6A21"/>
    <w:rsid w:val="000E6A25"/>
    <w:rsid w:val="000E6A7F"/>
    <w:rsid w:val="000E6B61"/>
    <w:rsid w:val="000E6BB2"/>
    <w:rsid w:val="000E6D36"/>
    <w:rsid w:val="000E6ED2"/>
    <w:rsid w:val="000E6EFC"/>
    <w:rsid w:val="000E6F2C"/>
    <w:rsid w:val="000E6F35"/>
    <w:rsid w:val="000E6F44"/>
    <w:rsid w:val="000E720B"/>
    <w:rsid w:val="000E7248"/>
    <w:rsid w:val="000E72C4"/>
    <w:rsid w:val="000E769D"/>
    <w:rsid w:val="000E76DB"/>
    <w:rsid w:val="000E795B"/>
    <w:rsid w:val="000E7BCD"/>
    <w:rsid w:val="000E7D6A"/>
    <w:rsid w:val="000E7DBC"/>
    <w:rsid w:val="000F00E8"/>
    <w:rsid w:val="000F01E6"/>
    <w:rsid w:val="000F0249"/>
    <w:rsid w:val="000F0647"/>
    <w:rsid w:val="000F08E6"/>
    <w:rsid w:val="000F0986"/>
    <w:rsid w:val="000F0A84"/>
    <w:rsid w:val="000F0DA8"/>
    <w:rsid w:val="000F0DFA"/>
    <w:rsid w:val="000F0EC5"/>
    <w:rsid w:val="000F0F5A"/>
    <w:rsid w:val="000F0FF7"/>
    <w:rsid w:val="000F1114"/>
    <w:rsid w:val="000F133F"/>
    <w:rsid w:val="000F16A0"/>
    <w:rsid w:val="000F17E1"/>
    <w:rsid w:val="000F1A36"/>
    <w:rsid w:val="000F2114"/>
    <w:rsid w:val="000F2288"/>
    <w:rsid w:val="000F23D3"/>
    <w:rsid w:val="000F2629"/>
    <w:rsid w:val="000F2948"/>
    <w:rsid w:val="000F295A"/>
    <w:rsid w:val="000F2B30"/>
    <w:rsid w:val="000F2C74"/>
    <w:rsid w:val="000F3107"/>
    <w:rsid w:val="000F3131"/>
    <w:rsid w:val="000F31D3"/>
    <w:rsid w:val="000F358D"/>
    <w:rsid w:val="000F38EF"/>
    <w:rsid w:val="000F3AAD"/>
    <w:rsid w:val="000F3C06"/>
    <w:rsid w:val="000F3C5C"/>
    <w:rsid w:val="000F3EEB"/>
    <w:rsid w:val="000F3F17"/>
    <w:rsid w:val="000F4327"/>
    <w:rsid w:val="000F43D4"/>
    <w:rsid w:val="000F453A"/>
    <w:rsid w:val="000F45A1"/>
    <w:rsid w:val="000F4A4B"/>
    <w:rsid w:val="000F4C57"/>
    <w:rsid w:val="000F4E4F"/>
    <w:rsid w:val="000F5806"/>
    <w:rsid w:val="000F586F"/>
    <w:rsid w:val="000F59B4"/>
    <w:rsid w:val="000F5D5E"/>
    <w:rsid w:val="000F5DAD"/>
    <w:rsid w:val="000F5DB7"/>
    <w:rsid w:val="000F5E52"/>
    <w:rsid w:val="000F6019"/>
    <w:rsid w:val="000F6096"/>
    <w:rsid w:val="000F611F"/>
    <w:rsid w:val="000F638C"/>
    <w:rsid w:val="000F6CA9"/>
    <w:rsid w:val="000F703C"/>
    <w:rsid w:val="000F7258"/>
    <w:rsid w:val="000F74C5"/>
    <w:rsid w:val="000F79EA"/>
    <w:rsid w:val="000F7A87"/>
    <w:rsid w:val="000F7B89"/>
    <w:rsid w:val="000F7E3C"/>
    <w:rsid w:val="00100205"/>
    <w:rsid w:val="001004D6"/>
    <w:rsid w:val="00100554"/>
    <w:rsid w:val="001006D4"/>
    <w:rsid w:val="001006E6"/>
    <w:rsid w:val="00100CB4"/>
    <w:rsid w:val="00100CD1"/>
    <w:rsid w:val="00100CF7"/>
    <w:rsid w:val="00100EB1"/>
    <w:rsid w:val="00100EBE"/>
    <w:rsid w:val="001010FB"/>
    <w:rsid w:val="00101114"/>
    <w:rsid w:val="00101392"/>
    <w:rsid w:val="001015A4"/>
    <w:rsid w:val="00101850"/>
    <w:rsid w:val="00101A22"/>
    <w:rsid w:val="00101A2D"/>
    <w:rsid w:val="00101B84"/>
    <w:rsid w:val="00101FD1"/>
    <w:rsid w:val="00102303"/>
    <w:rsid w:val="00102307"/>
    <w:rsid w:val="0010230A"/>
    <w:rsid w:val="001023B6"/>
    <w:rsid w:val="00102453"/>
    <w:rsid w:val="001024E8"/>
    <w:rsid w:val="001027B6"/>
    <w:rsid w:val="00102A51"/>
    <w:rsid w:val="00102AE1"/>
    <w:rsid w:val="00102B55"/>
    <w:rsid w:val="00102DAC"/>
    <w:rsid w:val="00103039"/>
    <w:rsid w:val="0010348B"/>
    <w:rsid w:val="001037FE"/>
    <w:rsid w:val="00103819"/>
    <w:rsid w:val="00103A66"/>
    <w:rsid w:val="00103BEF"/>
    <w:rsid w:val="00103E16"/>
    <w:rsid w:val="00103FE7"/>
    <w:rsid w:val="001044BA"/>
    <w:rsid w:val="001047F5"/>
    <w:rsid w:val="001048C1"/>
    <w:rsid w:val="00104A67"/>
    <w:rsid w:val="00104AB1"/>
    <w:rsid w:val="00104CE2"/>
    <w:rsid w:val="00104D7F"/>
    <w:rsid w:val="0010539B"/>
    <w:rsid w:val="00105426"/>
    <w:rsid w:val="001054AD"/>
    <w:rsid w:val="00105670"/>
    <w:rsid w:val="00105679"/>
    <w:rsid w:val="001058EF"/>
    <w:rsid w:val="00105B65"/>
    <w:rsid w:val="00105B67"/>
    <w:rsid w:val="00105BB1"/>
    <w:rsid w:val="00105E1B"/>
    <w:rsid w:val="00106055"/>
    <w:rsid w:val="00106228"/>
    <w:rsid w:val="001062D8"/>
    <w:rsid w:val="001063C2"/>
    <w:rsid w:val="00106648"/>
    <w:rsid w:val="00106AD5"/>
    <w:rsid w:val="00106BC0"/>
    <w:rsid w:val="00106CA1"/>
    <w:rsid w:val="00106E2B"/>
    <w:rsid w:val="00106EB0"/>
    <w:rsid w:val="00107010"/>
    <w:rsid w:val="0010751C"/>
    <w:rsid w:val="001075D1"/>
    <w:rsid w:val="00107605"/>
    <w:rsid w:val="001077BE"/>
    <w:rsid w:val="00107805"/>
    <w:rsid w:val="00107D28"/>
    <w:rsid w:val="00107F64"/>
    <w:rsid w:val="00110623"/>
    <w:rsid w:val="00110677"/>
    <w:rsid w:val="00110764"/>
    <w:rsid w:val="001109F3"/>
    <w:rsid w:val="00110A8C"/>
    <w:rsid w:val="00110ADB"/>
    <w:rsid w:val="00111219"/>
    <w:rsid w:val="0011138E"/>
    <w:rsid w:val="00111417"/>
    <w:rsid w:val="0011141B"/>
    <w:rsid w:val="00111564"/>
    <w:rsid w:val="00111666"/>
    <w:rsid w:val="00111D55"/>
    <w:rsid w:val="00111D80"/>
    <w:rsid w:val="001121D2"/>
    <w:rsid w:val="00112388"/>
    <w:rsid w:val="00112A06"/>
    <w:rsid w:val="00112BCE"/>
    <w:rsid w:val="00112C43"/>
    <w:rsid w:val="00112CC0"/>
    <w:rsid w:val="00112E7F"/>
    <w:rsid w:val="00112FA2"/>
    <w:rsid w:val="0011322C"/>
    <w:rsid w:val="00113268"/>
    <w:rsid w:val="0011329B"/>
    <w:rsid w:val="001132FB"/>
    <w:rsid w:val="0011351D"/>
    <w:rsid w:val="0011356C"/>
    <w:rsid w:val="00113643"/>
    <w:rsid w:val="00113665"/>
    <w:rsid w:val="001136A3"/>
    <w:rsid w:val="00113795"/>
    <w:rsid w:val="001138B4"/>
    <w:rsid w:val="00113A82"/>
    <w:rsid w:val="00113BAA"/>
    <w:rsid w:val="00113C35"/>
    <w:rsid w:val="00113D11"/>
    <w:rsid w:val="00113DB7"/>
    <w:rsid w:val="00113E78"/>
    <w:rsid w:val="0011408D"/>
    <w:rsid w:val="00114237"/>
    <w:rsid w:val="0011463E"/>
    <w:rsid w:val="001146E4"/>
    <w:rsid w:val="001152FC"/>
    <w:rsid w:val="0011541C"/>
    <w:rsid w:val="00115487"/>
    <w:rsid w:val="00115675"/>
    <w:rsid w:val="001156AF"/>
    <w:rsid w:val="001157AB"/>
    <w:rsid w:val="001157E6"/>
    <w:rsid w:val="00115830"/>
    <w:rsid w:val="00115AA5"/>
    <w:rsid w:val="00115D73"/>
    <w:rsid w:val="00116214"/>
    <w:rsid w:val="00116228"/>
    <w:rsid w:val="0011656E"/>
    <w:rsid w:val="00116653"/>
    <w:rsid w:val="0011694A"/>
    <w:rsid w:val="001169D3"/>
    <w:rsid w:val="00116B66"/>
    <w:rsid w:val="00116C1A"/>
    <w:rsid w:val="00116C46"/>
    <w:rsid w:val="00116E45"/>
    <w:rsid w:val="00116FD9"/>
    <w:rsid w:val="0011712E"/>
    <w:rsid w:val="00117216"/>
    <w:rsid w:val="001172AB"/>
    <w:rsid w:val="0011735E"/>
    <w:rsid w:val="00117377"/>
    <w:rsid w:val="001174AC"/>
    <w:rsid w:val="00117578"/>
    <w:rsid w:val="00117635"/>
    <w:rsid w:val="001176FC"/>
    <w:rsid w:val="0011773F"/>
    <w:rsid w:val="00117760"/>
    <w:rsid w:val="0011782A"/>
    <w:rsid w:val="0011784A"/>
    <w:rsid w:val="00117867"/>
    <w:rsid w:val="00117AD5"/>
    <w:rsid w:val="00117B00"/>
    <w:rsid w:val="00117D41"/>
    <w:rsid w:val="00117F71"/>
    <w:rsid w:val="00120232"/>
    <w:rsid w:val="001202E1"/>
    <w:rsid w:val="00120343"/>
    <w:rsid w:val="00120606"/>
    <w:rsid w:val="00120BB2"/>
    <w:rsid w:val="0012173F"/>
    <w:rsid w:val="0012199E"/>
    <w:rsid w:val="00121AFA"/>
    <w:rsid w:val="00121BBF"/>
    <w:rsid w:val="00121CA3"/>
    <w:rsid w:val="00121EC7"/>
    <w:rsid w:val="00121ED2"/>
    <w:rsid w:val="00122282"/>
    <w:rsid w:val="0012254A"/>
    <w:rsid w:val="001225A6"/>
    <w:rsid w:val="0012275B"/>
    <w:rsid w:val="00122887"/>
    <w:rsid w:val="00122A9B"/>
    <w:rsid w:val="00122B64"/>
    <w:rsid w:val="00122F6C"/>
    <w:rsid w:val="001230DD"/>
    <w:rsid w:val="00123350"/>
    <w:rsid w:val="001233EC"/>
    <w:rsid w:val="001234A8"/>
    <w:rsid w:val="00123538"/>
    <w:rsid w:val="0012379A"/>
    <w:rsid w:val="00123C84"/>
    <w:rsid w:val="00123E8A"/>
    <w:rsid w:val="00124136"/>
    <w:rsid w:val="00124179"/>
    <w:rsid w:val="0012425A"/>
    <w:rsid w:val="00124510"/>
    <w:rsid w:val="00124706"/>
    <w:rsid w:val="00124858"/>
    <w:rsid w:val="00124DFA"/>
    <w:rsid w:val="00124E6C"/>
    <w:rsid w:val="0012529B"/>
    <w:rsid w:val="001252EE"/>
    <w:rsid w:val="00125527"/>
    <w:rsid w:val="001257D0"/>
    <w:rsid w:val="00125963"/>
    <w:rsid w:val="00125AA1"/>
    <w:rsid w:val="00125CE9"/>
    <w:rsid w:val="00126038"/>
    <w:rsid w:val="001261CA"/>
    <w:rsid w:val="0012623E"/>
    <w:rsid w:val="001262E9"/>
    <w:rsid w:val="00126565"/>
    <w:rsid w:val="00126589"/>
    <w:rsid w:val="0012660C"/>
    <w:rsid w:val="001267B3"/>
    <w:rsid w:val="001267BF"/>
    <w:rsid w:val="001267E5"/>
    <w:rsid w:val="001267FC"/>
    <w:rsid w:val="00126859"/>
    <w:rsid w:val="00126944"/>
    <w:rsid w:val="00126AC3"/>
    <w:rsid w:val="00126BFE"/>
    <w:rsid w:val="00126C58"/>
    <w:rsid w:val="00126CF4"/>
    <w:rsid w:val="00126F88"/>
    <w:rsid w:val="00126FA0"/>
    <w:rsid w:val="001270D3"/>
    <w:rsid w:val="00127263"/>
    <w:rsid w:val="001272FC"/>
    <w:rsid w:val="0012730C"/>
    <w:rsid w:val="00127560"/>
    <w:rsid w:val="00127591"/>
    <w:rsid w:val="0012786F"/>
    <w:rsid w:val="001278AC"/>
    <w:rsid w:val="00127EA7"/>
    <w:rsid w:val="00127F2C"/>
    <w:rsid w:val="00130018"/>
    <w:rsid w:val="001306C7"/>
    <w:rsid w:val="001306F7"/>
    <w:rsid w:val="001307BA"/>
    <w:rsid w:val="0013087A"/>
    <w:rsid w:val="00130A37"/>
    <w:rsid w:val="00130A7C"/>
    <w:rsid w:val="00130B8E"/>
    <w:rsid w:val="00130C52"/>
    <w:rsid w:val="00130C8B"/>
    <w:rsid w:val="00130CF0"/>
    <w:rsid w:val="00130D9E"/>
    <w:rsid w:val="00131027"/>
    <w:rsid w:val="00131310"/>
    <w:rsid w:val="00131361"/>
    <w:rsid w:val="001315C8"/>
    <w:rsid w:val="0013180E"/>
    <w:rsid w:val="00131824"/>
    <w:rsid w:val="00131870"/>
    <w:rsid w:val="00131981"/>
    <w:rsid w:val="00131995"/>
    <w:rsid w:val="0013199D"/>
    <w:rsid w:val="00131AC7"/>
    <w:rsid w:val="00131B76"/>
    <w:rsid w:val="00131D12"/>
    <w:rsid w:val="00132208"/>
    <w:rsid w:val="001323A0"/>
    <w:rsid w:val="00132499"/>
    <w:rsid w:val="001325C0"/>
    <w:rsid w:val="001325E9"/>
    <w:rsid w:val="001329AB"/>
    <w:rsid w:val="00132A4A"/>
    <w:rsid w:val="00132B95"/>
    <w:rsid w:val="00132D72"/>
    <w:rsid w:val="00132D88"/>
    <w:rsid w:val="00133123"/>
    <w:rsid w:val="0013317E"/>
    <w:rsid w:val="00133203"/>
    <w:rsid w:val="001332DF"/>
    <w:rsid w:val="001334C0"/>
    <w:rsid w:val="00133647"/>
    <w:rsid w:val="00133B20"/>
    <w:rsid w:val="00133E7F"/>
    <w:rsid w:val="00133F33"/>
    <w:rsid w:val="001341BE"/>
    <w:rsid w:val="0013428A"/>
    <w:rsid w:val="0013449B"/>
    <w:rsid w:val="00134586"/>
    <w:rsid w:val="00134C04"/>
    <w:rsid w:val="00134C4A"/>
    <w:rsid w:val="00134DFC"/>
    <w:rsid w:val="00134E39"/>
    <w:rsid w:val="0013518D"/>
    <w:rsid w:val="001352D8"/>
    <w:rsid w:val="0013554B"/>
    <w:rsid w:val="0013561A"/>
    <w:rsid w:val="00135640"/>
    <w:rsid w:val="00135717"/>
    <w:rsid w:val="00135A5A"/>
    <w:rsid w:val="00135A86"/>
    <w:rsid w:val="00135BE8"/>
    <w:rsid w:val="00135C22"/>
    <w:rsid w:val="00135C5F"/>
    <w:rsid w:val="0013601F"/>
    <w:rsid w:val="001361F5"/>
    <w:rsid w:val="00136233"/>
    <w:rsid w:val="00136306"/>
    <w:rsid w:val="001363A0"/>
    <w:rsid w:val="001368C7"/>
    <w:rsid w:val="00136AC2"/>
    <w:rsid w:val="00136C8C"/>
    <w:rsid w:val="00136CAE"/>
    <w:rsid w:val="00136CB5"/>
    <w:rsid w:val="00136E0D"/>
    <w:rsid w:val="00136EDB"/>
    <w:rsid w:val="00137308"/>
    <w:rsid w:val="00137347"/>
    <w:rsid w:val="001376F3"/>
    <w:rsid w:val="00137906"/>
    <w:rsid w:val="00137BD5"/>
    <w:rsid w:val="00137CD5"/>
    <w:rsid w:val="00137F86"/>
    <w:rsid w:val="001404DE"/>
    <w:rsid w:val="00140650"/>
    <w:rsid w:val="001407E5"/>
    <w:rsid w:val="001407FE"/>
    <w:rsid w:val="00140AFE"/>
    <w:rsid w:val="00140BED"/>
    <w:rsid w:val="00140DB1"/>
    <w:rsid w:val="0014125C"/>
    <w:rsid w:val="00141377"/>
    <w:rsid w:val="001413AF"/>
    <w:rsid w:val="00141505"/>
    <w:rsid w:val="001417D4"/>
    <w:rsid w:val="00141874"/>
    <w:rsid w:val="0014187E"/>
    <w:rsid w:val="00141A1A"/>
    <w:rsid w:val="00141A5A"/>
    <w:rsid w:val="00141AD9"/>
    <w:rsid w:val="00141F92"/>
    <w:rsid w:val="001423E0"/>
    <w:rsid w:val="001424AB"/>
    <w:rsid w:val="001424FE"/>
    <w:rsid w:val="00142589"/>
    <w:rsid w:val="001426D7"/>
    <w:rsid w:val="0014277C"/>
    <w:rsid w:val="0014281E"/>
    <w:rsid w:val="001429F6"/>
    <w:rsid w:val="00142A2F"/>
    <w:rsid w:val="00142B60"/>
    <w:rsid w:val="00142D4C"/>
    <w:rsid w:val="00142DBE"/>
    <w:rsid w:val="00142E7A"/>
    <w:rsid w:val="00143372"/>
    <w:rsid w:val="0014351D"/>
    <w:rsid w:val="001437C3"/>
    <w:rsid w:val="00143922"/>
    <w:rsid w:val="00143A3D"/>
    <w:rsid w:val="00143BB6"/>
    <w:rsid w:val="00143C25"/>
    <w:rsid w:val="00144236"/>
    <w:rsid w:val="0014438F"/>
    <w:rsid w:val="0014468A"/>
    <w:rsid w:val="0014478C"/>
    <w:rsid w:val="001449B1"/>
    <w:rsid w:val="00144A43"/>
    <w:rsid w:val="00144A48"/>
    <w:rsid w:val="001453D7"/>
    <w:rsid w:val="001455BD"/>
    <w:rsid w:val="00145655"/>
    <w:rsid w:val="0014567F"/>
    <w:rsid w:val="00145881"/>
    <w:rsid w:val="001458CD"/>
    <w:rsid w:val="001458FF"/>
    <w:rsid w:val="00145AB3"/>
    <w:rsid w:val="00145C68"/>
    <w:rsid w:val="00145CFB"/>
    <w:rsid w:val="00145E3A"/>
    <w:rsid w:val="00145EA4"/>
    <w:rsid w:val="00146232"/>
    <w:rsid w:val="00146404"/>
    <w:rsid w:val="00146602"/>
    <w:rsid w:val="00146618"/>
    <w:rsid w:val="00146689"/>
    <w:rsid w:val="001466C9"/>
    <w:rsid w:val="00146B1D"/>
    <w:rsid w:val="00146C13"/>
    <w:rsid w:val="00146C2C"/>
    <w:rsid w:val="00146C38"/>
    <w:rsid w:val="00146C68"/>
    <w:rsid w:val="00146F2E"/>
    <w:rsid w:val="00146F78"/>
    <w:rsid w:val="0014709D"/>
    <w:rsid w:val="001470A6"/>
    <w:rsid w:val="001472B9"/>
    <w:rsid w:val="00147390"/>
    <w:rsid w:val="00147422"/>
    <w:rsid w:val="001475AE"/>
    <w:rsid w:val="0014770E"/>
    <w:rsid w:val="00147781"/>
    <w:rsid w:val="001479B7"/>
    <w:rsid w:val="00147AE8"/>
    <w:rsid w:val="00147C3E"/>
    <w:rsid w:val="00147D06"/>
    <w:rsid w:val="00147E18"/>
    <w:rsid w:val="001503D7"/>
    <w:rsid w:val="001504CD"/>
    <w:rsid w:val="001506DE"/>
    <w:rsid w:val="00150848"/>
    <w:rsid w:val="00150B91"/>
    <w:rsid w:val="00150BD4"/>
    <w:rsid w:val="00151156"/>
    <w:rsid w:val="001512D7"/>
    <w:rsid w:val="001513CE"/>
    <w:rsid w:val="00151521"/>
    <w:rsid w:val="0015168B"/>
    <w:rsid w:val="00151728"/>
    <w:rsid w:val="00151935"/>
    <w:rsid w:val="00151B5F"/>
    <w:rsid w:val="00151C8B"/>
    <w:rsid w:val="00151DAF"/>
    <w:rsid w:val="00152246"/>
    <w:rsid w:val="001523B4"/>
    <w:rsid w:val="0015247F"/>
    <w:rsid w:val="00152634"/>
    <w:rsid w:val="0015276D"/>
    <w:rsid w:val="0015277D"/>
    <w:rsid w:val="00152B1A"/>
    <w:rsid w:val="00152B6F"/>
    <w:rsid w:val="00152DA1"/>
    <w:rsid w:val="00152E58"/>
    <w:rsid w:val="00152EEC"/>
    <w:rsid w:val="00152FE6"/>
    <w:rsid w:val="00153011"/>
    <w:rsid w:val="00153393"/>
    <w:rsid w:val="0015382D"/>
    <w:rsid w:val="00153EBF"/>
    <w:rsid w:val="00154049"/>
    <w:rsid w:val="00154389"/>
    <w:rsid w:val="001544D7"/>
    <w:rsid w:val="00154557"/>
    <w:rsid w:val="00154654"/>
    <w:rsid w:val="001548A1"/>
    <w:rsid w:val="00154987"/>
    <w:rsid w:val="00154B2D"/>
    <w:rsid w:val="00154E37"/>
    <w:rsid w:val="0015509C"/>
    <w:rsid w:val="001554E8"/>
    <w:rsid w:val="001554F4"/>
    <w:rsid w:val="0015569A"/>
    <w:rsid w:val="001558A5"/>
    <w:rsid w:val="001558DD"/>
    <w:rsid w:val="00155904"/>
    <w:rsid w:val="001559BD"/>
    <w:rsid w:val="00155B3B"/>
    <w:rsid w:val="00155B71"/>
    <w:rsid w:val="00155C61"/>
    <w:rsid w:val="00155D77"/>
    <w:rsid w:val="00155F38"/>
    <w:rsid w:val="00156051"/>
    <w:rsid w:val="0015624C"/>
    <w:rsid w:val="00156376"/>
    <w:rsid w:val="0015641B"/>
    <w:rsid w:val="001566A0"/>
    <w:rsid w:val="001567D7"/>
    <w:rsid w:val="0015688E"/>
    <w:rsid w:val="001568FB"/>
    <w:rsid w:val="00156A76"/>
    <w:rsid w:val="00156D79"/>
    <w:rsid w:val="00156E08"/>
    <w:rsid w:val="00156EBE"/>
    <w:rsid w:val="001570AC"/>
    <w:rsid w:val="00157110"/>
    <w:rsid w:val="00157268"/>
    <w:rsid w:val="001573CF"/>
    <w:rsid w:val="001574E2"/>
    <w:rsid w:val="0015764C"/>
    <w:rsid w:val="001576BF"/>
    <w:rsid w:val="00157B8B"/>
    <w:rsid w:val="00157D46"/>
    <w:rsid w:val="00157D6B"/>
    <w:rsid w:val="00157FD9"/>
    <w:rsid w:val="001600B2"/>
    <w:rsid w:val="001600D1"/>
    <w:rsid w:val="001609CA"/>
    <w:rsid w:val="00160AF6"/>
    <w:rsid w:val="00160BC6"/>
    <w:rsid w:val="00160C4A"/>
    <w:rsid w:val="00160C85"/>
    <w:rsid w:val="00160E09"/>
    <w:rsid w:val="00160E7D"/>
    <w:rsid w:val="001611AC"/>
    <w:rsid w:val="00161327"/>
    <w:rsid w:val="00161396"/>
    <w:rsid w:val="001614F0"/>
    <w:rsid w:val="0016156F"/>
    <w:rsid w:val="00161716"/>
    <w:rsid w:val="001619CF"/>
    <w:rsid w:val="00161B52"/>
    <w:rsid w:val="00161B6C"/>
    <w:rsid w:val="00161BDB"/>
    <w:rsid w:val="00161D25"/>
    <w:rsid w:val="001621AE"/>
    <w:rsid w:val="0016233D"/>
    <w:rsid w:val="00162594"/>
    <w:rsid w:val="00162660"/>
    <w:rsid w:val="0016283C"/>
    <w:rsid w:val="001628CE"/>
    <w:rsid w:val="00162A7A"/>
    <w:rsid w:val="00162B7B"/>
    <w:rsid w:val="00162D27"/>
    <w:rsid w:val="00162E5E"/>
    <w:rsid w:val="00162F30"/>
    <w:rsid w:val="001631A3"/>
    <w:rsid w:val="0016321C"/>
    <w:rsid w:val="00163235"/>
    <w:rsid w:val="00163346"/>
    <w:rsid w:val="00163571"/>
    <w:rsid w:val="00163682"/>
    <w:rsid w:val="00163C28"/>
    <w:rsid w:val="00163C88"/>
    <w:rsid w:val="00163FFA"/>
    <w:rsid w:val="00164618"/>
    <w:rsid w:val="0016472C"/>
    <w:rsid w:val="00164761"/>
    <w:rsid w:val="00164783"/>
    <w:rsid w:val="001648AC"/>
    <w:rsid w:val="00164900"/>
    <w:rsid w:val="00164A73"/>
    <w:rsid w:val="00164C9B"/>
    <w:rsid w:val="00164D18"/>
    <w:rsid w:val="00164F87"/>
    <w:rsid w:val="00165188"/>
    <w:rsid w:val="0016522E"/>
    <w:rsid w:val="0016538A"/>
    <w:rsid w:val="0016542C"/>
    <w:rsid w:val="0016553E"/>
    <w:rsid w:val="001655AA"/>
    <w:rsid w:val="001659C8"/>
    <w:rsid w:val="00165B30"/>
    <w:rsid w:val="00165CD1"/>
    <w:rsid w:val="00165DB1"/>
    <w:rsid w:val="00165EF4"/>
    <w:rsid w:val="00165FE1"/>
    <w:rsid w:val="0016667F"/>
    <w:rsid w:val="001666D8"/>
    <w:rsid w:val="00166C36"/>
    <w:rsid w:val="00166DC9"/>
    <w:rsid w:val="00166DFD"/>
    <w:rsid w:val="00166EFB"/>
    <w:rsid w:val="00167241"/>
    <w:rsid w:val="0016724E"/>
    <w:rsid w:val="0016741C"/>
    <w:rsid w:val="001674DD"/>
    <w:rsid w:val="00167508"/>
    <w:rsid w:val="001676C2"/>
    <w:rsid w:val="001677AB"/>
    <w:rsid w:val="00167FD1"/>
    <w:rsid w:val="001700D5"/>
    <w:rsid w:val="00170240"/>
    <w:rsid w:val="00170246"/>
    <w:rsid w:val="0017069D"/>
    <w:rsid w:val="00170832"/>
    <w:rsid w:val="00170C5D"/>
    <w:rsid w:val="00170C96"/>
    <w:rsid w:val="00170D16"/>
    <w:rsid w:val="00170E0A"/>
    <w:rsid w:val="0017118F"/>
    <w:rsid w:val="00171370"/>
    <w:rsid w:val="0017179B"/>
    <w:rsid w:val="001718AA"/>
    <w:rsid w:val="00171A1D"/>
    <w:rsid w:val="00171B75"/>
    <w:rsid w:val="00171C89"/>
    <w:rsid w:val="00171CE5"/>
    <w:rsid w:val="00171D36"/>
    <w:rsid w:val="00171E1B"/>
    <w:rsid w:val="00171E64"/>
    <w:rsid w:val="00172103"/>
    <w:rsid w:val="00172645"/>
    <w:rsid w:val="0017268E"/>
    <w:rsid w:val="00172764"/>
    <w:rsid w:val="001729CC"/>
    <w:rsid w:val="00172B28"/>
    <w:rsid w:val="00172DFF"/>
    <w:rsid w:val="00173069"/>
    <w:rsid w:val="0017313D"/>
    <w:rsid w:val="001731AB"/>
    <w:rsid w:val="00173273"/>
    <w:rsid w:val="00173388"/>
    <w:rsid w:val="001733EC"/>
    <w:rsid w:val="0017359C"/>
    <w:rsid w:val="00173800"/>
    <w:rsid w:val="0017395B"/>
    <w:rsid w:val="00173D5B"/>
    <w:rsid w:val="001740F1"/>
    <w:rsid w:val="0017472C"/>
    <w:rsid w:val="001749EF"/>
    <w:rsid w:val="00174D2A"/>
    <w:rsid w:val="00174FE7"/>
    <w:rsid w:val="0017511C"/>
    <w:rsid w:val="00175237"/>
    <w:rsid w:val="0017524E"/>
    <w:rsid w:val="00175526"/>
    <w:rsid w:val="0017564C"/>
    <w:rsid w:val="001758F1"/>
    <w:rsid w:val="0017597E"/>
    <w:rsid w:val="00175A0F"/>
    <w:rsid w:val="00175E6D"/>
    <w:rsid w:val="001760F9"/>
    <w:rsid w:val="001760FA"/>
    <w:rsid w:val="001761EF"/>
    <w:rsid w:val="00176260"/>
    <w:rsid w:val="0017651A"/>
    <w:rsid w:val="0017653D"/>
    <w:rsid w:val="0017659F"/>
    <w:rsid w:val="001765A3"/>
    <w:rsid w:val="0017663E"/>
    <w:rsid w:val="00176675"/>
    <w:rsid w:val="00176A04"/>
    <w:rsid w:val="00176B9A"/>
    <w:rsid w:val="00177030"/>
    <w:rsid w:val="00177062"/>
    <w:rsid w:val="001775B8"/>
    <w:rsid w:val="0017761C"/>
    <w:rsid w:val="00177926"/>
    <w:rsid w:val="00177B7F"/>
    <w:rsid w:val="00177CF4"/>
    <w:rsid w:val="00177DFE"/>
    <w:rsid w:val="00177F41"/>
    <w:rsid w:val="0018017E"/>
    <w:rsid w:val="001801E9"/>
    <w:rsid w:val="0018028A"/>
    <w:rsid w:val="001805B0"/>
    <w:rsid w:val="001806C7"/>
    <w:rsid w:val="00180704"/>
    <w:rsid w:val="00180824"/>
    <w:rsid w:val="0018087E"/>
    <w:rsid w:val="00180A24"/>
    <w:rsid w:val="00180B8E"/>
    <w:rsid w:val="00180C1D"/>
    <w:rsid w:val="00180EDF"/>
    <w:rsid w:val="00181188"/>
    <w:rsid w:val="00181189"/>
    <w:rsid w:val="00181297"/>
    <w:rsid w:val="0018152D"/>
    <w:rsid w:val="0018157C"/>
    <w:rsid w:val="001815D1"/>
    <w:rsid w:val="0018177F"/>
    <w:rsid w:val="00181858"/>
    <w:rsid w:val="00181894"/>
    <w:rsid w:val="00181950"/>
    <w:rsid w:val="00182073"/>
    <w:rsid w:val="001821B3"/>
    <w:rsid w:val="001823AA"/>
    <w:rsid w:val="001827A4"/>
    <w:rsid w:val="00182864"/>
    <w:rsid w:val="00182B12"/>
    <w:rsid w:val="00182C09"/>
    <w:rsid w:val="00182C1F"/>
    <w:rsid w:val="00182F0F"/>
    <w:rsid w:val="00183090"/>
    <w:rsid w:val="001830C6"/>
    <w:rsid w:val="00183133"/>
    <w:rsid w:val="001835BD"/>
    <w:rsid w:val="001836BC"/>
    <w:rsid w:val="00183B51"/>
    <w:rsid w:val="00183C46"/>
    <w:rsid w:val="00183C7E"/>
    <w:rsid w:val="00183EBF"/>
    <w:rsid w:val="00183F19"/>
    <w:rsid w:val="00183F64"/>
    <w:rsid w:val="00184015"/>
    <w:rsid w:val="00184058"/>
    <w:rsid w:val="00184325"/>
    <w:rsid w:val="0018440E"/>
    <w:rsid w:val="001844C2"/>
    <w:rsid w:val="00184A56"/>
    <w:rsid w:val="00184CD0"/>
    <w:rsid w:val="00184DDC"/>
    <w:rsid w:val="00184E6E"/>
    <w:rsid w:val="00184E7F"/>
    <w:rsid w:val="00184F20"/>
    <w:rsid w:val="001854BB"/>
    <w:rsid w:val="0018555E"/>
    <w:rsid w:val="00185687"/>
    <w:rsid w:val="001857ED"/>
    <w:rsid w:val="0018581C"/>
    <w:rsid w:val="00185C22"/>
    <w:rsid w:val="00185EA7"/>
    <w:rsid w:val="00185EE7"/>
    <w:rsid w:val="0018603A"/>
    <w:rsid w:val="00186148"/>
    <w:rsid w:val="00186279"/>
    <w:rsid w:val="00186371"/>
    <w:rsid w:val="001864B6"/>
    <w:rsid w:val="001866A9"/>
    <w:rsid w:val="001867E4"/>
    <w:rsid w:val="0018685E"/>
    <w:rsid w:val="0018691A"/>
    <w:rsid w:val="00186BD0"/>
    <w:rsid w:val="00186EE8"/>
    <w:rsid w:val="00187035"/>
    <w:rsid w:val="001870D9"/>
    <w:rsid w:val="001871E6"/>
    <w:rsid w:val="001871F9"/>
    <w:rsid w:val="001876BD"/>
    <w:rsid w:val="0018770E"/>
    <w:rsid w:val="00187C8C"/>
    <w:rsid w:val="00187E0C"/>
    <w:rsid w:val="0019012D"/>
    <w:rsid w:val="00190663"/>
    <w:rsid w:val="00190A79"/>
    <w:rsid w:val="00190ECD"/>
    <w:rsid w:val="00190F65"/>
    <w:rsid w:val="00191061"/>
    <w:rsid w:val="0019137D"/>
    <w:rsid w:val="0019166A"/>
    <w:rsid w:val="00191685"/>
    <w:rsid w:val="001917C9"/>
    <w:rsid w:val="0019180E"/>
    <w:rsid w:val="00191B42"/>
    <w:rsid w:val="00191EF4"/>
    <w:rsid w:val="00192318"/>
    <w:rsid w:val="00192621"/>
    <w:rsid w:val="00192A69"/>
    <w:rsid w:val="00192C2D"/>
    <w:rsid w:val="00192D4F"/>
    <w:rsid w:val="00192E46"/>
    <w:rsid w:val="00193181"/>
    <w:rsid w:val="0019337F"/>
    <w:rsid w:val="001934DB"/>
    <w:rsid w:val="00193549"/>
    <w:rsid w:val="0019365B"/>
    <w:rsid w:val="001938B5"/>
    <w:rsid w:val="00193952"/>
    <w:rsid w:val="00193B30"/>
    <w:rsid w:val="00193DC0"/>
    <w:rsid w:val="00193EFC"/>
    <w:rsid w:val="00194346"/>
    <w:rsid w:val="001945C5"/>
    <w:rsid w:val="0019467E"/>
    <w:rsid w:val="00194747"/>
    <w:rsid w:val="0019476B"/>
    <w:rsid w:val="00194889"/>
    <w:rsid w:val="001948A0"/>
    <w:rsid w:val="00194A66"/>
    <w:rsid w:val="0019542A"/>
    <w:rsid w:val="00195564"/>
    <w:rsid w:val="0019575F"/>
    <w:rsid w:val="0019578D"/>
    <w:rsid w:val="001957D2"/>
    <w:rsid w:val="00195899"/>
    <w:rsid w:val="001958DB"/>
    <w:rsid w:val="00195D1A"/>
    <w:rsid w:val="00195E25"/>
    <w:rsid w:val="00195F08"/>
    <w:rsid w:val="00196198"/>
    <w:rsid w:val="00196317"/>
    <w:rsid w:val="00196564"/>
    <w:rsid w:val="00196CFF"/>
    <w:rsid w:val="00196D40"/>
    <w:rsid w:val="00196E21"/>
    <w:rsid w:val="00196E3D"/>
    <w:rsid w:val="00197300"/>
    <w:rsid w:val="00197607"/>
    <w:rsid w:val="001976BE"/>
    <w:rsid w:val="001978CC"/>
    <w:rsid w:val="00197993"/>
    <w:rsid w:val="00197A8E"/>
    <w:rsid w:val="00197D83"/>
    <w:rsid w:val="00197EBA"/>
    <w:rsid w:val="001A0165"/>
    <w:rsid w:val="001A01CD"/>
    <w:rsid w:val="001A0537"/>
    <w:rsid w:val="001A05C7"/>
    <w:rsid w:val="001A0F80"/>
    <w:rsid w:val="001A123D"/>
    <w:rsid w:val="001A12D4"/>
    <w:rsid w:val="001A19E5"/>
    <w:rsid w:val="001A1B2D"/>
    <w:rsid w:val="001A1C32"/>
    <w:rsid w:val="001A1EEF"/>
    <w:rsid w:val="001A23EB"/>
    <w:rsid w:val="001A25C9"/>
    <w:rsid w:val="001A27F5"/>
    <w:rsid w:val="001A2AA9"/>
    <w:rsid w:val="001A2B15"/>
    <w:rsid w:val="001A2CA5"/>
    <w:rsid w:val="001A2D7A"/>
    <w:rsid w:val="001A2DDA"/>
    <w:rsid w:val="001A2EE4"/>
    <w:rsid w:val="001A33A8"/>
    <w:rsid w:val="001A35EB"/>
    <w:rsid w:val="001A37DB"/>
    <w:rsid w:val="001A37EC"/>
    <w:rsid w:val="001A3AF3"/>
    <w:rsid w:val="001A3C66"/>
    <w:rsid w:val="001A3E97"/>
    <w:rsid w:val="001A3F64"/>
    <w:rsid w:val="001A450F"/>
    <w:rsid w:val="001A4661"/>
    <w:rsid w:val="001A488F"/>
    <w:rsid w:val="001A4AB2"/>
    <w:rsid w:val="001A4C71"/>
    <w:rsid w:val="001A4D3F"/>
    <w:rsid w:val="001A4E1D"/>
    <w:rsid w:val="001A51BC"/>
    <w:rsid w:val="001A5225"/>
    <w:rsid w:val="001A5639"/>
    <w:rsid w:val="001A5709"/>
    <w:rsid w:val="001A576B"/>
    <w:rsid w:val="001A5C8A"/>
    <w:rsid w:val="001A609E"/>
    <w:rsid w:val="001A64C6"/>
    <w:rsid w:val="001A674F"/>
    <w:rsid w:val="001A6772"/>
    <w:rsid w:val="001A69FB"/>
    <w:rsid w:val="001A6A5A"/>
    <w:rsid w:val="001A6B3A"/>
    <w:rsid w:val="001A6C29"/>
    <w:rsid w:val="001A6CC0"/>
    <w:rsid w:val="001A6D69"/>
    <w:rsid w:val="001A6ED9"/>
    <w:rsid w:val="001A6F55"/>
    <w:rsid w:val="001A7060"/>
    <w:rsid w:val="001A7462"/>
    <w:rsid w:val="001A7477"/>
    <w:rsid w:val="001A767B"/>
    <w:rsid w:val="001A7728"/>
    <w:rsid w:val="001A7A13"/>
    <w:rsid w:val="001A7C44"/>
    <w:rsid w:val="001B01B1"/>
    <w:rsid w:val="001B02EE"/>
    <w:rsid w:val="001B03F0"/>
    <w:rsid w:val="001B091E"/>
    <w:rsid w:val="001B0942"/>
    <w:rsid w:val="001B0C0A"/>
    <w:rsid w:val="001B0E0D"/>
    <w:rsid w:val="001B0FD4"/>
    <w:rsid w:val="001B1422"/>
    <w:rsid w:val="001B155B"/>
    <w:rsid w:val="001B19DD"/>
    <w:rsid w:val="001B1C66"/>
    <w:rsid w:val="001B1CFA"/>
    <w:rsid w:val="001B1D93"/>
    <w:rsid w:val="001B1FD6"/>
    <w:rsid w:val="001B2037"/>
    <w:rsid w:val="001B2123"/>
    <w:rsid w:val="001B2210"/>
    <w:rsid w:val="001B2213"/>
    <w:rsid w:val="001B22D7"/>
    <w:rsid w:val="001B2466"/>
    <w:rsid w:val="001B2505"/>
    <w:rsid w:val="001B273F"/>
    <w:rsid w:val="001B2740"/>
    <w:rsid w:val="001B2873"/>
    <w:rsid w:val="001B28C8"/>
    <w:rsid w:val="001B29AB"/>
    <w:rsid w:val="001B29E8"/>
    <w:rsid w:val="001B2C81"/>
    <w:rsid w:val="001B2D33"/>
    <w:rsid w:val="001B2D4D"/>
    <w:rsid w:val="001B2D9D"/>
    <w:rsid w:val="001B2ECE"/>
    <w:rsid w:val="001B33EA"/>
    <w:rsid w:val="001B3421"/>
    <w:rsid w:val="001B34CB"/>
    <w:rsid w:val="001B3976"/>
    <w:rsid w:val="001B39B7"/>
    <w:rsid w:val="001B3D07"/>
    <w:rsid w:val="001B3DC8"/>
    <w:rsid w:val="001B3DD5"/>
    <w:rsid w:val="001B3E05"/>
    <w:rsid w:val="001B3E0F"/>
    <w:rsid w:val="001B3EDC"/>
    <w:rsid w:val="001B3FA7"/>
    <w:rsid w:val="001B409B"/>
    <w:rsid w:val="001B4186"/>
    <w:rsid w:val="001B41A4"/>
    <w:rsid w:val="001B45E8"/>
    <w:rsid w:val="001B46C4"/>
    <w:rsid w:val="001B4721"/>
    <w:rsid w:val="001B4867"/>
    <w:rsid w:val="001B4AFB"/>
    <w:rsid w:val="001B4B06"/>
    <w:rsid w:val="001B4D1D"/>
    <w:rsid w:val="001B4EE1"/>
    <w:rsid w:val="001B4F44"/>
    <w:rsid w:val="001B4FB6"/>
    <w:rsid w:val="001B5221"/>
    <w:rsid w:val="001B52FA"/>
    <w:rsid w:val="001B5505"/>
    <w:rsid w:val="001B567A"/>
    <w:rsid w:val="001B5849"/>
    <w:rsid w:val="001B58B4"/>
    <w:rsid w:val="001B5C00"/>
    <w:rsid w:val="001B5C1F"/>
    <w:rsid w:val="001B60FD"/>
    <w:rsid w:val="001B6545"/>
    <w:rsid w:val="001B65FD"/>
    <w:rsid w:val="001B6987"/>
    <w:rsid w:val="001B6A1D"/>
    <w:rsid w:val="001B6B91"/>
    <w:rsid w:val="001B6BC4"/>
    <w:rsid w:val="001B6C45"/>
    <w:rsid w:val="001B6C88"/>
    <w:rsid w:val="001B70EF"/>
    <w:rsid w:val="001B7227"/>
    <w:rsid w:val="001B7253"/>
    <w:rsid w:val="001B7263"/>
    <w:rsid w:val="001B73BA"/>
    <w:rsid w:val="001B7A0D"/>
    <w:rsid w:val="001B7B29"/>
    <w:rsid w:val="001B7C98"/>
    <w:rsid w:val="001B7CF0"/>
    <w:rsid w:val="001B7EF8"/>
    <w:rsid w:val="001B7F84"/>
    <w:rsid w:val="001C00A5"/>
    <w:rsid w:val="001C01CC"/>
    <w:rsid w:val="001C0661"/>
    <w:rsid w:val="001C075D"/>
    <w:rsid w:val="001C092B"/>
    <w:rsid w:val="001C100D"/>
    <w:rsid w:val="001C1258"/>
    <w:rsid w:val="001C126D"/>
    <w:rsid w:val="001C15B6"/>
    <w:rsid w:val="001C1768"/>
    <w:rsid w:val="001C17C6"/>
    <w:rsid w:val="001C1887"/>
    <w:rsid w:val="001C1942"/>
    <w:rsid w:val="001C1B10"/>
    <w:rsid w:val="001C1C92"/>
    <w:rsid w:val="001C2458"/>
    <w:rsid w:val="001C25CF"/>
    <w:rsid w:val="001C27DA"/>
    <w:rsid w:val="001C290C"/>
    <w:rsid w:val="001C2D00"/>
    <w:rsid w:val="001C304C"/>
    <w:rsid w:val="001C320A"/>
    <w:rsid w:val="001C35F9"/>
    <w:rsid w:val="001C3675"/>
    <w:rsid w:val="001C3938"/>
    <w:rsid w:val="001C3A9B"/>
    <w:rsid w:val="001C3B21"/>
    <w:rsid w:val="001C3BE2"/>
    <w:rsid w:val="001C3DEB"/>
    <w:rsid w:val="001C40DD"/>
    <w:rsid w:val="001C40E7"/>
    <w:rsid w:val="001C4210"/>
    <w:rsid w:val="001C4324"/>
    <w:rsid w:val="001C4333"/>
    <w:rsid w:val="001C45C9"/>
    <w:rsid w:val="001C486D"/>
    <w:rsid w:val="001C4A2F"/>
    <w:rsid w:val="001C4F6C"/>
    <w:rsid w:val="001C5367"/>
    <w:rsid w:val="001C5B78"/>
    <w:rsid w:val="001C5D3C"/>
    <w:rsid w:val="001C5D8D"/>
    <w:rsid w:val="001C61A5"/>
    <w:rsid w:val="001C684E"/>
    <w:rsid w:val="001C691D"/>
    <w:rsid w:val="001C6C59"/>
    <w:rsid w:val="001C6DA1"/>
    <w:rsid w:val="001C6DBC"/>
    <w:rsid w:val="001C6ED7"/>
    <w:rsid w:val="001C707C"/>
    <w:rsid w:val="001C70BD"/>
    <w:rsid w:val="001C7179"/>
    <w:rsid w:val="001C7241"/>
    <w:rsid w:val="001C7466"/>
    <w:rsid w:val="001C7653"/>
    <w:rsid w:val="001C765A"/>
    <w:rsid w:val="001C7890"/>
    <w:rsid w:val="001C7C9E"/>
    <w:rsid w:val="001C7DC1"/>
    <w:rsid w:val="001C7EA5"/>
    <w:rsid w:val="001C7EDF"/>
    <w:rsid w:val="001D03D2"/>
    <w:rsid w:val="001D0727"/>
    <w:rsid w:val="001D0EB8"/>
    <w:rsid w:val="001D0F63"/>
    <w:rsid w:val="001D11C5"/>
    <w:rsid w:val="001D13F2"/>
    <w:rsid w:val="001D1426"/>
    <w:rsid w:val="001D14EC"/>
    <w:rsid w:val="001D15A2"/>
    <w:rsid w:val="001D15B8"/>
    <w:rsid w:val="001D18B1"/>
    <w:rsid w:val="001D18CF"/>
    <w:rsid w:val="001D19D0"/>
    <w:rsid w:val="001D1C79"/>
    <w:rsid w:val="001D1D5C"/>
    <w:rsid w:val="001D1DF7"/>
    <w:rsid w:val="001D1EC1"/>
    <w:rsid w:val="001D22C0"/>
    <w:rsid w:val="001D24A0"/>
    <w:rsid w:val="001D2714"/>
    <w:rsid w:val="001D2B3B"/>
    <w:rsid w:val="001D2D8E"/>
    <w:rsid w:val="001D3040"/>
    <w:rsid w:val="001D3200"/>
    <w:rsid w:val="001D3386"/>
    <w:rsid w:val="001D34D2"/>
    <w:rsid w:val="001D35B0"/>
    <w:rsid w:val="001D397E"/>
    <w:rsid w:val="001D3A16"/>
    <w:rsid w:val="001D3F68"/>
    <w:rsid w:val="001D454F"/>
    <w:rsid w:val="001D45E1"/>
    <w:rsid w:val="001D4605"/>
    <w:rsid w:val="001D469C"/>
    <w:rsid w:val="001D47DD"/>
    <w:rsid w:val="001D489B"/>
    <w:rsid w:val="001D4B47"/>
    <w:rsid w:val="001D4D67"/>
    <w:rsid w:val="001D4E1B"/>
    <w:rsid w:val="001D4F61"/>
    <w:rsid w:val="001D5276"/>
    <w:rsid w:val="001D5314"/>
    <w:rsid w:val="001D56C1"/>
    <w:rsid w:val="001D57A8"/>
    <w:rsid w:val="001D5882"/>
    <w:rsid w:val="001D58E6"/>
    <w:rsid w:val="001D58F5"/>
    <w:rsid w:val="001D5A0F"/>
    <w:rsid w:val="001D5B57"/>
    <w:rsid w:val="001D5D89"/>
    <w:rsid w:val="001D5E79"/>
    <w:rsid w:val="001D5F22"/>
    <w:rsid w:val="001D5FC0"/>
    <w:rsid w:val="001D604F"/>
    <w:rsid w:val="001D6280"/>
    <w:rsid w:val="001D6458"/>
    <w:rsid w:val="001D649B"/>
    <w:rsid w:val="001D64F1"/>
    <w:rsid w:val="001D6677"/>
    <w:rsid w:val="001D6788"/>
    <w:rsid w:val="001D6996"/>
    <w:rsid w:val="001D6AB3"/>
    <w:rsid w:val="001D6B12"/>
    <w:rsid w:val="001D701F"/>
    <w:rsid w:val="001D7179"/>
    <w:rsid w:val="001D7292"/>
    <w:rsid w:val="001D72CA"/>
    <w:rsid w:val="001D74C0"/>
    <w:rsid w:val="001D76F6"/>
    <w:rsid w:val="001D783A"/>
    <w:rsid w:val="001D788A"/>
    <w:rsid w:val="001D7A7D"/>
    <w:rsid w:val="001D7ABA"/>
    <w:rsid w:val="001D7E9A"/>
    <w:rsid w:val="001E0136"/>
    <w:rsid w:val="001E01DF"/>
    <w:rsid w:val="001E0246"/>
    <w:rsid w:val="001E04B8"/>
    <w:rsid w:val="001E0755"/>
    <w:rsid w:val="001E0786"/>
    <w:rsid w:val="001E0882"/>
    <w:rsid w:val="001E0A91"/>
    <w:rsid w:val="001E0D70"/>
    <w:rsid w:val="001E0F5C"/>
    <w:rsid w:val="001E0FF9"/>
    <w:rsid w:val="001E10F3"/>
    <w:rsid w:val="001E1196"/>
    <w:rsid w:val="001E12A1"/>
    <w:rsid w:val="001E12D0"/>
    <w:rsid w:val="001E138B"/>
    <w:rsid w:val="001E1588"/>
    <w:rsid w:val="001E1C19"/>
    <w:rsid w:val="001E1D24"/>
    <w:rsid w:val="001E1DE9"/>
    <w:rsid w:val="001E2120"/>
    <w:rsid w:val="001E240D"/>
    <w:rsid w:val="001E250A"/>
    <w:rsid w:val="001E2751"/>
    <w:rsid w:val="001E2EEF"/>
    <w:rsid w:val="001E3314"/>
    <w:rsid w:val="001E33E1"/>
    <w:rsid w:val="001E34A9"/>
    <w:rsid w:val="001E35C8"/>
    <w:rsid w:val="001E35D7"/>
    <w:rsid w:val="001E3A36"/>
    <w:rsid w:val="001E3C9A"/>
    <w:rsid w:val="001E3CAC"/>
    <w:rsid w:val="001E3CF9"/>
    <w:rsid w:val="001E3D06"/>
    <w:rsid w:val="001E3E60"/>
    <w:rsid w:val="001E401A"/>
    <w:rsid w:val="001E4048"/>
    <w:rsid w:val="001E43E4"/>
    <w:rsid w:val="001E4526"/>
    <w:rsid w:val="001E4626"/>
    <w:rsid w:val="001E46E4"/>
    <w:rsid w:val="001E4C5E"/>
    <w:rsid w:val="001E4D50"/>
    <w:rsid w:val="001E4DBC"/>
    <w:rsid w:val="001E4FAD"/>
    <w:rsid w:val="001E525E"/>
    <w:rsid w:val="001E5441"/>
    <w:rsid w:val="001E5637"/>
    <w:rsid w:val="001E57AB"/>
    <w:rsid w:val="001E589B"/>
    <w:rsid w:val="001E58CD"/>
    <w:rsid w:val="001E5B20"/>
    <w:rsid w:val="001E5B9B"/>
    <w:rsid w:val="001E5D50"/>
    <w:rsid w:val="001E6037"/>
    <w:rsid w:val="001E6087"/>
    <w:rsid w:val="001E60E3"/>
    <w:rsid w:val="001E6110"/>
    <w:rsid w:val="001E637F"/>
    <w:rsid w:val="001E63A2"/>
    <w:rsid w:val="001E65E2"/>
    <w:rsid w:val="001E6B7A"/>
    <w:rsid w:val="001E6DDE"/>
    <w:rsid w:val="001E6F51"/>
    <w:rsid w:val="001E6FF3"/>
    <w:rsid w:val="001E71C5"/>
    <w:rsid w:val="001E7400"/>
    <w:rsid w:val="001E781F"/>
    <w:rsid w:val="001E7AF7"/>
    <w:rsid w:val="001E7B95"/>
    <w:rsid w:val="001E7B9E"/>
    <w:rsid w:val="001E7C7E"/>
    <w:rsid w:val="001E7D91"/>
    <w:rsid w:val="001E7DBB"/>
    <w:rsid w:val="001E7F2E"/>
    <w:rsid w:val="001E7FEA"/>
    <w:rsid w:val="001F03B5"/>
    <w:rsid w:val="001F043B"/>
    <w:rsid w:val="001F046A"/>
    <w:rsid w:val="001F07EE"/>
    <w:rsid w:val="001F08E1"/>
    <w:rsid w:val="001F0AF2"/>
    <w:rsid w:val="001F0C04"/>
    <w:rsid w:val="001F1052"/>
    <w:rsid w:val="001F1280"/>
    <w:rsid w:val="001F1772"/>
    <w:rsid w:val="001F17F3"/>
    <w:rsid w:val="001F1C18"/>
    <w:rsid w:val="001F1C3C"/>
    <w:rsid w:val="001F1CBA"/>
    <w:rsid w:val="001F1F47"/>
    <w:rsid w:val="001F1FD7"/>
    <w:rsid w:val="001F20DE"/>
    <w:rsid w:val="001F2262"/>
    <w:rsid w:val="001F22A8"/>
    <w:rsid w:val="001F2338"/>
    <w:rsid w:val="001F24DC"/>
    <w:rsid w:val="001F24EF"/>
    <w:rsid w:val="001F2718"/>
    <w:rsid w:val="001F277B"/>
    <w:rsid w:val="001F2B5E"/>
    <w:rsid w:val="001F2B8E"/>
    <w:rsid w:val="001F2DF6"/>
    <w:rsid w:val="001F3078"/>
    <w:rsid w:val="001F31D3"/>
    <w:rsid w:val="001F339B"/>
    <w:rsid w:val="001F3425"/>
    <w:rsid w:val="001F35FC"/>
    <w:rsid w:val="001F36EF"/>
    <w:rsid w:val="001F3D60"/>
    <w:rsid w:val="001F3E50"/>
    <w:rsid w:val="001F3E5F"/>
    <w:rsid w:val="001F456E"/>
    <w:rsid w:val="001F45FE"/>
    <w:rsid w:val="001F46CA"/>
    <w:rsid w:val="001F4CE6"/>
    <w:rsid w:val="001F4EE5"/>
    <w:rsid w:val="001F4F62"/>
    <w:rsid w:val="001F506E"/>
    <w:rsid w:val="001F5341"/>
    <w:rsid w:val="001F544C"/>
    <w:rsid w:val="001F552C"/>
    <w:rsid w:val="001F57D8"/>
    <w:rsid w:val="001F57EB"/>
    <w:rsid w:val="001F5B6C"/>
    <w:rsid w:val="001F5B8D"/>
    <w:rsid w:val="001F5C4A"/>
    <w:rsid w:val="001F5FBD"/>
    <w:rsid w:val="001F61F2"/>
    <w:rsid w:val="001F63CB"/>
    <w:rsid w:val="001F6482"/>
    <w:rsid w:val="001F664E"/>
    <w:rsid w:val="001F671A"/>
    <w:rsid w:val="001F67F1"/>
    <w:rsid w:val="001F6870"/>
    <w:rsid w:val="001F68E1"/>
    <w:rsid w:val="001F69D6"/>
    <w:rsid w:val="001F6A75"/>
    <w:rsid w:val="001F6CF9"/>
    <w:rsid w:val="001F6D34"/>
    <w:rsid w:val="001F6E2E"/>
    <w:rsid w:val="001F6E42"/>
    <w:rsid w:val="001F7496"/>
    <w:rsid w:val="001F74FD"/>
    <w:rsid w:val="001F768A"/>
    <w:rsid w:val="001F77CF"/>
    <w:rsid w:val="001F791D"/>
    <w:rsid w:val="001F7C55"/>
    <w:rsid w:val="001F7D1A"/>
    <w:rsid w:val="001F7D2E"/>
    <w:rsid w:val="001F7D5A"/>
    <w:rsid w:val="001F7EC2"/>
    <w:rsid w:val="00200115"/>
    <w:rsid w:val="002004C8"/>
    <w:rsid w:val="002004DA"/>
    <w:rsid w:val="00200561"/>
    <w:rsid w:val="00200639"/>
    <w:rsid w:val="002006F8"/>
    <w:rsid w:val="00200BB5"/>
    <w:rsid w:val="00200BBD"/>
    <w:rsid w:val="00200BC7"/>
    <w:rsid w:val="00200CA3"/>
    <w:rsid w:val="00200CD6"/>
    <w:rsid w:val="00200D3F"/>
    <w:rsid w:val="00200DE3"/>
    <w:rsid w:val="00200E48"/>
    <w:rsid w:val="00200F72"/>
    <w:rsid w:val="00200FF2"/>
    <w:rsid w:val="0020112C"/>
    <w:rsid w:val="0020117E"/>
    <w:rsid w:val="002011F6"/>
    <w:rsid w:val="00201469"/>
    <w:rsid w:val="002015EB"/>
    <w:rsid w:val="002016B0"/>
    <w:rsid w:val="00201779"/>
    <w:rsid w:val="00201844"/>
    <w:rsid w:val="0020186B"/>
    <w:rsid w:val="00201CC4"/>
    <w:rsid w:val="00201D65"/>
    <w:rsid w:val="002022EE"/>
    <w:rsid w:val="00202630"/>
    <w:rsid w:val="0020265F"/>
    <w:rsid w:val="00202871"/>
    <w:rsid w:val="00202904"/>
    <w:rsid w:val="00202A19"/>
    <w:rsid w:val="00202A6A"/>
    <w:rsid w:val="00202E1B"/>
    <w:rsid w:val="00202E1C"/>
    <w:rsid w:val="00202E39"/>
    <w:rsid w:val="00202E4A"/>
    <w:rsid w:val="00202F13"/>
    <w:rsid w:val="0020343D"/>
    <w:rsid w:val="002038AF"/>
    <w:rsid w:val="00203A47"/>
    <w:rsid w:val="00203B59"/>
    <w:rsid w:val="00203CA7"/>
    <w:rsid w:val="00203E8B"/>
    <w:rsid w:val="00203F3C"/>
    <w:rsid w:val="002040A9"/>
    <w:rsid w:val="002040E3"/>
    <w:rsid w:val="002041B6"/>
    <w:rsid w:val="002042FF"/>
    <w:rsid w:val="0020436F"/>
    <w:rsid w:val="00204450"/>
    <w:rsid w:val="002045F2"/>
    <w:rsid w:val="002045FC"/>
    <w:rsid w:val="002046F6"/>
    <w:rsid w:val="00204814"/>
    <w:rsid w:val="00204B41"/>
    <w:rsid w:val="00204C3A"/>
    <w:rsid w:val="00204CF2"/>
    <w:rsid w:val="00204F12"/>
    <w:rsid w:val="00205172"/>
    <w:rsid w:val="0020517B"/>
    <w:rsid w:val="00205351"/>
    <w:rsid w:val="0020541F"/>
    <w:rsid w:val="00205758"/>
    <w:rsid w:val="00205949"/>
    <w:rsid w:val="0020594E"/>
    <w:rsid w:val="00205A89"/>
    <w:rsid w:val="00205C83"/>
    <w:rsid w:val="00205E23"/>
    <w:rsid w:val="00205F04"/>
    <w:rsid w:val="002061B4"/>
    <w:rsid w:val="00206213"/>
    <w:rsid w:val="00206273"/>
    <w:rsid w:val="00206435"/>
    <w:rsid w:val="00206660"/>
    <w:rsid w:val="002068F9"/>
    <w:rsid w:val="002069B1"/>
    <w:rsid w:val="002069D7"/>
    <w:rsid w:val="002069E5"/>
    <w:rsid w:val="00206EDA"/>
    <w:rsid w:val="00206F6D"/>
    <w:rsid w:val="0020707E"/>
    <w:rsid w:val="002070F1"/>
    <w:rsid w:val="00207225"/>
    <w:rsid w:val="0020736D"/>
    <w:rsid w:val="002073B8"/>
    <w:rsid w:val="002075F3"/>
    <w:rsid w:val="002077B8"/>
    <w:rsid w:val="00207C78"/>
    <w:rsid w:val="00207FA8"/>
    <w:rsid w:val="00207FD5"/>
    <w:rsid w:val="0021033C"/>
    <w:rsid w:val="002103B5"/>
    <w:rsid w:val="002109B5"/>
    <w:rsid w:val="00210BC4"/>
    <w:rsid w:val="00210C08"/>
    <w:rsid w:val="00210C3B"/>
    <w:rsid w:val="00211081"/>
    <w:rsid w:val="002110DD"/>
    <w:rsid w:val="002112FE"/>
    <w:rsid w:val="0021151C"/>
    <w:rsid w:val="002119D9"/>
    <w:rsid w:val="00211D4C"/>
    <w:rsid w:val="00211EC8"/>
    <w:rsid w:val="00211ED1"/>
    <w:rsid w:val="00212080"/>
    <w:rsid w:val="0021265F"/>
    <w:rsid w:val="002126BA"/>
    <w:rsid w:val="002127F8"/>
    <w:rsid w:val="00212915"/>
    <w:rsid w:val="00212B89"/>
    <w:rsid w:val="002130CC"/>
    <w:rsid w:val="002131B6"/>
    <w:rsid w:val="00213277"/>
    <w:rsid w:val="00213658"/>
    <w:rsid w:val="00213D5A"/>
    <w:rsid w:val="002141C4"/>
    <w:rsid w:val="0021425C"/>
    <w:rsid w:val="00214416"/>
    <w:rsid w:val="00214491"/>
    <w:rsid w:val="002149CE"/>
    <w:rsid w:val="00214B27"/>
    <w:rsid w:val="00214B33"/>
    <w:rsid w:val="00214B4F"/>
    <w:rsid w:val="00214B6F"/>
    <w:rsid w:val="00214DEF"/>
    <w:rsid w:val="002150F7"/>
    <w:rsid w:val="002152DE"/>
    <w:rsid w:val="00215300"/>
    <w:rsid w:val="00215301"/>
    <w:rsid w:val="002156A6"/>
    <w:rsid w:val="00215791"/>
    <w:rsid w:val="0021579A"/>
    <w:rsid w:val="00215821"/>
    <w:rsid w:val="00215A55"/>
    <w:rsid w:val="00215ED1"/>
    <w:rsid w:val="00215F12"/>
    <w:rsid w:val="0021639A"/>
    <w:rsid w:val="002166C7"/>
    <w:rsid w:val="00216800"/>
    <w:rsid w:val="002169A9"/>
    <w:rsid w:val="002169C1"/>
    <w:rsid w:val="00216CC3"/>
    <w:rsid w:val="00216CFD"/>
    <w:rsid w:val="00216D22"/>
    <w:rsid w:val="00216E9C"/>
    <w:rsid w:val="00217003"/>
    <w:rsid w:val="0021700B"/>
    <w:rsid w:val="00217387"/>
    <w:rsid w:val="00217647"/>
    <w:rsid w:val="00217732"/>
    <w:rsid w:val="002177B7"/>
    <w:rsid w:val="00217C4C"/>
    <w:rsid w:val="00217F46"/>
    <w:rsid w:val="002201E7"/>
    <w:rsid w:val="0022035B"/>
    <w:rsid w:val="0022037D"/>
    <w:rsid w:val="002203B4"/>
    <w:rsid w:val="002203BC"/>
    <w:rsid w:val="0022056A"/>
    <w:rsid w:val="00220883"/>
    <w:rsid w:val="0022094F"/>
    <w:rsid w:val="00220B2E"/>
    <w:rsid w:val="00220F14"/>
    <w:rsid w:val="002210FB"/>
    <w:rsid w:val="002213A3"/>
    <w:rsid w:val="0022167E"/>
    <w:rsid w:val="002216E9"/>
    <w:rsid w:val="002216F5"/>
    <w:rsid w:val="00221B1D"/>
    <w:rsid w:val="00222243"/>
    <w:rsid w:val="0022244F"/>
    <w:rsid w:val="0022270F"/>
    <w:rsid w:val="0022276F"/>
    <w:rsid w:val="00222853"/>
    <w:rsid w:val="002229C6"/>
    <w:rsid w:val="002229D8"/>
    <w:rsid w:val="00222B11"/>
    <w:rsid w:val="00222BAD"/>
    <w:rsid w:val="00222E23"/>
    <w:rsid w:val="00222EE2"/>
    <w:rsid w:val="00222F6A"/>
    <w:rsid w:val="00222F77"/>
    <w:rsid w:val="00222FC1"/>
    <w:rsid w:val="002230BF"/>
    <w:rsid w:val="00223297"/>
    <w:rsid w:val="0022332A"/>
    <w:rsid w:val="00223362"/>
    <w:rsid w:val="0022361F"/>
    <w:rsid w:val="0022364B"/>
    <w:rsid w:val="00223B5F"/>
    <w:rsid w:val="00223C9A"/>
    <w:rsid w:val="00223FDD"/>
    <w:rsid w:val="00224177"/>
    <w:rsid w:val="00224D2C"/>
    <w:rsid w:val="00224D69"/>
    <w:rsid w:val="00224D86"/>
    <w:rsid w:val="00224FC7"/>
    <w:rsid w:val="0022505B"/>
    <w:rsid w:val="0022539C"/>
    <w:rsid w:val="0022558E"/>
    <w:rsid w:val="0022568D"/>
    <w:rsid w:val="00225933"/>
    <w:rsid w:val="00225A31"/>
    <w:rsid w:val="00225D48"/>
    <w:rsid w:val="00225D4B"/>
    <w:rsid w:val="00225DEE"/>
    <w:rsid w:val="00226097"/>
    <w:rsid w:val="0022609E"/>
    <w:rsid w:val="002260C9"/>
    <w:rsid w:val="0022630D"/>
    <w:rsid w:val="00226441"/>
    <w:rsid w:val="00226660"/>
    <w:rsid w:val="002266E7"/>
    <w:rsid w:val="0022680D"/>
    <w:rsid w:val="00226A7A"/>
    <w:rsid w:val="00226B94"/>
    <w:rsid w:val="00226D6A"/>
    <w:rsid w:val="00226E87"/>
    <w:rsid w:val="002270DB"/>
    <w:rsid w:val="0022712A"/>
    <w:rsid w:val="00227154"/>
    <w:rsid w:val="00227224"/>
    <w:rsid w:val="00227318"/>
    <w:rsid w:val="00227394"/>
    <w:rsid w:val="002273B9"/>
    <w:rsid w:val="002273CB"/>
    <w:rsid w:val="002273E8"/>
    <w:rsid w:val="00227590"/>
    <w:rsid w:val="00227591"/>
    <w:rsid w:val="002275BC"/>
    <w:rsid w:val="0022767D"/>
    <w:rsid w:val="002276EB"/>
    <w:rsid w:val="00227726"/>
    <w:rsid w:val="002278A2"/>
    <w:rsid w:val="00227B2F"/>
    <w:rsid w:val="00227B56"/>
    <w:rsid w:val="00227B7C"/>
    <w:rsid w:val="00227BA4"/>
    <w:rsid w:val="00227C2B"/>
    <w:rsid w:val="00227CE6"/>
    <w:rsid w:val="00227CFA"/>
    <w:rsid w:val="00227EE0"/>
    <w:rsid w:val="0023016F"/>
    <w:rsid w:val="0023022E"/>
    <w:rsid w:val="00230332"/>
    <w:rsid w:val="00230761"/>
    <w:rsid w:val="0023080C"/>
    <w:rsid w:val="00230832"/>
    <w:rsid w:val="00230921"/>
    <w:rsid w:val="00230994"/>
    <w:rsid w:val="00230B4A"/>
    <w:rsid w:val="00230C13"/>
    <w:rsid w:val="002311A8"/>
    <w:rsid w:val="00231240"/>
    <w:rsid w:val="00231289"/>
    <w:rsid w:val="002312F1"/>
    <w:rsid w:val="0023143B"/>
    <w:rsid w:val="0023169B"/>
    <w:rsid w:val="00231750"/>
    <w:rsid w:val="0023184A"/>
    <w:rsid w:val="00231938"/>
    <w:rsid w:val="00231C5C"/>
    <w:rsid w:val="00231C9E"/>
    <w:rsid w:val="00231D6C"/>
    <w:rsid w:val="00232005"/>
    <w:rsid w:val="0023201C"/>
    <w:rsid w:val="00232413"/>
    <w:rsid w:val="00232536"/>
    <w:rsid w:val="002325BD"/>
    <w:rsid w:val="002325EB"/>
    <w:rsid w:val="00232689"/>
    <w:rsid w:val="0023279A"/>
    <w:rsid w:val="00232840"/>
    <w:rsid w:val="00232B3E"/>
    <w:rsid w:val="00232CD4"/>
    <w:rsid w:val="00233156"/>
    <w:rsid w:val="0023316E"/>
    <w:rsid w:val="00233192"/>
    <w:rsid w:val="002332BB"/>
    <w:rsid w:val="0023333A"/>
    <w:rsid w:val="002336E4"/>
    <w:rsid w:val="00233B43"/>
    <w:rsid w:val="00233BFD"/>
    <w:rsid w:val="00233DDE"/>
    <w:rsid w:val="00234032"/>
    <w:rsid w:val="00234048"/>
    <w:rsid w:val="002342B4"/>
    <w:rsid w:val="00234743"/>
    <w:rsid w:val="00234832"/>
    <w:rsid w:val="00234861"/>
    <w:rsid w:val="002349B2"/>
    <w:rsid w:val="00234A95"/>
    <w:rsid w:val="00234AB2"/>
    <w:rsid w:val="00234AC9"/>
    <w:rsid w:val="00234B4E"/>
    <w:rsid w:val="00234F9A"/>
    <w:rsid w:val="00235151"/>
    <w:rsid w:val="00235182"/>
    <w:rsid w:val="002351E8"/>
    <w:rsid w:val="002353F4"/>
    <w:rsid w:val="002357BF"/>
    <w:rsid w:val="002357FB"/>
    <w:rsid w:val="002358FF"/>
    <w:rsid w:val="00235CED"/>
    <w:rsid w:val="00235E65"/>
    <w:rsid w:val="00236374"/>
    <w:rsid w:val="00236475"/>
    <w:rsid w:val="0023655C"/>
    <w:rsid w:val="00236796"/>
    <w:rsid w:val="00236AEC"/>
    <w:rsid w:val="00236B19"/>
    <w:rsid w:val="00236BA6"/>
    <w:rsid w:val="00236BC5"/>
    <w:rsid w:val="00236FC2"/>
    <w:rsid w:val="002371FC"/>
    <w:rsid w:val="00237426"/>
    <w:rsid w:val="00237591"/>
    <w:rsid w:val="002375CB"/>
    <w:rsid w:val="002377A0"/>
    <w:rsid w:val="00237AF4"/>
    <w:rsid w:val="00237B2D"/>
    <w:rsid w:val="00237E3A"/>
    <w:rsid w:val="00237F37"/>
    <w:rsid w:val="00237F4B"/>
    <w:rsid w:val="0024004A"/>
    <w:rsid w:val="002400C9"/>
    <w:rsid w:val="00240289"/>
    <w:rsid w:val="00240342"/>
    <w:rsid w:val="0024065C"/>
    <w:rsid w:val="00240724"/>
    <w:rsid w:val="00240AD1"/>
    <w:rsid w:val="00240C10"/>
    <w:rsid w:val="00240DFA"/>
    <w:rsid w:val="0024118A"/>
    <w:rsid w:val="0024149D"/>
    <w:rsid w:val="0024168E"/>
    <w:rsid w:val="00241740"/>
    <w:rsid w:val="002417E5"/>
    <w:rsid w:val="00241A3B"/>
    <w:rsid w:val="00241AB9"/>
    <w:rsid w:val="00241AD8"/>
    <w:rsid w:val="00241AE7"/>
    <w:rsid w:val="00241B00"/>
    <w:rsid w:val="00241CAE"/>
    <w:rsid w:val="00241DAB"/>
    <w:rsid w:val="00241FE7"/>
    <w:rsid w:val="002421A8"/>
    <w:rsid w:val="00242B89"/>
    <w:rsid w:val="00242B9E"/>
    <w:rsid w:val="00242BDD"/>
    <w:rsid w:val="00242D40"/>
    <w:rsid w:val="00242EE1"/>
    <w:rsid w:val="002431F2"/>
    <w:rsid w:val="0024321B"/>
    <w:rsid w:val="00243289"/>
    <w:rsid w:val="0024329F"/>
    <w:rsid w:val="002432F2"/>
    <w:rsid w:val="0024346F"/>
    <w:rsid w:val="00243555"/>
    <w:rsid w:val="00243616"/>
    <w:rsid w:val="002436B4"/>
    <w:rsid w:val="0024391F"/>
    <w:rsid w:val="00243BB8"/>
    <w:rsid w:val="00243C9C"/>
    <w:rsid w:val="00244052"/>
    <w:rsid w:val="00244437"/>
    <w:rsid w:val="00244705"/>
    <w:rsid w:val="00244759"/>
    <w:rsid w:val="00244926"/>
    <w:rsid w:val="002449AC"/>
    <w:rsid w:val="00244DE3"/>
    <w:rsid w:val="00244DF3"/>
    <w:rsid w:val="0024500A"/>
    <w:rsid w:val="0024511F"/>
    <w:rsid w:val="002451E7"/>
    <w:rsid w:val="00245205"/>
    <w:rsid w:val="00245361"/>
    <w:rsid w:val="00245363"/>
    <w:rsid w:val="002453A6"/>
    <w:rsid w:val="00245548"/>
    <w:rsid w:val="002459E0"/>
    <w:rsid w:val="00245FA8"/>
    <w:rsid w:val="002462DE"/>
    <w:rsid w:val="00246469"/>
    <w:rsid w:val="00246902"/>
    <w:rsid w:val="00246CDC"/>
    <w:rsid w:val="00246DA2"/>
    <w:rsid w:val="00246E16"/>
    <w:rsid w:val="00247213"/>
    <w:rsid w:val="002472B4"/>
    <w:rsid w:val="0024736B"/>
    <w:rsid w:val="002474A9"/>
    <w:rsid w:val="002474E6"/>
    <w:rsid w:val="00247644"/>
    <w:rsid w:val="002476A1"/>
    <w:rsid w:val="0024781E"/>
    <w:rsid w:val="002478C8"/>
    <w:rsid w:val="00247B48"/>
    <w:rsid w:val="00247BA4"/>
    <w:rsid w:val="00247DFE"/>
    <w:rsid w:val="0025015D"/>
    <w:rsid w:val="00250303"/>
    <w:rsid w:val="00250625"/>
    <w:rsid w:val="0025065B"/>
    <w:rsid w:val="00250724"/>
    <w:rsid w:val="00250735"/>
    <w:rsid w:val="0025099F"/>
    <w:rsid w:val="00250A81"/>
    <w:rsid w:val="00250ABA"/>
    <w:rsid w:val="00250BC0"/>
    <w:rsid w:val="00250C43"/>
    <w:rsid w:val="00251201"/>
    <w:rsid w:val="002512A4"/>
    <w:rsid w:val="00251645"/>
    <w:rsid w:val="00251927"/>
    <w:rsid w:val="00251C33"/>
    <w:rsid w:val="00251EC6"/>
    <w:rsid w:val="00251FAB"/>
    <w:rsid w:val="00251FEF"/>
    <w:rsid w:val="00252221"/>
    <w:rsid w:val="0025234E"/>
    <w:rsid w:val="00252381"/>
    <w:rsid w:val="00252475"/>
    <w:rsid w:val="002524F5"/>
    <w:rsid w:val="002526F6"/>
    <w:rsid w:val="00252AAB"/>
    <w:rsid w:val="00252D1F"/>
    <w:rsid w:val="00252DEC"/>
    <w:rsid w:val="00252F4C"/>
    <w:rsid w:val="00252F9A"/>
    <w:rsid w:val="002535DE"/>
    <w:rsid w:val="0025374D"/>
    <w:rsid w:val="0025377C"/>
    <w:rsid w:val="0025384C"/>
    <w:rsid w:val="00253B9F"/>
    <w:rsid w:val="00253EB2"/>
    <w:rsid w:val="00253F99"/>
    <w:rsid w:val="0025426F"/>
    <w:rsid w:val="002542B5"/>
    <w:rsid w:val="002544D3"/>
    <w:rsid w:val="0025458A"/>
    <w:rsid w:val="00254962"/>
    <w:rsid w:val="002549B2"/>
    <w:rsid w:val="00254C66"/>
    <w:rsid w:val="00255010"/>
    <w:rsid w:val="0025569B"/>
    <w:rsid w:val="002556FB"/>
    <w:rsid w:val="0025587C"/>
    <w:rsid w:val="0025591A"/>
    <w:rsid w:val="00255A92"/>
    <w:rsid w:val="00255AF8"/>
    <w:rsid w:val="00255BBF"/>
    <w:rsid w:val="00255CE0"/>
    <w:rsid w:val="0025638D"/>
    <w:rsid w:val="00256567"/>
    <w:rsid w:val="00256651"/>
    <w:rsid w:val="00256802"/>
    <w:rsid w:val="00256B73"/>
    <w:rsid w:val="00256FE0"/>
    <w:rsid w:val="00257003"/>
    <w:rsid w:val="00257029"/>
    <w:rsid w:val="0025707E"/>
    <w:rsid w:val="002570D7"/>
    <w:rsid w:val="002575F1"/>
    <w:rsid w:val="00257785"/>
    <w:rsid w:val="002577D6"/>
    <w:rsid w:val="00257939"/>
    <w:rsid w:val="0025797F"/>
    <w:rsid w:val="002579C4"/>
    <w:rsid w:val="00257B9D"/>
    <w:rsid w:val="00260193"/>
    <w:rsid w:val="002606B0"/>
    <w:rsid w:val="0026086C"/>
    <w:rsid w:val="002608B7"/>
    <w:rsid w:val="00260CD2"/>
    <w:rsid w:val="00260D3D"/>
    <w:rsid w:val="0026113A"/>
    <w:rsid w:val="002613E4"/>
    <w:rsid w:val="002614BF"/>
    <w:rsid w:val="0026152D"/>
    <w:rsid w:val="00261609"/>
    <w:rsid w:val="002616B3"/>
    <w:rsid w:val="002616BD"/>
    <w:rsid w:val="00261776"/>
    <w:rsid w:val="00261837"/>
    <w:rsid w:val="0026197D"/>
    <w:rsid w:val="00261B86"/>
    <w:rsid w:val="00261BEC"/>
    <w:rsid w:val="00261C50"/>
    <w:rsid w:val="00262082"/>
    <w:rsid w:val="002624EC"/>
    <w:rsid w:val="002626A5"/>
    <w:rsid w:val="0026271E"/>
    <w:rsid w:val="0026287A"/>
    <w:rsid w:val="00262AEF"/>
    <w:rsid w:val="00262D9B"/>
    <w:rsid w:val="00263010"/>
    <w:rsid w:val="00263232"/>
    <w:rsid w:val="002632B6"/>
    <w:rsid w:val="002633E9"/>
    <w:rsid w:val="0026389C"/>
    <w:rsid w:val="00263963"/>
    <w:rsid w:val="00263A57"/>
    <w:rsid w:val="00263A9B"/>
    <w:rsid w:val="00263ABE"/>
    <w:rsid w:val="00263D05"/>
    <w:rsid w:val="00263D70"/>
    <w:rsid w:val="00263E86"/>
    <w:rsid w:val="00264810"/>
    <w:rsid w:val="00264C98"/>
    <w:rsid w:val="00264DE8"/>
    <w:rsid w:val="002651D2"/>
    <w:rsid w:val="0026550F"/>
    <w:rsid w:val="00265595"/>
    <w:rsid w:val="002658E4"/>
    <w:rsid w:val="00265981"/>
    <w:rsid w:val="002659FD"/>
    <w:rsid w:val="00265E70"/>
    <w:rsid w:val="00265EC6"/>
    <w:rsid w:val="00265FC6"/>
    <w:rsid w:val="002663BE"/>
    <w:rsid w:val="002665AF"/>
    <w:rsid w:val="00266671"/>
    <w:rsid w:val="00266975"/>
    <w:rsid w:val="00266978"/>
    <w:rsid w:val="00266A5E"/>
    <w:rsid w:val="00266E11"/>
    <w:rsid w:val="00266F7C"/>
    <w:rsid w:val="00267094"/>
    <w:rsid w:val="002670BC"/>
    <w:rsid w:val="00267399"/>
    <w:rsid w:val="002674A3"/>
    <w:rsid w:val="00267511"/>
    <w:rsid w:val="002676A8"/>
    <w:rsid w:val="00267739"/>
    <w:rsid w:val="0026775F"/>
    <w:rsid w:val="002678AC"/>
    <w:rsid w:val="002678F7"/>
    <w:rsid w:val="00267984"/>
    <w:rsid w:val="00267A0D"/>
    <w:rsid w:val="00267BBC"/>
    <w:rsid w:val="00267C5D"/>
    <w:rsid w:val="00267D4E"/>
    <w:rsid w:val="00267DAF"/>
    <w:rsid w:val="00267F20"/>
    <w:rsid w:val="00267FEA"/>
    <w:rsid w:val="002703A1"/>
    <w:rsid w:val="00270401"/>
    <w:rsid w:val="00270906"/>
    <w:rsid w:val="00270BFD"/>
    <w:rsid w:val="00270C78"/>
    <w:rsid w:val="002712ED"/>
    <w:rsid w:val="00271509"/>
    <w:rsid w:val="0027166C"/>
    <w:rsid w:val="002717D4"/>
    <w:rsid w:val="00271960"/>
    <w:rsid w:val="00271C1D"/>
    <w:rsid w:val="002720C7"/>
    <w:rsid w:val="00272286"/>
    <w:rsid w:val="00272B6E"/>
    <w:rsid w:val="00272BAB"/>
    <w:rsid w:val="00272BEC"/>
    <w:rsid w:val="00272C0E"/>
    <w:rsid w:val="00272F3C"/>
    <w:rsid w:val="00273078"/>
    <w:rsid w:val="0027308D"/>
    <w:rsid w:val="002730E0"/>
    <w:rsid w:val="0027330C"/>
    <w:rsid w:val="002733C1"/>
    <w:rsid w:val="0027367A"/>
    <w:rsid w:val="00273786"/>
    <w:rsid w:val="002737AA"/>
    <w:rsid w:val="002739FA"/>
    <w:rsid w:val="00273AFE"/>
    <w:rsid w:val="00273B13"/>
    <w:rsid w:val="00273C05"/>
    <w:rsid w:val="002741CB"/>
    <w:rsid w:val="00274306"/>
    <w:rsid w:val="0027492D"/>
    <w:rsid w:val="002749ED"/>
    <w:rsid w:val="00274B52"/>
    <w:rsid w:val="00274BEF"/>
    <w:rsid w:val="00275212"/>
    <w:rsid w:val="002752B7"/>
    <w:rsid w:val="0027546A"/>
    <w:rsid w:val="0027548A"/>
    <w:rsid w:val="00275AD2"/>
    <w:rsid w:val="00275BA4"/>
    <w:rsid w:val="00275BE1"/>
    <w:rsid w:val="00275CE2"/>
    <w:rsid w:val="00275E09"/>
    <w:rsid w:val="0027607D"/>
    <w:rsid w:val="00276097"/>
    <w:rsid w:val="002760D2"/>
    <w:rsid w:val="0027613A"/>
    <w:rsid w:val="002764D4"/>
    <w:rsid w:val="00276948"/>
    <w:rsid w:val="00276AAD"/>
    <w:rsid w:val="00276AB2"/>
    <w:rsid w:val="00276AF5"/>
    <w:rsid w:val="00276E40"/>
    <w:rsid w:val="002770AC"/>
    <w:rsid w:val="00277368"/>
    <w:rsid w:val="002774D9"/>
    <w:rsid w:val="00277755"/>
    <w:rsid w:val="0027794C"/>
    <w:rsid w:val="00277D58"/>
    <w:rsid w:val="00277FA6"/>
    <w:rsid w:val="002803E1"/>
    <w:rsid w:val="00280410"/>
    <w:rsid w:val="0028074C"/>
    <w:rsid w:val="00280765"/>
    <w:rsid w:val="002807F3"/>
    <w:rsid w:val="00280B05"/>
    <w:rsid w:val="00280C94"/>
    <w:rsid w:val="00280D99"/>
    <w:rsid w:val="00280E92"/>
    <w:rsid w:val="002810CD"/>
    <w:rsid w:val="0028126B"/>
    <w:rsid w:val="00281691"/>
    <w:rsid w:val="00281699"/>
    <w:rsid w:val="0028187E"/>
    <w:rsid w:val="00281B93"/>
    <w:rsid w:val="00281C1D"/>
    <w:rsid w:val="00281EDA"/>
    <w:rsid w:val="0028209B"/>
    <w:rsid w:val="00282150"/>
    <w:rsid w:val="00282460"/>
    <w:rsid w:val="00282816"/>
    <w:rsid w:val="002829F8"/>
    <w:rsid w:val="00282C75"/>
    <w:rsid w:val="00282D1D"/>
    <w:rsid w:val="002830D2"/>
    <w:rsid w:val="00283160"/>
    <w:rsid w:val="0028320B"/>
    <w:rsid w:val="0028344B"/>
    <w:rsid w:val="002834A6"/>
    <w:rsid w:val="00283525"/>
    <w:rsid w:val="002837B7"/>
    <w:rsid w:val="0028390D"/>
    <w:rsid w:val="00283A7C"/>
    <w:rsid w:val="00283BA5"/>
    <w:rsid w:val="00283E59"/>
    <w:rsid w:val="00283E6F"/>
    <w:rsid w:val="00284058"/>
    <w:rsid w:val="002840A6"/>
    <w:rsid w:val="002841AD"/>
    <w:rsid w:val="002841FA"/>
    <w:rsid w:val="0028426A"/>
    <w:rsid w:val="002843DE"/>
    <w:rsid w:val="00284499"/>
    <w:rsid w:val="002844AA"/>
    <w:rsid w:val="002846D0"/>
    <w:rsid w:val="00284A7F"/>
    <w:rsid w:val="00284E75"/>
    <w:rsid w:val="00284EB6"/>
    <w:rsid w:val="0028509D"/>
    <w:rsid w:val="002850F3"/>
    <w:rsid w:val="0028554C"/>
    <w:rsid w:val="00285BDA"/>
    <w:rsid w:val="00285CD9"/>
    <w:rsid w:val="00285F43"/>
    <w:rsid w:val="00285F61"/>
    <w:rsid w:val="002862DE"/>
    <w:rsid w:val="00286856"/>
    <w:rsid w:val="00286B37"/>
    <w:rsid w:val="00286BD2"/>
    <w:rsid w:val="00286CE3"/>
    <w:rsid w:val="00287020"/>
    <w:rsid w:val="00287194"/>
    <w:rsid w:val="002872D8"/>
    <w:rsid w:val="0028735D"/>
    <w:rsid w:val="00287481"/>
    <w:rsid w:val="002874C9"/>
    <w:rsid w:val="002874FA"/>
    <w:rsid w:val="0028756E"/>
    <w:rsid w:val="00287605"/>
    <w:rsid w:val="002878A6"/>
    <w:rsid w:val="002879D3"/>
    <w:rsid w:val="00287C7B"/>
    <w:rsid w:val="00287CFE"/>
    <w:rsid w:val="00287F1A"/>
    <w:rsid w:val="00287F2B"/>
    <w:rsid w:val="00290207"/>
    <w:rsid w:val="002903B1"/>
    <w:rsid w:val="0029048D"/>
    <w:rsid w:val="002904D8"/>
    <w:rsid w:val="002905BB"/>
    <w:rsid w:val="002906F2"/>
    <w:rsid w:val="002907FE"/>
    <w:rsid w:val="0029080F"/>
    <w:rsid w:val="0029083E"/>
    <w:rsid w:val="0029095B"/>
    <w:rsid w:val="00290BA3"/>
    <w:rsid w:val="00290E88"/>
    <w:rsid w:val="002912B6"/>
    <w:rsid w:val="00291337"/>
    <w:rsid w:val="002915F4"/>
    <w:rsid w:val="00291661"/>
    <w:rsid w:val="00291690"/>
    <w:rsid w:val="00291730"/>
    <w:rsid w:val="00291AAE"/>
    <w:rsid w:val="00291B0E"/>
    <w:rsid w:val="00291C6A"/>
    <w:rsid w:val="00291F0A"/>
    <w:rsid w:val="00291F19"/>
    <w:rsid w:val="002920D0"/>
    <w:rsid w:val="002921D9"/>
    <w:rsid w:val="00292255"/>
    <w:rsid w:val="00292433"/>
    <w:rsid w:val="0029247B"/>
    <w:rsid w:val="00292486"/>
    <w:rsid w:val="00292664"/>
    <w:rsid w:val="00292670"/>
    <w:rsid w:val="002928E1"/>
    <w:rsid w:val="00292934"/>
    <w:rsid w:val="00292B1B"/>
    <w:rsid w:val="00292D53"/>
    <w:rsid w:val="00292F14"/>
    <w:rsid w:val="00292FC3"/>
    <w:rsid w:val="00293156"/>
    <w:rsid w:val="00293255"/>
    <w:rsid w:val="0029338E"/>
    <w:rsid w:val="00293517"/>
    <w:rsid w:val="00293564"/>
    <w:rsid w:val="00293751"/>
    <w:rsid w:val="00293C3E"/>
    <w:rsid w:val="00294121"/>
    <w:rsid w:val="00294130"/>
    <w:rsid w:val="002941C5"/>
    <w:rsid w:val="0029421B"/>
    <w:rsid w:val="0029430E"/>
    <w:rsid w:val="00294429"/>
    <w:rsid w:val="00294483"/>
    <w:rsid w:val="0029459D"/>
    <w:rsid w:val="002945B0"/>
    <w:rsid w:val="002945C1"/>
    <w:rsid w:val="002946DD"/>
    <w:rsid w:val="00294B36"/>
    <w:rsid w:val="00294C62"/>
    <w:rsid w:val="0029501D"/>
    <w:rsid w:val="00295396"/>
    <w:rsid w:val="002953BF"/>
    <w:rsid w:val="002954AF"/>
    <w:rsid w:val="0029563A"/>
    <w:rsid w:val="0029571F"/>
    <w:rsid w:val="00295891"/>
    <w:rsid w:val="002958F1"/>
    <w:rsid w:val="00295B7A"/>
    <w:rsid w:val="00295D04"/>
    <w:rsid w:val="00295D77"/>
    <w:rsid w:val="00295EAC"/>
    <w:rsid w:val="002960DB"/>
    <w:rsid w:val="00296318"/>
    <w:rsid w:val="00296338"/>
    <w:rsid w:val="0029649B"/>
    <w:rsid w:val="00296553"/>
    <w:rsid w:val="00296BF7"/>
    <w:rsid w:val="0029723C"/>
    <w:rsid w:val="002973AF"/>
    <w:rsid w:val="002974A6"/>
    <w:rsid w:val="0029779F"/>
    <w:rsid w:val="002979A0"/>
    <w:rsid w:val="00297A5B"/>
    <w:rsid w:val="00297D21"/>
    <w:rsid w:val="00297E8A"/>
    <w:rsid w:val="002A008B"/>
    <w:rsid w:val="002A00DC"/>
    <w:rsid w:val="002A00E2"/>
    <w:rsid w:val="002A00E8"/>
    <w:rsid w:val="002A0106"/>
    <w:rsid w:val="002A0200"/>
    <w:rsid w:val="002A0225"/>
    <w:rsid w:val="002A0330"/>
    <w:rsid w:val="002A0651"/>
    <w:rsid w:val="002A0F7F"/>
    <w:rsid w:val="002A14F1"/>
    <w:rsid w:val="002A1552"/>
    <w:rsid w:val="002A1C5A"/>
    <w:rsid w:val="002A1E72"/>
    <w:rsid w:val="002A1F2F"/>
    <w:rsid w:val="002A2015"/>
    <w:rsid w:val="002A2226"/>
    <w:rsid w:val="002A227E"/>
    <w:rsid w:val="002A2403"/>
    <w:rsid w:val="002A244C"/>
    <w:rsid w:val="002A2458"/>
    <w:rsid w:val="002A2692"/>
    <w:rsid w:val="002A296A"/>
    <w:rsid w:val="002A29B7"/>
    <w:rsid w:val="002A2A1E"/>
    <w:rsid w:val="002A2A3B"/>
    <w:rsid w:val="002A2CFE"/>
    <w:rsid w:val="002A2D65"/>
    <w:rsid w:val="002A2EEC"/>
    <w:rsid w:val="002A3088"/>
    <w:rsid w:val="002A30EA"/>
    <w:rsid w:val="002A33AB"/>
    <w:rsid w:val="002A35D2"/>
    <w:rsid w:val="002A373A"/>
    <w:rsid w:val="002A3789"/>
    <w:rsid w:val="002A38D4"/>
    <w:rsid w:val="002A3AA1"/>
    <w:rsid w:val="002A3B4E"/>
    <w:rsid w:val="002A3C5B"/>
    <w:rsid w:val="002A3E4B"/>
    <w:rsid w:val="002A3EB0"/>
    <w:rsid w:val="002A3F24"/>
    <w:rsid w:val="002A3F97"/>
    <w:rsid w:val="002A408E"/>
    <w:rsid w:val="002A40A4"/>
    <w:rsid w:val="002A40F6"/>
    <w:rsid w:val="002A4108"/>
    <w:rsid w:val="002A466F"/>
    <w:rsid w:val="002A4AE1"/>
    <w:rsid w:val="002A4D21"/>
    <w:rsid w:val="002A4DCC"/>
    <w:rsid w:val="002A4E28"/>
    <w:rsid w:val="002A4E47"/>
    <w:rsid w:val="002A4EDD"/>
    <w:rsid w:val="002A518C"/>
    <w:rsid w:val="002A51BD"/>
    <w:rsid w:val="002A5235"/>
    <w:rsid w:val="002A543F"/>
    <w:rsid w:val="002A54CF"/>
    <w:rsid w:val="002A55FA"/>
    <w:rsid w:val="002A5867"/>
    <w:rsid w:val="002A597A"/>
    <w:rsid w:val="002A5AC9"/>
    <w:rsid w:val="002A5BC0"/>
    <w:rsid w:val="002A6567"/>
    <w:rsid w:val="002A681B"/>
    <w:rsid w:val="002A6833"/>
    <w:rsid w:val="002A6A3C"/>
    <w:rsid w:val="002A6ACF"/>
    <w:rsid w:val="002A6B17"/>
    <w:rsid w:val="002A6CD8"/>
    <w:rsid w:val="002A6E1A"/>
    <w:rsid w:val="002A7056"/>
    <w:rsid w:val="002A70D4"/>
    <w:rsid w:val="002A7297"/>
    <w:rsid w:val="002A7426"/>
    <w:rsid w:val="002A7438"/>
    <w:rsid w:val="002A7455"/>
    <w:rsid w:val="002A757E"/>
    <w:rsid w:val="002A75F8"/>
    <w:rsid w:val="002A7672"/>
    <w:rsid w:val="002A7E9C"/>
    <w:rsid w:val="002A7F99"/>
    <w:rsid w:val="002A7FBA"/>
    <w:rsid w:val="002B03BB"/>
    <w:rsid w:val="002B0957"/>
    <w:rsid w:val="002B09FA"/>
    <w:rsid w:val="002B0EFB"/>
    <w:rsid w:val="002B11E6"/>
    <w:rsid w:val="002B1215"/>
    <w:rsid w:val="002B1270"/>
    <w:rsid w:val="002B1C51"/>
    <w:rsid w:val="002B1C8E"/>
    <w:rsid w:val="002B1D8F"/>
    <w:rsid w:val="002B1DAE"/>
    <w:rsid w:val="002B1DDF"/>
    <w:rsid w:val="002B1E34"/>
    <w:rsid w:val="002B1F8D"/>
    <w:rsid w:val="002B21FF"/>
    <w:rsid w:val="002B2984"/>
    <w:rsid w:val="002B2A28"/>
    <w:rsid w:val="002B2A47"/>
    <w:rsid w:val="002B2BFF"/>
    <w:rsid w:val="002B2F71"/>
    <w:rsid w:val="002B2FB3"/>
    <w:rsid w:val="002B2FC7"/>
    <w:rsid w:val="002B31A6"/>
    <w:rsid w:val="002B3279"/>
    <w:rsid w:val="002B3402"/>
    <w:rsid w:val="002B34E0"/>
    <w:rsid w:val="002B3842"/>
    <w:rsid w:val="002B38C5"/>
    <w:rsid w:val="002B3A19"/>
    <w:rsid w:val="002B3C7B"/>
    <w:rsid w:val="002B3E61"/>
    <w:rsid w:val="002B3F8B"/>
    <w:rsid w:val="002B434C"/>
    <w:rsid w:val="002B45A6"/>
    <w:rsid w:val="002B4728"/>
    <w:rsid w:val="002B496C"/>
    <w:rsid w:val="002B4D0A"/>
    <w:rsid w:val="002B4DE3"/>
    <w:rsid w:val="002B4FBE"/>
    <w:rsid w:val="002B5039"/>
    <w:rsid w:val="002B5272"/>
    <w:rsid w:val="002B5291"/>
    <w:rsid w:val="002B52D8"/>
    <w:rsid w:val="002B55F0"/>
    <w:rsid w:val="002B57FD"/>
    <w:rsid w:val="002B5B25"/>
    <w:rsid w:val="002B5D64"/>
    <w:rsid w:val="002B5DDA"/>
    <w:rsid w:val="002B6094"/>
    <w:rsid w:val="002B626C"/>
    <w:rsid w:val="002B67ED"/>
    <w:rsid w:val="002B68BB"/>
    <w:rsid w:val="002B68CC"/>
    <w:rsid w:val="002B6C12"/>
    <w:rsid w:val="002B6DAA"/>
    <w:rsid w:val="002B705E"/>
    <w:rsid w:val="002B7084"/>
    <w:rsid w:val="002B7122"/>
    <w:rsid w:val="002B7305"/>
    <w:rsid w:val="002B73C7"/>
    <w:rsid w:val="002B748B"/>
    <w:rsid w:val="002B7497"/>
    <w:rsid w:val="002B752C"/>
    <w:rsid w:val="002B7965"/>
    <w:rsid w:val="002B7D7E"/>
    <w:rsid w:val="002B7E8D"/>
    <w:rsid w:val="002B7F3C"/>
    <w:rsid w:val="002C0085"/>
    <w:rsid w:val="002C0587"/>
    <w:rsid w:val="002C063C"/>
    <w:rsid w:val="002C099B"/>
    <w:rsid w:val="002C0AA2"/>
    <w:rsid w:val="002C0BA9"/>
    <w:rsid w:val="002C0E27"/>
    <w:rsid w:val="002C0ED3"/>
    <w:rsid w:val="002C1251"/>
    <w:rsid w:val="002C1287"/>
    <w:rsid w:val="002C1619"/>
    <w:rsid w:val="002C161D"/>
    <w:rsid w:val="002C16A3"/>
    <w:rsid w:val="002C1788"/>
    <w:rsid w:val="002C1D0B"/>
    <w:rsid w:val="002C1DA7"/>
    <w:rsid w:val="002C1E5B"/>
    <w:rsid w:val="002C1E70"/>
    <w:rsid w:val="002C1EF5"/>
    <w:rsid w:val="002C1F1E"/>
    <w:rsid w:val="002C207D"/>
    <w:rsid w:val="002C259F"/>
    <w:rsid w:val="002C25B1"/>
    <w:rsid w:val="002C2701"/>
    <w:rsid w:val="002C28DD"/>
    <w:rsid w:val="002C2A98"/>
    <w:rsid w:val="002C2BA6"/>
    <w:rsid w:val="002C31AD"/>
    <w:rsid w:val="002C326E"/>
    <w:rsid w:val="002C3277"/>
    <w:rsid w:val="002C33DA"/>
    <w:rsid w:val="002C3512"/>
    <w:rsid w:val="002C358D"/>
    <w:rsid w:val="002C385B"/>
    <w:rsid w:val="002C3880"/>
    <w:rsid w:val="002C397C"/>
    <w:rsid w:val="002C3A29"/>
    <w:rsid w:val="002C3A87"/>
    <w:rsid w:val="002C3AE2"/>
    <w:rsid w:val="002C3BAA"/>
    <w:rsid w:val="002C3CE9"/>
    <w:rsid w:val="002C407B"/>
    <w:rsid w:val="002C4282"/>
    <w:rsid w:val="002C4439"/>
    <w:rsid w:val="002C468B"/>
    <w:rsid w:val="002C471F"/>
    <w:rsid w:val="002C497D"/>
    <w:rsid w:val="002C51F2"/>
    <w:rsid w:val="002C53F1"/>
    <w:rsid w:val="002C543A"/>
    <w:rsid w:val="002C57AD"/>
    <w:rsid w:val="002C5801"/>
    <w:rsid w:val="002C5909"/>
    <w:rsid w:val="002C5ADF"/>
    <w:rsid w:val="002C5D7D"/>
    <w:rsid w:val="002C6225"/>
    <w:rsid w:val="002C63C4"/>
    <w:rsid w:val="002C6422"/>
    <w:rsid w:val="002C6520"/>
    <w:rsid w:val="002C658D"/>
    <w:rsid w:val="002C6594"/>
    <w:rsid w:val="002C6726"/>
    <w:rsid w:val="002C6B3C"/>
    <w:rsid w:val="002C6B6F"/>
    <w:rsid w:val="002C6BE5"/>
    <w:rsid w:val="002C6C56"/>
    <w:rsid w:val="002C6C98"/>
    <w:rsid w:val="002C6D94"/>
    <w:rsid w:val="002C6EB0"/>
    <w:rsid w:val="002C704F"/>
    <w:rsid w:val="002C73E8"/>
    <w:rsid w:val="002C73F7"/>
    <w:rsid w:val="002C7406"/>
    <w:rsid w:val="002C7568"/>
    <w:rsid w:val="002C75E6"/>
    <w:rsid w:val="002C7815"/>
    <w:rsid w:val="002C7A97"/>
    <w:rsid w:val="002C7C43"/>
    <w:rsid w:val="002C7CAF"/>
    <w:rsid w:val="002C7D3D"/>
    <w:rsid w:val="002D0193"/>
    <w:rsid w:val="002D019E"/>
    <w:rsid w:val="002D03B3"/>
    <w:rsid w:val="002D0568"/>
    <w:rsid w:val="002D072F"/>
    <w:rsid w:val="002D0983"/>
    <w:rsid w:val="002D0A42"/>
    <w:rsid w:val="002D0A78"/>
    <w:rsid w:val="002D0ABA"/>
    <w:rsid w:val="002D0CD2"/>
    <w:rsid w:val="002D0CEC"/>
    <w:rsid w:val="002D0D47"/>
    <w:rsid w:val="002D0F60"/>
    <w:rsid w:val="002D0FE2"/>
    <w:rsid w:val="002D106A"/>
    <w:rsid w:val="002D13D7"/>
    <w:rsid w:val="002D1760"/>
    <w:rsid w:val="002D179E"/>
    <w:rsid w:val="002D1852"/>
    <w:rsid w:val="002D19A8"/>
    <w:rsid w:val="002D1A56"/>
    <w:rsid w:val="002D1ADE"/>
    <w:rsid w:val="002D1B8E"/>
    <w:rsid w:val="002D246A"/>
    <w:rsid w:val="002D2735"/>
    <w:rsid w:val="002D2755"/>
    <w:rsid w:val="002D27D3"/>
    <w:rsid w:val="002D297B"/>
    <w:rsid w:val="002D2B55"/>
    <w:rsid w:val="002D2C57"/>
    <w:rsid w:val="002D2D2F"/>
    <w:rsid w:val="002D2E43"/>
    <w:rsid w:val="002D3072"/>
    <w:rsid w:val="002D3089"/>
    <w:rsid w:val="002D3CF9"/>
    <w:rsid w:val="002D3DD8"/>
    <w:rsid w:val="002D4044"/>
    <w:rsid w:val="002D420E"/>
    <w:rsid w:val="002D425C"/>
    <w:rsid w:val="002D4372"/>
    <w:rsid w:val="002D4379"/>
    <w:rsid w:val="002D43CB"/>
    <w:rsid w:val="002D4492"/>
    <w:rsid w:val="002D4825"/>
    <w:rsid w:val="002D4988"/>
    <w:rsid w:val="002D4C2D"/>
    <w:rsid w:val="002D4D09"/>
    <w:rsid w:val="002D4DB0"/>
    <w:rsid w:val="002D54A3"/>
    <w:rsid w:val="002D551D"/>
    <w:rsid w:val="002D55A4"/>
    <w:rsid w:val="002D565B"/>
    <w:rsid w:val="002D5889"/>
    <w:rsid w:val="002D5963"/>
    <w:rsid w:val="002D5C6D"/>
    <w:rsid w:val="002D5EEF"/>
    <w:rsid w:val="002D5F9D"/>
    <w:rsid w:val="002D6024"/>
    <w:rsid w:val="002D6226"/>
    <w:rsid w:val="002D6229"/>
    <w:rsid w:val="002D635C"/>
    <w:rsid w:val="002D6391"/>
    <w:rsid w:val="002D6595"/>
    <w:rsid w:val="002D65AC"/>
    <w:rsid w:val="002D67BE"/>
    <w:rsid w:val="002D6A5E"/>
    <w:rsid w:val="002D6C68"/>
    <w:rsid w:val="002D6E1E"/>
    <w:rsid w:val="002D6E92"/>
    <w:rsid w:val="002D6EFD"/>
    <w:rsid w:val="002D7653"/>
    <w:rsid w:val="002D7A12"/>
    <w:rsid w:val="002D7D0D"/>
    <w:rsid w:val="002D7D6F"/>
    <w:rsid w:val="002D7D71"/>
    <w:rsid w:val="002D7F56"/>
    <w:rsid w:val="002E023F"/>
    <w:rsid w:val="002E031F"/>
    <w:rsid w:val="002E034C"/>
    <w:rsid w:val="002E035E"/>
    <w:rsid w:val="002E082B"/>
    <w:rsid w:val="002E0903"/>
    <w:rsid w:val="002E0A69"/>
    <w:rsid w:val="002E0B16"/>
    <w:rsid w:val="002E0C33"/>
    <w:rsid w:val="002E0C8E"/>
    <w:rsid w:val="002E0DA4"/>
    <w:rsid w:val="002E0DAD"/>
    <w:rsid w:val="002E0E3D"/>
    <w:rsid w:val="002E0EC4"/>
    <w:rsid w:val="002E1102"/>
    <w:rsid w:val="002E123B"/>
    <w:rsid w:val="002E1241"/>
    <w:rsid w:val="002E1333"/>
    <w:rsid w:val="002E14BB"/>
    <w:rsid w:val="002E14C1"/>
    <w:rsid w:val="002E1552"/>
    <w:rsid w:val="002E169A"/>
    <w:rsid w:val="002E16C6"/>
    <w:rsid w:val="002E171D"/>
    <w:rsid w:val="002E178E"/>
    <w:rsid w:val="002E18E8"/>
    <w:rsid w:val="002E1BBC"/>
    <w:rsid w:val="002E1BFB"/>
    <w:rsid w:val="002E1C9E"/>
    <w:rsid w:val="002E1D73"/>
    <w:rsid w:val="002E1EBD"/>
    <w:rsid w:val="002E2163"/>
    <w:rsid w:val="002E2175"/>
    <w:rsid w:val="002E2423"/>
    <w:rsid w:val="002E256F"/>
    <w:rsid w:val="002E262E"/>
    <w:rsid w:val="002E2663"/>
    <w:rsid w:val="002E2989"/>
    <w:rsid w:val="002E2ADF"/>
    <w:rsid w:val="002E2B7A"/>
    <w:rsid w:val="002E2CFB"/>
    <w:rsid w:val="002E2D3C"/>
    <w:rsid w:val="002E3005"/>
    <w:rsid w:val="002E3188"/>
    <w:rsid w:val="002E31E7"/>
    <w:rsid w:val="002E3350"/>
    <w:rsid w:val="002E33CE"/>
    <w:rsid w:val="002E3518"/>
    <w:rsid w:val="002E3621"/>
    <w:rsid w:val="002E3956"/>
    <w:rsid w:val="002E3BC8"/>
    <w:rsid w:val="002E3BCF"/>
    <w:rsid w:val="002E3D89"/>
    <w:rsid w:val="002E3E05"/>
    <w:rsid w:val="002E3EB5"/>
    <w:rsid w:val="002E42A4"/>
    <w:rsid w:val="002E4474"/>
    <w:rsid w:val="002E44A1"/>
    <w:rsid w:val="002E47F5"/>
    <w:rsid w:val="002E4EC4"/>
    <w:rsid w:val="002E4F8A"/>
    <w:rsid w:val="002E50FF"/>
    <w:rsid w:val="002E5119"/>
    <w:rsid w:val="002E51DB"/>
    <w:rsid w:val="002E52F7"/>
    <w:rsid w:val="002E5321"/>
    <w:rsid w:val="002E55B1"/>
    <w:rsid w:val="002E5A6C"/>
    <w:rsid w:val="002E5AB0"/>
    <w:rsid w:val="002E5B0B"/>
    <w:rsid w:val="002E5DE5"/>
    <w:rsid w:val="002E5E9E"/>
    <w:rsid w:val="002E5FD4"/>
    <w:rsid w:val="002E608B"/>
    <w:rsid w:val="002E610C"/>
    <w:rsid w:val="002E614A"/>
    <w:rsid w:val="002E6209"/>
    <w:rsid w:val="002E6497"/>
    <w:rsid w:val="002E652B"/>
    <w:rsid w:val="002E6539"/>
    <w:rsid w:val="002E6669"/>
    <w:rsid w:val="002E68A4"/>
    <w:rsid w:val="002E6929"/>
    <w:rsid w:val="002E6E08"/>
    <w:rsid w:val="002E6EAE"/>
    <w:rsid w:val="002E7108"/>
    <w:rsid w:val="002E7164"/>
    <w:rsid w:val="002E74D9"/>
    <w:rsid w:val="002E74E5"/>
    <w:rsid w:val="002E769B"/>
    <w:rsid w:val="002E7C19"/>
    <w:rsid w:val="002E7C54"/>
    <w:rsid w:val="002E7EAC"/>
    <w:rsid w:val="002F009A"/>
    <w:rsid w:val="002F02BB"/>
    <w:rsid w:val="002F0525"/>
    <w:rsid w:val="002F06BD"/>
    <w:rsid w:val="002F09F7"/>
    <w:rsid w:val="002F0AF2"/>
    <w:rsid w:val="002F147B"/>
    <w:rsid w:val="002F14AA"/>
    <w:rsid w:val="002F166D"/>
    <w:rsid w:val="002F18CD"/>
    <w:rsid w:val="002F1932"/>
    <w:rsid w:val="002F1A0C"/>
    <w:rsid w:val="002F1AC8"/>
    <w:rsid w:val="002F23C9"/>
    <w:rsid w:val="002F24CD"/>
    <w:rsid w:val="002F252F"/>
    <w:rsid w:val="002F25AB"/>
    <w:rsid w:val="002F266D"/>
    <w:rsid w:val="002F2696"/>
    <w:rsid w:val="002F278D"/>
    <w:rsid w:val="002F2825"/>
    <w:rsid w:val="002F28BB"/>
    <w:rsid w:val="002F2B8B"/>
    <w:rsid w:val="002F2CAF"/>
    <w:rsid w:val="002F31B6"/>
    <w:rsid w:val="002F34B8"/>
    <w:rsid w:val="002F362F"/>
    <w:rsid w:val="002F3B56"/>
    <w:rsid w:val="002F3BE1"/>
    <w:rsid w:val="002F3D73"/>
    <w:rsid w:val="002F3DE7"/>
    <w:rsid w:val="002F3F12"/>
    <w:rsid w:val="002F3F8D"/>
    <w:rsid w:val="002F3FCE"/>
    <w:rsid w:val="002F409A"/>
    <w:rsid w:val="002F44DB"/>
    <w:rsid w:val="002F48F7"/>
    <w:rsid w:val="002F4DE8"/>
    <w:rsid w:val="002F4FF1"/>
    <w:rsid w:val="002F504A"/>
    <w:rsid w:val="002F50FF"/>
    <w:rsid w:val="002F51C3"/>
    <w:rsid w:val="002F524F"/>
    <w:rsid w:val="002F574C"/>
    <w:rsid w:val="002F5C7C"/>
    <w:rsid w:val="002F5DF1"/>
    <w:rsid w:val="002F6143"/>
    <w:rsid w:val="002F61C4"/>
    <w:rsid w:val="002F6267"/>
    <w:rsid w:val="002F650C"/>
    <w:rsid w:val="002F6617"/>
    <w:rsid w:val="002F68CF"/>
    <w:rsid w:val="002F6B2F"/>
    <w:rsid w:val="002F6BC0"/>
    <w:rsid w:val="002F6D16"/>
    <w:rsid w:val="002F6D70"/>
    <w:rsid w:val="002F6EF1"/>
    <w:rsid w:val="002F6F0F"/>
    <w:rsid w:val="002F6FB8"/>
    <w:rsid w:val="002F6FDF"/>
    <w:rsid w:val="002F6FE7"/>
    <w:rsid w:val="002F7064"/>
    <w:rsid w:val="002F72D6"/>
    <w:rsid w:val="002F7490"/>
    <w:rsid w:val="002F7513"/>
    <w:rsid w:val="002F75A4"/>
    <w:rsid w:val="002F76A1"/>
    <w:rsid w:val="002F7700"/>
    <w:rsid w:val="002F77E3"/>
    <w:rsid w:val="002F7808"/>
    <w:rsid w:val="002F7B26"/>
    <w:rsid w:val="002F7B2A"/>
    <w:rsid w:val="0030044A"/>
    <w:rsid w:val="003004A5"/>
    <w:rsid w:val="00300627"/>
    <w:rsid w:val="003006C9"/>
    <w:rsid w:val="00300774"/>
    <w:rsid w:val="003008E3"/>
    <w:rsid w:val="00300967"/>
    <w:rsid w:val="00300B64"/>
    <w:rsid w:val="00300BE7"/>
    <w:rsid w:val="00300E4D"/>
    <w:rsid w:val="00300F0E"/>
    <w:rsid w:val="00300F1A"/>
    <w:rsid w:val="00300FE9"/>
    <w:rsid w:val="00301320"/>
    <w:rsid w:val="003013CE"/>
    <w:rsid w:val="00301598"/>
    <w:rsid w:val="0030163D"/>
    <w:rsid w:val="00301751"/>
    <w:rsid w:val="00301BE9"/>
    <w:rsid w:val="00301D04"/>
    <w:rsid w:val="00301D44"/>
    <w:rsid w:val="00301F0A"/>
    <w:rsid w:val="003020BA"/>
    <w:rsid w:val="00302142"/>
    <w:rsid w:val="003021D8"/>
    <w:rsid w:val="0030229B"/>
    <w:rsid w:val="003024B6"/>
    <w:rsid w:val="00302C1C"/>
    <w:rsid w:val="00302ED2"/>
    <w:rsid w:val="00302EDB"/>
    <w:rsid w:val="00303076"/>
    <w:rsid w:val="0030332E"/>
    <w:rsid w:val="00303600"/>
    <w:rsid w:val="00303832"/>
    <w:rsid w:val="003038FF"/>
    <w:rsid w:val="00304257"/>
    <w:rsid w:val="00304380"/>
    <w:rsid w:val="0030443D"/>
    <w:rsid w:val="00304570"/>
    <w:rsid w:val="003046C7"/>
    <w:rsid w:val="00304A65"/>
    <w:rsid w:val="00304A7C"/>
    <w:rsid w:val="00304B50"/>
    <w:rsid w:val="00304C26"/>
    <w:rsid w:val="003050DD"/>
    <w:rsid w:val="00305363"/>
    <w:rsid w:val="003054B1"/>
    <w:rsid w:val="003056BA"/>
    <w:rsid w:val="003058E2"/>
    <w:rsid w:val="00305B45"/>
    <w:rsid w:val="00305C41"/>
    <w:rsid w:val="00305DFB"/>
    <w:rsid w:val="003064AE"/>
    <w:rsid w:val="00306575"/>
    <w:rsid w:val="0030668F"/>
    <w:rsid w:val="0030694F"/>
    <w:rsid w:val="00306E64"/>
    <w:rsid w:val="003070AA"/>
    <w:rsid w:val="003077BF"/>
    <w:rsid w:val="00307866"/>
    <w:rsid w:val="003079EB"/>
    <w:rsid w:val="00307A0C"/>
    <w:rsid w:val="00307BB4"/>
    <w:rsid w:val="00307D52"/>
    <w:rsid w:val="003100C7"/>
    <w:rsid w:val="00310364"/>
    <w:rsid w:val="00310480"/>
    <w:rsid w:val="00310505"/>
    <w:rsid w:val="00310607"/>
    <w:rsid w:val="0031067E"/>
    <w:rsid w:val="003106A2"/>
    <w:rsid w:val="0031084E"/>
    <w:rsid w:val="0031085B"/>
    <w:rsid w:val="0031097F"/>
    <w:rsid w:val="003109A9"/>
    <w:rsid w:val="00310B76"/>
    <w:rsid w:val="00310B93"/>
    <w:rsid w:val="00310D4C"/>
    <w:rsid w:val="00310DE7"/>
    <w:rsid w:val="00310E64"/>
    <w:rsid w:val="003112C2"/>
    <w:rsid w:val="003112D5"/>
    <w:rsid w:val="003113F8"/>
    <w:rsid w:val="0031144B"/>
    <w:rsid w:val="003115A2"/>
    <w:rsid w:val="003117EF"/>
    <w:rsid w:val="00311A32"/>
    <w:rsid w:val="00311C2E"/>
    <w:rsid w:val="00311DAA"/>
    <w:rsid w:val="00311F55"/>
    <w:rsid w:val="003123F4"/>
    <w:rsid w:val="00312522"/>
    <w:rsid w:val="00312619"/>
    <w:rsid w:val="00312679"/>
    <w:rsid w:val="003126C5"/>
    <w:rsid w:val="00312711"/>
    <w:rsid w:val="00312717"/>
    <w:rsid w:val="003128C8"/>
    <w:rsid w:val="00312BEB"/>
    <w:rsid w:val="00312C31"/>
    <w:rsid w:val="00312C85"/>
    <w:rsid w:val="00312D80"/>
    <w:rsid w:val="00312F3D"/>
    <w:rsid w:val="003130B7"/>
    <w:rsid w:val="0031320B"/>
    <w:rsid w:val="003133A2"/>
    <w:rsid w:val="0031371D"/>
    <w:rsid w:val="003139DD"/>
    <w:rsid w:val="00313E36"/>
    <w:rsid w:val="00314010"/>
    <w:rsid w:val="0031405E"/>
    <w:rsid w:val="003140E9"/>
    <w:rsid w:val="00314183"/>
    <w:rsid w:val="00314642"/>
    <w:rsid w:val="0031487F"/>
    <w:rsid w:val="003149A5"/>
    <w:rsid w:val="00314A1A"/>
    <w:rsid w:val="00314D3D"/>
    <w:rsid w:val="00315038"/>
    <w:rsid w:val="00315216"/>
    <w:rsid w:val="00315674"/>
    <w:rsid w:val="00315676"/>
    <w:rsid w:val="003156FC"/>
    <w:rsid w:val="00315713"/>
    <w:rsid w:val="00315828"/>
    <w:rsid w:val="00315832"/>
    <w:rsid w:val="003158C5"/>
    <w:rsid w:val="00315E6E"/>
    <w:rsid w:val="00315F4E"/>
    <w:rsid w:val="003160AB"/>
    <w:rsid w:val="003164DC"/>
    <w:rsid w:val="003167F5"/>
    <w:rsid w:val="0031691F"/>
    <w:rsid w:val="00316E55"/>
    <w:rsid w:val="00316EDE"/>
    <w:rsid w:val="00317101"/>
    <w:rsid w:val="0031797A"/>
    <w:rsid w:val="00317C4E"/>
    <w:rsid w:val="00317ED0"/>
    <w:rsid w:val="00320086"/>
    <w:rsid w:val="003202C9"/>
    <w:rsid w:val="003202D8"/>
    <w:rsid w:val="00320476"/>
    <w:rsid w:val="00320563"/>
    <w:rsid w:val="003207F8"/>
    <w:rsid w:val="00320A32"/>
    <w:rsid w:val="00320A71"/>
    <w:rsid w:val="00320B14"/>
    <w:rsid w:val="00320BDD"/>
    <w:rsid w:val="00320DD2"/>
    <w:rsid w:val="00321062"/>
    <w:rsid w:val="003210C0"/>
    <w:rsid w:val="003210CD"/>
    <w:rsid w:val="003210E8"/>
    <w:rsid w:val="003211C8"/>
    <w:rsid w:val="003214C5"/>
    <w:rsid w:val="00321953"/>
    <w:rsid w:val="00321D27"/>
    <w:rsid w:val="00321D8C"/>
    <w:rsid w:val="00322533"/>
    <w:rsid w:val="00322C08"/>
    <w:rsid w:val="00322E04"/>
    <w:rsid w:val="0032332D"/>
    <w:rsid w:val="003234C0"/>
    <w:rsid w:val="0032373E"/>
    <w:rsid w:val="00323875"/>
    <w:rsid w:val="00323878"/>
    <w:rsid w:val="0032392A"/>
    <w:rsid w:val="003239A6"/>
    <w:rsid w:val="00323A52"/>
    <w:rsid w:val="00323AC1"/>
    <w:rsid w:val="00323BCD"/>
    <w:rsid w:val="00323BCE"/>
    <w:rsid w:val="00323BFD"/>
    <w:rsid w:val="00323F4A"/>
    <w:rsid w:val="00323F6F"/>
    <w:rsid w:val="003240CF"/>
    <w:rsid w:val="00324778"/>
    <w:rsid w:val="00324AA5"/>
    <w:rsid w:val="00324B09"/>
    <w:rsid w:val="00324BE6"/>
    <w:rsid w:val="00325020"/>
    <w:rsid w:val="003250D1"/>
    <w:rsid w:val="00325245"/>
    <w:rsid w:val="003254E0"/>
    <w:rsid w:val="003255B7"/>
    <w:rsid w:val="003257BA"/>
    <w:rsid w:val="0032585A"/>
    <w:rsid w:val="00325975"/>
    <w:rsid w:val="00325C7B"/>
    <w:rsid w:val="00325CB9"/>
    <w:rsid w:val="00325F69"/>
    <w:rsid w:val="003265A7"/>
    <w:rsid w:val="00326751"/>
    <w:rsid w:val="00326DA1"/>
    <w:rsid w:val="00326E26"/>
    <w:rsid w:val="00327040"/>
    <w:rsid w:val="003271F1"/>
    <w:rsid w:val="003272C3"/>
    <w:rsid w:val="00327380"/>
    <w:rsid w:val="003273BD"/>
    <w:rsid w:val="003274DD"/>
    <w:rsid w:val="003275D9"/>
    <w:rsid w:val="003275E5"/>
    <w:rsid w:val="00327651"/>
    <w:rsid w:val="00327654"/>
    <w:rsid w:val="003277FA"/>
    <w:rsid w:val="00327A1A"/>
    <w:rsid w:val="00327BCD"/>
    <w:rsid w:val="00327DCD"/>
    <w:rsid w:val="00327E08"/>
    <w:rsid w:val="00327E90"/>
    <w:rsid w:val="00330035"/>
    <w:rsid w:val="003306C0"/>
    <w:rsid w:val="00330722"/>
    <w:rsid w:val="00330AE3"/>
    <w:rsid w:val="00330CC8"/>
    <w:rsid w:val="003312FB"/>
    <w:rsid w:val="00331344"/>
    <w:rsid w:val="00331391"/>
    <w:rsid w:val="003313B5"/>
    <w:rsid w:val="003314D9"/>
    <w:rsid w:val="003317B4"/>
    <w:rsid w:val="003317CD"/>
    <w:rsid w:val="00331823"/>
    <w:rsid w:val="00331D78"/>
    <w:rsid w:val="00331D98"/>
    <w:rsid w:val="00331F58"/>
    <w:rsid w:val="0033210A"/>
    <w:rsid w:val="0033238F"/>
    <w:rsid w:val="0033250C"/>
    <w:rsid w:val="00332635"/>
    <w:rsid w:val="003326A1"/>
    <w:rsid w:val="00332785"/>
    <w:rsid w:val="0033283F"/>
    <w:rsid w:val="00332AFE"/>
    <w:rsid w:val="00332B51"/>
    <w:rsid w:val="00332DDD"/>
    <w:rsid w:val="00332DFE"/>
    <w:rsid w:val="00332E64"/>
    <w:rsid w:val="00332EA5"/>
    <w:rsid w:val="00332EE0"/>
    <w:rsid w:val="00332EE2"/>
    <w:rsid w:val="003330FF"/>
    <w:rsid w:val="00333126"/>
    <w:rsid w:val="003332D0"/>
    <w:rsid w:val="0033335B"/>
    <w:rsid w:val="00333381"/>
    <w:rsid w:val="003335D5"/>
    <w:rsid w:val="003337E5"/>
    <w:rsid w:val="0033380F"/>
    <w:rsid w:val="00333C5D"/>
    <w:rsid w:val="00333CA9"/>
    <w:rsid w:val="00333D93"/>
    <w:rsid w:val="0033409D"/>
    <w:rsid w:val="0033417B"/>
    <w:rsid w:val="00334366"/>
    <w:rsid w:val="003349F7"/>
    <w:rsid w:val="00334CAD"/>
    <w:rsid w:val="00334D69"/>
    <w:rsid w:val="003352B4"/>
    <w:rsid w:val="003357DB"/>
    <w:rsid w:val="003357F1"/>
    <w:rsid w:val="00335BEC"/>
    <w:rsid w:val="00335DCB"/>
    <w:rsid w:val="00335E81"/>
    <w:rsid w:val="003361EC"/>
    <w:rsid w:val="003363D5"/>
    <w:rsid w:val="0033663B"/>
    <w:rsid w:val="003366C2"/>
    <w:rsid w:val="0033689C"/>
    <w:rsid w:val="00336BF8"/>
    <w:rsid w:val="00336FA4"/>
    <w:rsid w:val="0033705B"/>
    <w:rsid w:val="00337257"/>
    <w:rsid w:val="00337305"/>
    <w:rsid w:val="0033747C"/>
    <w:rsid w:val="00337573"/>
    <w:rsid w:val="003378A6"/>
    <w:rsid w:val="00337C7E"/>
    <w:rsid w:val="00337CD3"/>
    <w:rsid w:val="003400F8"/>
    <w:rsid w:val="003401C9"/>
    <w:rsid w:val="0034020B"/>
    <w:rsid w:val="0034052F"/>
    <w:rsid w:val="0034071E"/>
    <w:rsid w:val="003409ED"/>
    <w:rsid w:val="00340CC2"/>
    <w:rsid w:val="00340CFE"/>
    <w:rsid w:val="00340D5C"/>
    <w:rsid w:val="00340D6D"/>
    <w:rsid w:val="00340FD4"/>
    <w:rsid w:val="00340FFA"/>
    <w:rsid w:val="00341007"/>
    <w:rsid w:val="0034141D"/>
    <w:rsid w:val="00341584"/>
    <w:rsid w:val="003417C4"/>
    <w:rsid w:val="003418F4"/>
    <w:rsid w:val="00341966"/>
    <w:rsid w:val="00341B69"/>
    <w:rsid w:val="003420C6"/>
    <w:rsid w:val="00342243"/>
    <w:rsid w:val="0034251B"/>
    <w:rsid w:val="003425C0"/>
    <w:rsid w:val="00342600"/>
    <w:rsid w:val="00342614"/>
    <w:rsid w:val="00342625"/>
    <w:rsid w:val="00342A6F"/>
    <w:rsid w:val="00342DCE"/>
    <w:rsid w:val="0034326B"/>
    <w:rsid w:val="003432A3"/>
    <w:rsid w:val="00343533"/>
    <w:rsid w:val="00343656"/>
    <w:rsid w:val="0034365D"/>
    <w:rsid w:val="00343684"/>
    <w:rsid w:val="0034377C"/>
    <w:rsid w:val="003439FC"/>
    <w:rsid w:val="00343A7C"/>
    <w:rsid w:val="00343BC6"/>
    <w:rsid w:val="00343CC7"/>
    <w:rsid w:val="00343FDF"/>
    <w:rsid w:val="00344065"/>
    <w:rsid w:val="00344315"/>
    <w:rsid w:val="00344350"/>
    <w:rsid w:val="00344437"/>
    <w:rsid w:val="00344654"/>
    <w:rsid w:val="003448ED"/>
    <w:rsid w:val="00344BAA"/>
    <w:rsid w:val="003450B1"/>
    <w:rsid w:val="003450EA"/>
    <w:rsid w:val="00345269"/>
    <w:rsid w:val="00345A3C"/>
    <w:rsid w:val="00345A6B"/>
    <w:rsid w:val="00345AED"/>
    <w:rsid w:val="00345B16"/>
    <w:rsid w:val="00345F6A"/>
    <w:rsid w:val="00345F83"/>
    <w:rsid w:val="00345FC8"/>
    <w:rsid w:val="0034668A"/>
    <w:rsid w:val="003467D8"/>
    <w:rsid w:val="00346A03"/>
    <w:rsid w:val="00346B07"/>
    <w:rsid w:val="00346BA4"/>
    <w:rsid w:val="00346E1E"/>
    <w:rsid w:val="003475E2"/>
    <w:rsid w:val="003475FD"/>
    <w:rsid w:val="00347770"/>
    <w:rsid w:val="0034777C"/>
    <w:rsid w:val="00347A86"/>
    <w:rsid w:val="00347D8B"/>
    <w:rsid w:val="00347DAA"/>
    <w:rsid w:val="00350590"/>
    <w:rsid w:val="0035091F"/>
    <w:rsid w:val="0035093F"/>
    <w:rsid w:val="00350F19"/>
    <w:rsid w:val="00350FC9"/>
    <w:rsid w:val="00351055"/>
    <w:rsid w:val="00351153"/>
    <w:rsid w:val="0035125D"/>
    <w:rsid w:val="00351291"/>
    <w:rsid w:val="003514B9"/>
    <w:rsid w:val="003514DE"/>
    <w:rsid w:val="0035161A"/>
    <w:rsid w:val="003516A6"/>
    <w:rsid w:val="00351AD3"/>
    <w:rsid w:val="00351D2D"/>
    <w:rsid w:val="00351D30"/>
    <w:rsid w:val="00351EB1"/>
    <w:rsid w:val="00351FA9"/>
    <w:rsid w:val="00352013"/>
    <w:rsid w:val="0035204C"/>
    <w:rsid w:val="003523F5"/>
    <w:rsid w:val="00352522"/>
    <w:rsid w:val="00352636"/>
    <w:rsid w:val="003526CE"/>
    <w:rsid w:val="003527C1"/>
    <w:rsid w:val="003529A3"/>
    <w:rsid w:val="00352E89"/>
    <w:rsid w:val="00352F90"/>
    <w:rsid w:val="0035387C"/>
    <w:rsid w:val="0035390F"/>
    <w:rsid w:val="00353BA9"/>
    <w:rsid w:val="00353C19"/>
    <w:rsid w:val="0035422C"/>
    <w:rsid w:val="0035438E"/>
    <w:rsid w:val="0035440A"/>
    <w:rsid w:val="00354907"/>
    <w:rsid w:val="00354B32"/>
    <w:rsid w:val="00354F48"/>
    <w:rsid w:val="003551D3"/>
    <w:rsid w:val="00355226"/>
    <w:rsid w:val="0035531B"/>
    <w:rsid w:val="003556FE"/>
    <w:rsid w:val="00355F07"/>
    <w:rsid w:val="003563F6"/>
    <w:rsid w:val="003564EC"/>
    <w:rsid w:val="003569D8"/>
    <w:rsid w:val="00356CAE"/>
    <w:rsid w:val="00356E11"/>
    <w:rsid w:val="00356EB5"/>
    <w:rsid w:val="003570CA"/>
    <w:rsid w:val="00357206"/>
    <w:rsid w:val="00357852"/>
    <w:rsid w:val="003578E9"/>
    <w:rsid w:val="003579F2"/>
    <w:rsid w:val="003600FB"/>
    <w:rsid w:val="00360123"/>
    <w:rsid w:val="003601F2"/>
    <w:rsid w:val="00360399"/>
    <w:rsid w:val="00360663"/>
    <w:rsid w:val="003606DF"/>
    <w:rsid w:val="00360BFC"/>
    <w:rsid w:val="00360C81"/>
    <w:rsid w:val="00360C87"/>
    <w:rsid w:val="00360D82"/>
    <w:rsid w:val="00360E84"/>
    <w:rsid w:val="00360FB2"/>
    <w:rsid w:val="00361010"/>
    <w:rsid w:val="00361155"/>
    <w:rsid w:val="00361173"/>
    <w:rsid w:val="0036130D"/>
    <w:rsid w:val="00361317"/>
    <w:rsid w:val="00361466"/>
    <w:rsid w:val="00361494"/>
    <w:rsid w:val="00361501"/>
    <w:rsid w:val="00361700"/>
    <w:rsid w:val="00361826"/>
    <w:rsid w:val="00361977"/>
    <w:rsid w:val="00361E49"/>
    <w:rsid w:val="00361F2C"/>
    <w:rsid w:val="003621FB"/>
    <w:rsid w:val="0036232A"/>
    <w:rsid w:val="00362579"/>
    <w:rsid w:val="003625D6"/>
    <w:rsid w:val="003627DC"/>
    <w:rsid w:val="003627DF"/>
    <w:rsid w:val="00362848"/>
    <w:rsid w:val="00362989"/>
    <w:rsid w:val="00362C13"/>
    <w:rsid w:val="00362CC3"/>
    <w:rsid w:val="00362D73"/>
    <w:rsid w:val="00362DFB"/>
    <w:rsid w:val="00362EFD"/>
    <w:rsid w:val="00362F31"/>
    <w:rsid w:val="00363068"/>
    <w:rsid w:val="0036328D"/>
    <w:rsid w:val="003636CE"/>
    <w:rsid w:val="0036389B"/>
    <w:rsid w:val="00363B78"/>
    <w:rsid w:val="00363CA2"/>
    <w:rsid w:val="00363D2F"/>
    <w:rsid w:val="00363D89"/>
    <w:rsid w:val="00363F34"/>
    <w:rsid w:val="00364487"/>
    <w:rsid w:val="00364797"/>
    <w:rsid w:val="00364B76"/>
    <w:rsid w:val="00364C65"/>
    <w:rsid w:val="00365024"/>
    <w:rsid w:val="00365200"/>
    <w:rsid w:val="003652B1"/>
    <w:rsid w:val="003653D2"/>
    <w:rsid w:val="003654D1"/>
    <w:rsid w:val="00365901"/>
    <w:rsid w:val="00365962"/>
    <w:rsid w:val="003659B6"/>
    <w:rsid w:val="00365AA6"/>
    <w:rsid w:val="00365D9C"/>
    <w:rsid w:val="00365D9E"/>
    <w:rsid w:val="00365E8B"/>
    <w:rsid w:val="00365FE8"/>
    <w:rsid w:val="00365FF9"/>
    <w:rsid w:val="00366169"/>
    <w:rsid w:val="003661E5"/>
    <w:rsid w:val="0036648D"/>
    <w:rsid w:val="003664A9"/>
    <w:rsid w:val="003664BF"/>
    <w:rsid w:val="00366579"/>
    <w:rsid w:val="00366599"/>
    <w:rsid w:val="00366644"/>
    <w:rsid w:val="003666FD"/>
    <w:rsid w:val="00366776"/>
    <w:rsid w:val="003667FD"/>
    <w:rsid w:val="0036681C"/>
    <w:rsid w:val="00366A9B"/>
    <w:rsid w:val="00366ACF"/>
    <w:rsid w:val="00366FE0"/>
    <w:rsid w:val="00367084"/>
    <w:rsid w:val="0036720D"/>
    <w:rsid w:val="003672B8"/>
    <w:rsid w:val="003679F3"/>
    <w:rsid w:val="00367F3B"/>
    <w:rsid w:val="00367F4C"/>
    <w:rsid w:val="00367F75"/>
    <w:rsid w:val="0037003B"/>
    <w:rsid w:val="003701AF"/>
    <w:rsid w:val="0037037D"/>
    <w:rsid w:val="00370384"/>
    <w:rsid w:val="00370385"/>
    <w:rsid w:val="003704BC"/>
    <w:rsid w:val="00370A28"/>
    <w:rsid w:val="00370C3A"/>
    <w:rsid w:val="00370D38"/>
    <w:rsid w:val="00370EC7"/>
    <w:rsid w:val="00371066"/>
    <w:rsid w:val="003711CA"/>
    <w:rsid w:val="00371372"/>
    <w:rsid w:val="003713C2"/>
    <w:rsid w:val="003714EE"/>
    <w:rsid w:val="003718B3"/>
    <w:rsid w:val="003718B4"/>
    <w:rsid w:val="00371F2F"/>
    <w:rsid w:val="00372077"/>
    <w:rsid w:val="003724F5"/>
    <w:rsid w:val="00372700"/>
    <w:rsid w:val="00372B43"/>
    <w:rsid w:val="00372EA8"/>
    <w:rsid w:val="00372F04"/>
    <w:rsid w:val="00372FF3"/>
    <w:rsid w:val="0037306C"/>
    <w:rsid w:val="00373308"/>
    <w:rsid w:val="003733A0"/>
    <w:rsid w:val="0037341D"/>
    <w:rsid w:val="00373461"/>
    <w:rsid w:val="003734C8"/>
    <w:rsid w:val="0037378B"/>
    <w:rsid w:val="00373882"/>
    <w:rsid w:val="003739FA"/>
    <w:rsid w:val="00373AF6"/>
    <w:rsid w:val="00373C72"/>
    <w:rsid w:val="00373D4F"/>
    <w:rsid w:val="00373F27"/>
    <w:rsid w:val="00374108"/>
    <w:rsid w:val="0037424B"/>
    <w:rsid w:val="003743A5"/>
    <w:rsid w:val="00374492"/>
    <w:rsid w:val="00374646"/>
    <w:rsid w:val="00374743"/>
    <w:rsid w:val="00374773"/>
    <w:rsid w:val="00374806"/>
    <w:rsid w:val="00374A09"/>
    <w:rsid w:val="00374A4B"/>
    <w:rsid w:val="00374A6F"/>
    <w:rsid w:val="00374EDC"/>
    <w:rsid w:val="00374EE8"/>
    <w:rsid w:val="00374EFA"/>
    <w:rsid w:val="0037501B"/>
    <w:rsid w:val="0037503E"/>
    <w:rsid w:val="0037509E"/>
    <w:rsid w:val="0037516D"/>
    <w:rsid w:val="003754A2"/>
    <w:rsid w:val="003755B4"/>
    <w:rsid w:val="0037570F"/>
    <w:rsid w:val="00375956"/>
    <w:rsid w:val="00375AC9"/>
    <w:rsid w:val="00375E96"/>
    <w:rsid w:val="0037601D"/>
    <w:rsid w:val="00376299"/>
    <w:rsid w:val="003768AA"/>
    <w:rsid w:val="003768F8"/>
    <w:rsid w:val="00376A5B"/>
    <w:rsid w:val="00376BB9"/>
    <w:rsid w:val="00376C5A"/>
    <w:rsid w:val="00376E0D"/>
    <w:rsid w:val="003770C2"/>
    <w:rsid w:val="00377464"/>
    <w:rsid w:val="00377480"/>
    <w:rsid w:val="00377491"/>
    <w:rsid w:val="003774AB"/>
    <w:rsid w:val="003775A7"/>
    <w:rsid w:val="0037760F"/>
    <w:rsid w:val="00377674"/>
    <w:rsid w:val="0037776B"/>
    <w:rsid w:val="00377B07"/>
    <w:rsid w:val="00377B1B"/>
    <w:rsid w:val="00377BFF"/>
    <w:rsid w:val="00377CBF"/>
    <w:rsid w:val="00377E97"/>
    <w:rsid w:val="00377F75"/>
    <w:rsid w:val="00377FD6"/>
    <w:rsid w:val="003800DE"/>
    <w:rsid w:val="00380164"/>
    <w:rsid w:val="00380244"/>
    <w:rsid w:val="003804A3"/>
    <w:rsid w:val="003804CE"/>
    <w:rsid w:val="0038052A"/>
    <w:rsid w:val="00380650"/>
    <w:rsid w:val="003808C7"/>
    <w:rsid w:val="00380AE8"/>
    <w:rsid w:val="00380BBA"/>
    <w:rsid w:val="00380BDE"/>
    <w:rsid w:val="00380C32"/>
    <w:rsid w:val="00380F32"/>
    <w:rsid w:val="00381087"/>
    <w:rsid w:val="003810ED"/>
    <w:rsid w:val="00381571"/>
    <w:rsid w:val="003815B6"/>
    <w:rsid w:val="003815DD"/>
    <w:rsid w:val="00381619"/>
    <w:rsid w:val="0038166D"/>
    <w:rsid w:val="003816F8"/>
    <w:rsid w:val="003818B7"/>
    <w:rsid w:val="003819BC"/>
    <w:rsid w:val="00381B95"/>
    <w:rsid w:val="00381C79"/>
    <w:rsid w:val="00381E88"/>
    <w:rsid w:val="00381F96"/>
    <w:rsid w:val="00382017"/>
    <w:rsid w:val="003821E0"/>
    <w:rsid w:val="00382324"/>
    <w:rsid w:val="003826E3"/>
    <w:rsid w:val="003827AD"/>
    <w:rsid w:val="003827EC"/>
    <w:rsid w:val="00382A31"/>
    <w:rsid w:val="00382AAE"/>
    <w:rsid w:val="00382AD4"/>
    <w:rsid w:val="00382C40"/>
    <w:rsid w:val="00382E1D"/>
    <w:rsid w:val="00382FB7"/>
    <w:rsid w:val="00383162"/>
    <w:rsid w:val="003831FB"/>
    <w:rsid w:val="00383842"/>
    <w:rsid w:val="00383F35"/>
    <w:rsid w:val="00384150"/>
    <w:rsid w:val="003842A4"/>
    <w:rsid w:val="0038432A"/>
    <w:rsid w:val="0038450C"/>
    <w:rsid w:val="00384981"/>
    <w:rsid w:val="00384A8A"/>
    <w:rsid w:val="00384E4E"/>
    <w:rsid w:val="00384F05"/>
    <w:rsid w:val="00384F0A"/>
    <w:rsid w:val="00384FE6"/>
    <w:rsid w:val="0038517B"/>
    <w:rsid w:val="00385619"/>
    <w:rsid w:val="00385986"/>
    <w:rsid w:val="003859DB"/>
    <w:rsid w:val="00385B9E"/>
    <w:rsid w:val="00385C41"/>
    <w:rsid w:val="00385D74"/>
    <w:rsid w:val="00385D83"/>
    <w:rsid w:val="00385DBE"/>
    <w:rsid w:val="00385EB1"/>
    <w:rsid w:val="00385ECB"/>
    <w:rsid w:val="00386272"/>
    <w:rsid w:val="003863D0"/>
    <w:rsid w:val="00386453"/>
    <w:rsid w:val="00386671"/>
    <w:rsid w:val="00386BB1"/>
    <w:rsid w:val="00386BEC"/>
    <w:rsid w:val="00386CA4"/>
    <w:rsid w:val="00386FCC"/>
    <w:rsid w:val="003871BE"/>
    <w:rsid w:val="003872B2"/>
    <w:rsid w:val="00387452"/>
    <w:rsid w:val="00387511"/>
    <w:rsid w:val="00387608"/>
    <w:rsid w:val="00387A07"/>
    <w:rsid w:val="0039006B"/>
    <w:rsid w:val="00390189"/>
    <w:rsid w:val="00390303"/>
    <w:rsid w:val="00390524"/>
    <w:rsid w:val="0039079A"/>
    <w:rsid w:val="00390B54"/>
    <w:rsid w:val="00390CD7"/>
    <w:rsid w:val="00390D5E"/>
    <w:rsid w:val="00390D86"/>
    <w:rsid w:val="00390EB7"/>
    <w:rsid w:val="003913E7"/>
    <w:rsid w:val="00391409"/>
    <w:rsid w:val="00391679"/>
    <w:rsid w:val="00391880"/>
    <w:rsid w:val="0039188B"/>
    <w:rsid w:val="003918A4"/>
    <w:rsid w:val="00391964"/>
    <w:rsid w:val="00391AC5"/>
    <w:rsid w:val="00391B2C"/>
    <w:rsid w:val="00391BC7"/>
    <w:rsid w:val="00391F15"/>
    <w:rsid w:val="003921A2"/>
    <w:rsid w:val="0039245F"/>
    <w:rsid w:val="003925C3"/>
    <w:rsid w:val="003928AC"/>
    <w:rsid w:val="00392F30"/>
    <w:rsid w:val="0039308E"/>
    <w:rsid w:val="0039314D"/>
    <w:rsid w:val="00393178"/>
    <w:rsid w:val="00393278"/>
    <w:rsid w:val="00393279"/>
    <w:rsid w:val="00393388"/>
    <w:rsid w:val="00393692"/>
    <w:rsid w:val="0039376A"/>
    <w:rsid w:val="00393B2F"/>
    <w:rsid w:val="00393DF6"/>
    <w:rsid w:val="0039417C"/>
    <w:rsid w:val="003945CD"/>
    <w:rsid w:val="00394762"/>
    <w:rsid w:val="00394A59"/>
    <w:rsid w:val="00394B59"/>
    <w:rsid w:val="00394B70"/>
    <w:rsid w:val="00394CAE"/>
    <w:rsid w:val="00394F1E"/>
    <w:rsid w:val="00394FDE"/>
    <w:rsid w:val="003951B0"/>
    <w:rsid w:val="00395251"/>
    <w:rsid w:val="0039525E"/>
    <w:rsid w:val="003952C9"/>
    <w:rsid w:val="0039554E"/>
    <w:rsid w:val="00395562"/>
    <w:rsid w:val="00395734"/>
    <w:rsid w:val="003958C6"/>
    <w:rsid w:val="00395A1E"/>
    <w:rsid w:val="00395A38"/>
    <w:rsid w:val="00395B85"/>
    <w:rsid w:val="00395C1F"/>
    <w:rsid w:val="00395E29"/>
    <w:rsid w:val="00396209"/>
    <w:rsid w:val="00396658"/>
    <w:rsid w:val="0039669A"/>
    <w:rsid w:val="0039670E"/>
    <w:rsid w:val="003968E7"/>
    <w:rsid w:val="003969EB"/>
    <w:rsid w:val="00396A74"/>
    <w:rsid w:val="00396AB0"/>
    <w:rsid w:val="00396C02"/>
    <w:rsid w:val="00396C58"/>
    <w:rsid w:val="00396CA1"/>
    <w:rsid w:val="00396D4D"/>
    <w:rsid w:val="00396E44"/>
    <w:rsid w:val="00397129"/>
    <w:rsid w:val="0039759C"/>
    <w:rsid w:val="003975B6"/>
    <w:rsid w:val="00397687"/>
    <w:rsid w:val="0039781C"/>
    <w:rsid w:val="00397A28"/>
    <w:rsid w:val="00397D1D"/>
    <w:rsid w:val="00397DEC"/>
    <w:rsid w:val="00397E88"/>
    <w:rsid w:val="003A0461"/>
    <w:rsid w:val="003A07B7"/>
    <w:rsid w:val="003A0814"/>
    <w:rsid w:val="003A0B9F"/>
    <w:rsid w:val="003A0BC8"/>
    <w:rsid w:val="003A0E58"/>
    <w:rsid w:val="003A106A"/>
    <w:rsid w:val="003A1480"/>
    <w:rsid w:val="003A166A"/>
    <w:rsid w:val="003A16A1"/>
    <w:rsid w:val="003A1C2F"/>
    <w:rsid w:val="003A1E86"/>
    <w:rsid w:val="003A2670"/>
    <w:rsid w:val="003A2903"/>
    <w:rsid w:val="003A2B2A"/>
    <w:rsid w:val="003A2E96"/>
    <w:rsid w:val="003A32D9"/>
    <w:rsid w:val="003A3866"/>
    <w:rsid w:val="003A3C9E"/>
    <w:rsid w:val="003A3EB4"/>
    <w:rsid w:val="003A3F0D"/>
    <w:rsid w:val="003A3F99"/>
    <w:rsid w:val="003A426C"/>
    <w:rsid w:val="003A45D8"/>
    <w:rsid w:val="003A49D1"/>
    <w:rsid w:val="003A4CC3"/>
    <w:rsid w:val="003A4E1D"/>
    <w:rsid w:val="003A4E52"/>
    <w:rsid w:val="003A4F3E"/>
    <w:rsid w:val="003A5134"/>
    <w:rsid w:val="003A5308"/>
    <w:rsid w:val="003A5381"/>
    <w:rsid w:val="003A57CA"/>
    <w:rsid w:val="003A582B"/>
    <w:rsid w:val="003A5AED"/>
    <w:rsid w:val="003A5BF2"/>
    <w:rsid w:val="003A5E39"/>
    <w:rsid w:val="003A5EAE"/>
    <w:rsid w:val="003A5ECE"/>
    <w:rsid w:val="003A6099"/>
    <w:rsid w:val="003A6179"/>
    <w:rsid w:val="003A61BA"/>
    <w:rsid w:val="003A62A9"/>
    <w:rsid w:val="003A6374"/>
    <w:rsid w:val="003A657E"/>
    <w:rsid w:val="003A697C"/>
    <w:rsid w:val="003A6BCC"/>
    <w:rsid w:val="003A6BEF"/>
    <w:rsid w:val="003A6E00"/>
    <w:rsid w:val="003A6EA1"/>
    <w:rsid w:val="003A6FB2"/>
    <w:rsid w:val="003A7097"/>
    <w:rsid w:val="003A72BE"/>
    <w:rsid w:val="003A7A67"/>
    <w:rsid w:val="003A7ADE"/>
    <w:rsid w:val="003A7D6D"/>
    <w:rsid w:val="003A7DB3"/>
    <w:rsid w:val="003A7E7E"/>
    <w:rsid w:val="003A7EAF"/>
    <w:rsid w:val="003A7F84"/>
    <w:rsid w:val="003B0012"/>
    <w:rsid w:val="003B0097"/>
    <w:rsid w:val="003B026D"/>
    <w:rsid w:val="003B02C9"/>
    <w:rsid w:val="003B02CB"/>
    <w:rsid w:val="003B080E"/>
    <w:rsid w:val="003B0A01"/>
    <w:rsid w:val="003B0AA2"/>
    <w:rsid w:val="003B0E65"/>
    <w:rsid w:val="003B0F42"/>
    <w:rsid w:val="003B113D"/>
    <w:rsid w:val="003B11B2"/>
    <w:rsid w:val="003B12BA"/>
    <w:rsid w:val="003B149E"/>
    <w:rsid w:val="003B159E"/>
    <w:rsid w:val="003B1666"/>
    <w:rsid w:val="003B16B8"/>
    <w:rsid w:val="003B1867"/>
    <w:rsid w:val="003B1AAA"/>
    <w:rsid w:val="003B1C4F"/>
    <w:rsid w:val="003B1CCC"/>
    <w:rsid w:val="003B1F09"/>
    <w:rsid w:val="003B2547"/>
    <w:rsid w:val="003B25CC"/>
    <w:rsid w:val="003B264A"/>
    <w:rsid w:val="003B2671"/>
    <w:rsid w:val="003B26B7"/>
    <w:rsid w:val="003B278F"/>
    <w:rsid w:val="003B2835"/>
    <w:rsid w:val="003B2A21"/>
    <w:rsid w:val="003B2C1D"/>
    <w:rsid w:val="003B2CD4"/>
    <w:rsid w:val="003B2D4A"/>
    <w:rsid w:val="003B316F"/>
    <w:rsid w:val="003B3181"/>
    <w:rsid w:val="003B3214"/>
    <w:rsid w:val="003B324B"/>
    <w:rsid w:val="003B32E9"/>
    <w:rsid w:val="003B3378"/>
    <w:rsid w:val="003B3836"/>
    <w:rsid w:val="003B3AB3"/>
    <w:rsid w:val="003B3AE8"/>
    <w:rsid w:val="003B3B3F"/>
    <w:rsid w:val="003B3B5E"/>
    <w:rsid w:val="003B3B78"/>
    <w:rsid w:val="003B3C30"/>
    <w:rsid w:val="003B3E40"/>
    <w:rsid w:val="003B3FDC"/>
    <w:rsid w:val="003B4051"/>
    <w:rsid w:val="003B40E5"/>
    <w:rsid w:val="003B4228"/>
    <w:rsid w:val="003B42E7"/>
    <w:rsid w:val="003B430C"/>
    <w:rsid w:val="003B49B9"/>
    <w:rsid w:val="003B4ABB"/>
    <w:rsid w:val="003B4D22"/>
    <w:rsid w:val="003B4FFC"/>
    <w:rsid w:val="003B5010"/>
    <w:rsid w:val="003B511F"/>
    <w:rsid w:val="003B51CE"/>
    <w:rsid w:val="003B51D8"/>
    <w:rsid w:val="003B51FB"/>
    <w:rsid w:val="003B5770"/>
    <w:rsid w:val="003B5AFC"/>
    <w:rsid w:val="003B5E66"/>
    <w:rsid w:val="003B614C"/>
    <w:rsid w:val="003B61F5"/>
    <w:rsid w:val="003B6259"/>
    <w:rsid w:val="003B644C"/>
    <w:rsid w:val="003B64CA"/>
    <w:rsid w:val="003B6804"/>
    <w:rsid w:val="003B6874"/>
    <w:rsid w:val="003B7060"/>
    <w:rsid w:val="003B7194"/>
    <w:rsid w:val="003B7287"/>
    <w:rsid w:val="003B73AD"/>
    <w:rsid w:val="003B77F7"/>
    <w:rsid w:val="003B78D1"/>
    <w:rsid w:val="003B7DEC"/>
    <w:rsid w:val="003B7E41"/>
    <w:rsid w:val="003B7E5F"/>
    <w:rsid w:val="003B7F4F"/>
    <w:rsid w:val="003B7FAB"/>
    <w:rsid w:val="003C00AF"/>
    <w:rsid w:val="003C020E"/>
    <w:rsid w:val="003C07F8"/>
    <w:rsid w:val="003C0A74"/>
    <w:rsid w:val="003C0BEB"/>
    <w:rsid w:val="003C0D6B"/>
    <w:rsid w:val="003C10CB"/>
    <w:rsid w:val="003C1115"/>
    <w:rsid w:val="003C131B"/>
    <w:rsid w:val="003C1665"/>
    <w:rsid w:val="003C1B13"/>
    <w:rsid w:val="003C1CA0"/>
    <w:rsid w:val="003C1E13"/>
    <w:rsid w:val="003C1E27"/>
    <w:rsid w:val="003C1EE3"/>
    <w:rsid w:val="003C1FA2"/>
    <w:rsid w:val="003C203D"/>
    <w:rsid w:val="003C2293"/>
    <w:rsid w:val="003C255F"/>
    <w:rsid w:val="003C26F8"/>
    <w:rsid w:val="003C2840"/>
    <w:rsid w:val="003C2869"/>
    <w:rsid w:val="003C2A8B"/>
    <w:rsid w:val="003C2AB1"/>
    <w:rsid w:val="003C2CA1"/>
    <w:rsid w:val="003C35F3"/>
    <w:rsid w:val="003C37DD"/>
    <w:rsid w:val="003C3892"/>
    <w:rsid w:val="003C38CB"/>
    <w:rsid w:val="003C3912"/>
    <w:rsid w:val="003C3CF2"/>
    <w:rsid w:val="003C3D9E"/>
    <w:rsid w:val="003C3EC2"/>
    <w:rsid w:val="003C3F85"/>
    <w:rsid w:val="003C3FF6"/>
    <w:rsid w:val="003C404F"/>
    <w:rsid w:val="003C42E1"/>
    <w:rsid w:val="003C4494"/>
    <w:rsid w:val="003C44D6"/>
    <w:rsid w:val="003C4539"/>
    <w:rsid w:val="003C490D"/>
    <w:rsid w:val="003C4FCC"/>
    <w:rsid w:val="003C4FF0"/>
    <w:rsid w:val="003C506C"/>
    <w:rsid w:val="003C538A"/>
    <w:rsid w:val="003C5595"/>
    <w:rsid w:val="003C5991"/>
    <w:rsid w:val="003C5A66"/>
    <w:rsid w:val="003C611A"/>
    <w:rsid w:val="003C62BD"/>
    <w:rsid w:val="003C642D"/>
    <w:rsid w:val="003C64F7"/>
    <w:rsid w:val="003C665B"/>
    <w:rsid w:val="003C66B2"/>
    <w:rsid w:val="003C670A"/>
    <w:rsid w:val="003C673B"/>
    <w:rsid w:val="003C677D"/>
    <w:rsid w:val="003C6873"/>
    <w:rsid w:val="003C6A59"/>
    <w:rsid w:val="003C6FBB"/>
    <w:rsid w:val="003C708C"/>
    <w:rsid w:val="003C7145"/>
    <w:rsid w:val="003C72A8"/>
    <w:rsid w:val="003C74C0"/>
    <w:rsid w:val="003C76D0"/>
    <w:rsid w:val="003C76DE"/>
    <w:rsid w:val="003C775A"/>
    <w:rsid w:val="003C7843"/>
    <w:rsid w:val="003C79ED"/>
    <w:rsid w:val="003C7AA6"/>
    <w:rsid w:val="003C7AB1"/>
    <w:rsid w:val="003C7C97"/>
    <w:rsid w:val="003C7DCC"/>
    <w:rsid w:val="003C7E5D"/>
    <w:rsid w:val="003D003D"/>
    <w:rsid w:val="003D014C"/>
    <w:rsid w:val="003D01B5"/>
    <w:rsid w:val="003D01DA"/>
    <w:rsid w:val="003D0430"/>
    <w:rsid w:val="003D06E3"/>
    <w:rsid w:val="003D0704"/>
    <w:rsid w:val="003D09A6"/>
    <w:rsid w:val="003D0A37"/>
    <w:rsid w:val="003D0B6A"/>
    <w:rsid w:val="003D0D25"/>
    <w:rsid w:val="003D0DB1"/>
    <w:rsid w:val="003D0E8A"/>
    <w:rsid w:val="003D0FB7"/>
    <w:rsid w:val="003D10D8"/>
    <w:rsid w:val="003D1250"/>
    <w:rsid w:val="003D1383"/>
    <w:rsid w:val="003D17FC"/>
    <w:rsid w:val="003D185C"/>
    <w:rsid w:val="003D18BD"/>
    <w:rsid w:val="003D1AF4"/>
    <w:rsid w:val="003D1BDA"/>
    <w:rsid w:val="003D1D30"/>
    <w:rsid w:val="003D1D35"/>
    <w:rsid w:val="003D1FFF"/>
    <w:rsid w:val="003D205B"/>
    <w:rsid w:val="003D21A3"/>
    <w:rsid w:val="003D22AB"/>
    <w:rsid w:val="003D23F1"/>
    <w:rsid w:val="003D25B5"/>
    <w:rsid w:val="003D26D6"/>
    <w:rsid w:val="003D27C6"/>
    <w:rsid w:val="003D2923"/>
    <w:rsid w:val="003D2AFF"/>
    <w:rsid w:val="003D2B12"/>
    <w:rsid w:val="003D2C4E"/>
    <w:rsid w:val="003D321A"/>
    <w:rsid w:val="003D358B"/>
    <w:rsid w:val="003D3593"/>
    <w:rsid w:val="003D35B0"/>
    <w:rsid w:val="003D3703"/>
    <w:rsid w:val="003D3770"/>
    <w:rsid w:val="003D3C41"/>
    <w:rsid w:val="003D3E63"/>
    <w:rsid w:val="003D3FA8"/>
    <w:rsid w:val="003D44F5"/>
    <w:rsid w:val="003D450E"/>
    <w:rsid w:val="003D46B9"/>
    <w:rsid w:val="003D4C4C"/>
    <w:rsid w:val="003D5018"/>
    <w:rsid w:val="003D51F1"/>
    <w:rsid w:val="003D55D9"/>
    <w:rsid w:val="003D5BF6"/>
    <w:rsid w:val="003D5C2E"/>
    <w:rsid w:val="003D5FA5"/>
    <w:rsid w:val="003D6022"/>
    <w:rsid w:val="003D6293"/>
    <w:rsid w:val="003D63B3"/>
    <w:rsid w:val="003D65AA"/>
    <w:rsid w:val="003D6644"/>
    <w:rsid w:val="003D6946"/>
    <w:rsid w:val="003D6B30"/>
    <w:rsid w:val="003D6BB8"/>
    <w:rsid w:val="003D6D8D"/>
    <w:rsid w:val="003D6D8F"/>
    <w:rsid w:val="003D6DDA"/>
    <w:rsid w:val="003D6F01"/>
    <w:rsid w:val="003D6F9F"/>
    <w:rsid w:val="003D7093"/>
    <w:rsid w:val="003D711E"/>
    <w:rsid w:val="003D7174"/>
    <w:rsid w:val="003D76FF"/>
    <w:rsid w:val="003D78A6"/>
    <w:rsid w:val="003D78AF"/>
    <w:rsid w:val="003D7DAB"/>
    <w:rsid w:val="003E0039"/>
    <w:rsid w:val="003E0111"/>
    <w:rsid w:val="003E0200"/>
    <w:rsid w:val="003E0288"/>
    <w:rsid w:val="003E0771"/>
    <w:rsid w:val="003E091F"/>
    <w:rsid w:val="003E0B98"/>
    <w:rsid w:val="003E0DC6"/>
    <w:rsid w:val="003E10D7"/>
    <w:rsid w:val="003E11EC"/>
    <w:rsid w:val="003E12CA"/>
    <w:rsid w:val="003E1729"/>
    <w:rsid w:val="003E186E"/>
    <w:rsid w:val="003E1870"/>
    <w:rsid w:val="003E1A3D"/>
    <w:rsid w:val="003E1C63"/>
    <w:rsid w:val="003E1CAD"/>
    <w:rsid w:val="003E1F47"/>
    <w:rsid w:val="003E1F95"/>
    <w:rsid w:val="003E1FAE"/>
    <w:rsid w:val="003E2278"/>
    <w:rsid w:val="003E234F"/>
    <w:rsid w:val="003E2622"/>
    <w:rsid w:val="003E263B"/>
    <w:rsid w:val="003E27F2"/>
    <w:rsid w:val="003E2E2D"/>
    <w:rsid w:val="003E315A"/>
    <w:rsid w:val="003E31FF"/>
    <w:rsid w:val="003E32A7"/>
    <w:rsid w:val="003E3366"/>
    <w:rsid w:val="003E39A3"/>
    <w:rsid w:val="003E3AB3"/>
    <w:rsid w:val="003E3C97"/>
    <w:rsid w:val="003E3CA8"/>
    <w:rsid w:val="003E3DC1"/>
    <w:rsid w:val="003E3DED"/>
    <w:rsid w:val="003E3E29"/>
    <w:rsid w:val="003E3F02"/>
    <w:rsid w:val="003E407B"/>
    <w:rsid w:val="003E42FA"/>
    <w:rsid w:val="003E436A"/>
    <w:rsid w:val="003E4867"/>
    <w:rsid w:val="003E4E4A"/>
    <w:rsid w:val="003E51BE"/>
    <w:rsid w:val="003E526C"/>
    <w:rsid w:val="003E53C8"/>
    <w:rsid w:val="003E56B6"/>
    <w:rsid w:val="003E5C01"/>
    <w:rsid w:val="003E5D29"/>
    <w:rsid w:val="003E6104"/>
    <w:rsid w:val="003E6150"/>
    <w:rsid w:val="003E65F0"/>
    <w:rsid w:val="003E685E"/>
    <w:rsid w:val="003E691C"/>
    <w:rsid w:val="003E6DB2"/>
    <w:rsid w:val="003E7030"/>
    <w:rsid w:val="003E7270"/>
    <w:rsid w:val="003E7576"/>
    <w:rsid w:val="003E7BC9"/>
    <w:rsid w:val="003E7CDC"/>
    <w:rsid w:val="003E7D27"/>
    <w:rsid w:val="003E7E57"/>
    <w:rsid w:val="003E7F0C"/>
    <w:rsid w:val="003E7F31"/>
    <w:rsid w:val="003F0095"/>
    <w:rsid w:val="003F0A80"/>
    <w:rsid w:val="003F0B75"/>
    <w:rsid w:val="003F0BCE"/>
    <w:rsid w:val="003F0C2A"/>
    <w:rsid w:val="003F0E4F"/>
    <w:rsid w:val="003F0F2B"/>
    <w:rsid w:val="003F0FA9"/>
    <w:rsid w:val="003F1182"/>
    <w:rsid w:val="003F12CE"/>
    <w:rsid w:val="003F133F"/>
    <w:rsid w:val="003F158A"/>
    <w:rsid w:val="003F159E"/>
    <w:rsid w:val="003F15B3"/>
    <w:rsid w:val="003F1689"/>
    <w:rsid w:val="003F1794"/>
    <w:rsid w:val="003F1AAB"/>
    <w:rsid w:val="003F1ACC"/>
    <w:rsid w:val="003F1CF9"/>
    <w:rsid w:val="003F1FED"/>
    <w:rsid w:val="003F2041"/>
    <w:rsid w:val="003F21B7"/>
    <w:rsid w:val="003F234F"/>
    <w:rsid w:val="003F2388"/>
    <w:rsid w:val="003F26C9"/>
    <w:rsid w:val="003F26EF"/>
    <w:rsid w:val="003F2787"/>
    <w:rsid w:val="003F27C9"/>
    <w:rsid w:val="003F2879"/>
    <w:rsid w:val="003F2A0A"/>
    <w:rsid w:val="003F2A6A"/>
    <w:rsid w:val="003F2D9C"/>
    <w:rsid w:val="003F2DE7"/>
    <w:rsid w:val="003F2E27"/>
    <w:rsid w:val="003F2F8A"/>
    <w:rsid w:val="003F3058"/>
    <w:rsid w:val="003F307E"/>
    <w:rsid w:val="003F32FC"/>
    <w:rsid w:val="003F3387"/>
    <w:rsid w:val="003F377D"/>
    <w:rsid w:val="003F3798"/>
    <w:rsid w:val="003F3D33"/>
    <w:rsid w:val="003F3F31"/>
    <w:rsid w:val="003F3FA2"/>
    <w:rsid w:val="003F4210"/>
    <w:rsid w:val="003F4267"/>
    <w:rsid w:val="003F43C8"/>
    <w:rsid w:val="003F43E2"/>
    <w:rsid w:val="003F442E"/>
    <w:rsid w:val="003F467F"/>
    <w:rsid w:val="003F49B9"/>
    <w:rsid w:val="003F4E41"/>
    <w:rsid w:val="003F4E9F"/>
    <w:rsid w:val="003F4F58"/>
    <w:rsid w:val="003F503F"/>
    <w:rsid w:val="003F5102"/>
    <w:rsid w:val="003F529A"/>
    <w:rsid w:val="003F5321"/>
    <w:rsid w:val="003F5629"/>
    <w:rsid w:val="003F591C"/>
    <w:rsid w:val="003F5A7A"/>
    <w:rsid w:val="003F5B64"/>
    <w:rsid w:val="003F5D03"/>
    <w:rsid w:val="003F5DDF"/>
    <w:rsid w:val="003F5EF7"/>
    <w:rsid w:val="003F64DB"/>
    <w:rsid w:val="003F6675"/>
    <w:rsid w:val="003F67F7"/>
    <w:rsid w:val="003F687B"/>
    <w:rsid w:val="003F6E87"/>
    <w:rsid w:val="003F6EFE"/>
    <w:rsid w:val="003F6FCC"/>
    <w:rsid w:val="003F70C9"/>
    <w:rsid w:val="003F730B"/>
    <w:rsid w:val="003F7659"/>
    <w:rsid w:val="003F77EE"/>
    <w:rsid w:val="003F78CA"/>
    <w:rsid w:val="003F7B0B"/>
    <w:rsid w:val="003F7B57"/>
    <w:rsid w:val="003F7B87"/>
    <w:rsid w:val="003F7BAA"/>
    <w:rsid w:val="003F7C5B"/>
    <w:rsid w:val="003F7EE5"/>
    <w:rsid w:val="00400042"/>
    <w:rsid w:val="0040026C"/>
    <w:rsid w:val="004004B7"/>
    <w:rsid w:val="00400624"/>
    <w:rsid w:val="0040070E"/>
    <w:rsid w:val="00400815"/>
    <w:rsid w:val="00400958"/>
    <w:rsid w:val="00400960"/>
    <w:rsid w:val="00400C43"/>
    <w:rsid w:val="00400CDB"/>
    <w:rsid w:val="00400D8E"/>
    <w:rsid w:val="004014F6"/>
    <w:rsid w:val="0040161B"/>
    <w:rsid w:val="0040189B"/>
    <w:rsid w:val="00401A24"/>
    <w:rsid w:val="00401CF6"/>
    <w:rsid w:val="00401DFF"/>
    <w:rsid w:val="00401E17"/>
    <w:rsid w:val="00401E84"/>
    <w:rsid w:val="00402142"/>
    <w:rsid w:val="00402171"/>
    <w:rsid w:val="0040257E"/>
    <w:rsid w:val="0040265C"/>
    <w:rsid w:val="00402722"/>
    <w:rsid w:val="00402811"/>
    <w:rsid w:val="00402A07"/>
    <w:rsid w:val="00402A72"/>
    <w:rsid w:val="00402A92"/>
    <w:rsid w:val="00402E13"/>
    <w:rsid w:val="00402E29"/>
    <w:rsid w:val="00402F63"/>
    <w:rsid w:val="00403392"/>
    <w:rsid w:val="0040344E"/>
    <w:rsid w:val="0040348A"/>
    <w:rsid w:val="004034B3"/>
    <w:rsid w:val="00403598"/>
    <w:rsid w:val="004035AC"/>
    <w:rsid w:val="00403671"/>
    <w:rsid w:val="00403689"/>
    <w:rsid w:val="00403694"/>
    <w:rsid w:val="004037B9"/>
    <w:rsid w:val="00403829"/>
    <w:rsid w:val="0040396C"/>
    <w:rsid w:val="00403991"/>
    <w:rsid w:val="00403A95"/>
    <w:rsid w:val="00403D56"/>
    <w:rsid w:val="00403E32"/>
    <w:rsid w:val="00403FFF"/>
    <w:rsid w:val="0040406F"/>
    <w:rsid w:val="00404282"/>
    <w:rsid w:val="004042F1"/>
    <w:rsid w:val="004045E8"/>
    <w:rsid w:val="00404836"/>
    <w:rsid w:val="00404889"/>
    <w:rsid w:val="00404995"/>
    <w:rsid w:val="00404996"/>
    <w:rsid w:val="00404D56"/>
    <w:rsid w:val="00404E6A"/>
    <w:rsid w:val="00404F2A"/>
    <w:rsid w:val="00405082"/>
    <w:rsid w:val="00405114"/>
    <w:rsid w:val="004053C9"/>
    <w:rsid w:val="0040571F"/>
    <w:rsid w:val="004058BB"/>
    <w:rsid w:val="004058C7"/>
    <w:rsid w:val="004059FD"/>
    <w:rsid w:val="00405AF8"/>
    <w:rsid w:val="00405B33"/>
    <w:rsid w:val="0040643A"/>
    <w:rsid w:val="004066E1"/>
    <w:rsid w:val="004067A5"/>
    <w:rsid w:val="00406B75"/>
    <w:rsid w:val="00407052"/>
    <w:rsid w:val="00407070"/>
    <w:rsid w:val="004070CE"/>
    <w:rsid w:val="004071BF"/>
    <w:rsid w:val="00407201"/>
    <w:rsid w:val="00407253"/>
    <w:rsid w:val="0040736C"/>
    <w:rsid w:val="004073EA"/>
    <w:rsid w:val="0040757A"/>
    <w:rsid w:val="004077D0"/>
    <w:rsid w:val="00407A9C"/>
    <w:rsid w:val="00407C1F"/>
    <w:rsid w:val="00407ED0"/>
    <w:rsid w:val="00407F57"/>
    <w:rsid w:val="004100A4"/>
    <w:rsid w:val="004101A5"/>
    <w:rsid w:val="00410475"/>
    <w:rsid w:val="0041049B"/>
    <w:rsid w:val="00410643"/>
    <w:rsid w:val="004108E5"/>
    <w:rsid w:val="0041094C"/>
    <w:rsid w:val="00410A38"/>
    <w:rsid w:val="00410C17"/>
    <w:rsid w:val="00410F14"/>
    <w:rsid w:val="00410FD6"/>
    <w:rsid w:val="004110A0"/>
    <w:rsid w:val="0041115F"/>
    <w:rsid w:val="00411241"/>
    <w:rsid w:val="00411290"/>
    <w:rsid w:val="0041131B"/>
    <w:rsid w:val="00411347"/>
    <w:rsid w:val="00411369"/>
    <w:rsid w:val="00411405"/>
    <w:rsid w:val="004114FF"/>
    <w:rsid w:val="00411554"/>
    <w:rsid w:val="00411695"/>
    <w:rsid w:val="004119A4"/>
    <w:rsid w:val="00411A7C"/>
    <w:rsid w:val="00411E76"/>
    <w:rsid w:val="00411E8D"/>
    <w:rsid w:val="00411F5B"/>
    <w:rsid w:val="0041210F"/>
    <w:rsid w:val="004122D5"/>
    <w:rsid w:val="00412565"/>
    <w:rsid w:val="004125F2"/>
    <w:rsid w:val="00412C18"/>
    <w:rsid w:val="00412D62"/>
    <w:rsid w:val="00412E92"/>
    <w:rsid w:val="00412FE8"/>
    <w:rsid w:val="00413413"/>
    <w:rsid w:val="00413439"/>
    <w:rsid w:val="00413554"/>
    <w:rsid w:val="0041355A"/>
    <w:rsid w:val="00413C0D"/>
    <w:rsid w:val="00413FDD"/>
    <w:rsid w:val="00414083"/>
    <w:rsid w:val="0041409C"/>
    <w:rsid w:val="00414371"/>
    <w:rsid w:val="00414D64"/>
    <w:rsid w:val="0041535B"/>
    <w:rsid w:val="00415678"/>
    <w:rsid w:val="004156EC"/>
    <w:rsid w:val="004158F8"/>
    <w:rsid w:val="004159EC"/>
    <w:rsid w:val="00415A91"/>
    <w:rsid w:val="00415B05"/>
    <w:rsid w:val="00415C6F"/>
    <w:rsid w:val="00415DE2"/>
    <w:rsid w:val="00415F53"/>
    <w:rsid w:val="00416102"/>
    <w:rsid w:val="00416488"/>
    <w:rsid w:val="004164DE"/>
    <w:rsid w:val="00416566"/>
    <w:rsid w:val="00416886"/>
    <w:rsid w:val="00416F11"/>
    <w:rsid w:val="00416FC6"/>
    <w:rsid w:val="00417197"/>
    <w:rsid w:val="00417238"/>
    <w:rsid w:val="00417244"/>
    <w:rsid w:val="00417269"/>
    <w:rsid w:val="0041729B"/>
    <w:rsid w:val="0041754B"/>
    <w:rsid w:val="004175B5"/>
    <w:rsid w:val="004175E9"/>
    <w:rsid w:val="00417764"/>
    <w:rsid w:val="00417781"/>
    <w:rsid w:val="00417A47"/>
    <w:rsid w:val="00417A58"/>
    <w:rsid w:val="00417B2B"/>
    <w:rsid w:val="00417DB7"/>
    <w:rsid w:val="00417F4B"/>
    <w:rsid w:val="00420080"/>
    <w:rsid w:val="0042009C"/>
    <w:rsid w:val="004202D8"/>
    <w:rsid w:val="004203E3"/>
    <w:rsid w:val="00420462"/>
    <w:rsid w:val="00420574"/>
    <w:rsid w:val="00420764"/>
    <w:rsid w:val="00420A4D"/>
    <w:rsid w:val="00420B12"/>
    <w:rsid w:val="00421633"/>
    <w:rsid w:val="0042163F"/>
    <w:rsid w:val="004216C0"/>
    <w:rsid w:val="00421AD5"/>
    <w:rsid w:val="00421E6B"/>
    <w:rsid w:val="00421F8C"/>
    <w:rsid w:val="00421FA4"/>
    <w:rsid w:val="00421FF5"/>
    <w:rsid w:val="004222D0"/>
    <w:rsid w:val="004227F1"/>
    <w:rsid w:val="00422A46"/>
    <w:rsid w:val="00422AD2"/>
    <w:rsid w:val="00422F0A"/>
    <w:rsid w:val="00423118"/>
    <w:rsid w:val="004232BC"/>
    <w:rsid w:val="00423320"/>
    <w:rsid w:val="004236DE"/>
    <w:rsid w:val="00423896"/>
    <w:rsid w:val="00423A10"/>
    <w:rsid w:val="00423A76"/>
    <w:rsid w:val="00423B2E"/>
    <w:rsid w:val="00423D20"/>
    <w:rsid w:val="00423E28"/>
    <w:rsid w:val="00423F02"/>
    <w:rsid w:val="00423F70"/>
    <w:rsid w:val="00424010"/>
    <w:rsid w:val="00424064"/>
    <w:rsid w:val="00424209"/>
    <w:rsid w:val="0042440B"/>
    <w:rsid w:val="00424684"/>
    <w:rsid w:val="00424D9E"/>
    <w:rsid w:val="00424DA3"/>
    <w:rsid w:val="00424EE5"/>
    <w:rsid w:val="00425133"/>
    <w:rsid w:val="004252FF"/>
    <w:rsid w:val="004253F7"/>
    <w:rsid w:val="00425515"/>
    <w:rsid w:val="00425729"/>
    <w:rsid w:val="004257D9"/>
    <w:rsid w:val="00425A2F"/>
    <w:rsid w:val="00425B65"/>
    <w:rsid w:val="00425B6F"/>
    <w:rsid w:val="00425C98"/>
    <w:rsid w:val="00425EC0"/>
    <w:rsid w:val="004264CF"/>
    <w:rsid w:val="0042673E"/>
    <w:rsid w:val="004267EE"/>
    <w:rsid w:val="0042683A"/>
    <w:rsid w:val="00426A6B"/>
    <w:rsid w:val="00426BD4"/>
    <w:rsid w:val="00426C90"/>
    <w:rsid w:val="00426CEB"/>
    <w:rsid w:val="00426F25"/>
    <w:rsid w:val="004271D2"/>
    <w:rsid w:val="0042749A"/>
    <w:rsid w:val="004274E0"/>
    <w:rsid w:val="004275BF"/>
    <w:rsid w:val="0042768D"/>
    <w:rsid w:val="004276A0"/>
    <w:rsid w:val="00427796"/>
    <w:rsid w:val="00427810"/>
    <w:rsid w:val="004279AB"/>
    <w:rsid w:val="00427B14"/>
    <w:rsid w:val="00427BD3"/>
    <w:rsid w:val="00427CA8"/>
    <w:rsid w:val="00427CFC"/>
    <w:rsid w:val="00427ED7"/>
    <w:rsid w:val="004304C4"/>
    <w:rsid w:val="0043059F"/>
    <w:rsid w:val="0043064C"/>
    <w:rsid w:val="004307F1"/>
    <w:rsid w:val="0043085A"/>
    <w:rsid w:val="00430E99"/>
    <w:rsid w:val="0043109C"/>
    <w:rsid w:val="0043120C"/>
    <w:rsid w:val="00431578"/>
    <w:rsid w:val="0043157B"/>
    <w:rsid w:val="004315F0"/>
    <w:rsid w:val="0043170B"/>
    <w:rsid w:val="00431732"/>
    <w:rsid w:val="00431767"/>
    <w:rsid w:val="00431B85"/>
    <w:rsid w:val="00431F6E"/>
    <w:rsid w:val="00432002"/>
    <w:rsid w:val="0043205E"/>
    <w:rsid w:val="004322F5"/>
    <w:rsid w:val="00432553"/>
    <w:rsid w:val="00432681"/>
    <w:rsid w:val="004326FC"/>
    <w:rsid w:val="00432757"/>
    <w:rsid w:val="00432857"/>
    <w:rsid w:val="00432861"/>
    <w:rsid w:val="00432C57"/>
    <w:rsid w:val="00432D3D"/>
    <w:rsid w:val="00432DA7"/>
    <w:rsid w:val="00433272"/>
    <w:rsid w:val="004333F2"/>
    <w:rsid w:val="0043368E"/>
    <w:rsid w:val="0043374D"/>
    <w:rsid w:val="0043381E"/>
    <w:rsid w:val="00433BA0"/>
    <w:rsid w:val="00433EAE"/>
    <w:rsid w:val="00433F9A"/>
    <w:rsid w:val="0043426E"/>
    <w:rsid w:val="0043456B"/>
    <w:rsid w:val="00434710"/>
    <w:rsid w:val="00434773"/>
    <w:rsid w:val="00434783"/>
    <w:rsid w:val="00434A2F"/>
    <w:rsid w:val="00434DFB"/>
    <w:rsid w:val="00434FA8"/>
    <w:rsid w:val="00434FC9"/>
    <w:rsid w:val="004351C5"/>
    <w:rsid w:val="004351E6"/>
    <w:rsid w:val="00435586"/>
    <w:rsid w:val="004355F1"/>
    <w:rsid w:val="00435814"/>
    <w:rsid w:val="00435941"/>
    <w:rsid w:val="00435B7E"/>
    <w:rsid w:val="00435D0A"/>
    <w:rsid w:val="00435F5C"/>
    <w:rsid w:val="00436055"/>
    <w:rsid w:val="00436375"/>
    <w:rsid w:val="0043648D"/>
    <w:rsid w:val="00436581"/>
    <w:rsid w:val="00436723"/>
    <w:rsid w:val="004367F3"/>
    <w:rsid w:val="00436967"/>
    <w:rsid w:val="00436A34"/>
    <w:rsid w:val="00436FC4"/>
    <w:rsid w:val="00437064"/>
    <w:rsid w:val="004378BD"/>
    <w:rsid w:val="00437C14"/>
    <w:rsid w:val="00437FF1"/>
    <w:rsid w:val="00440030"/>
    <w:rsid w:val="0044003F"/>
    <w:rsid w:val="00440042"/>
    <w:rsid w:val="0044030E"/>
    <w:rsid w:val="004404AE"/>
    <w:rsid w:val="004409CF"/>
    <w:rsid w:val="004409FA"/>
    <w:rsid w:val="00440A5B"/>
    <w:rsid w:val="00440C92"/>
    <w:rsid w:val="00440E44"/>
    <w:rsid w:val="00440ED6"/>
    <w:rsid w:val="00440FE2"/>
    <w:rsid w:val="00441557"/>
    <w:rsid w:val="004416ED"/>
    <w:rsid w:val="00441851"/>
    <w:rsid w:val="004418BF"/>
    <w:rsid w:val="004418F9"/>
    <w:rsid w:val="0044192A"/>
    <w:rsid w:val="00441C5C"/>
    <w:rsid w:val="00441C76"/>
    <w:rsid w:val="00441EEE"/>
    <w:rsid w:val="00441F07"/>
    <w:rsid w:val="00442040"/>
    <w:rsid w:val="004420CE"/>
    <w:rsid w:val="0044215C"/>
    <w:rsid w:val="00442364"/>
    <w:rsid w:val="004423B1"/>
    <w:rsid w:val="00442548"/>
    <w:rsid w:val="004427D7"/>
    <w:rsid w:val="00442AFA"/>
    <w:rsid w:val="00442E78"/>
    <w:rsid w:val="004432D5"/>
    <w:rsid w:val="0044331A"/>
    <w:rsid w:val="00443649"/>
    <w:rsid w:val="0044377B"/>
    <w:rsid w:val="004437F2"/>
    <w:rsid w:val="00443C09"/>
    <w:rsid w:val="00443CCB"/>
    <w:rsid w:val="00443DBE"/>
    <w:rsid w:val="00443F6D"/>
    <w:rsid w:val="0044401C"/>
    <w:rsid w:val="00444207"/>
    <w:rsid w:val="00444245"/>
    <w:rsid w:val="004443D6"/>
    <w:rsid w:val="004443E3"/>
    <w:rsid w:val="004445F2"/>
    <w:rsid w:val="004448B0"/>
    <w:rsid w:val="004449F2"/>
    <w:rsid w:val="00444B82"/>
    <w:rsid w:val="00444C98"/>
    <w:rsid w:val="00444D8B"/>
    <w:rsid w:val="00444EB1"/>
    <w:rsid w:val="00444FE8"/>
    <w:rsid w:val="00445063"/>
    <w:rsid w:val="00445286"/>
    <w:rsid w:val="00445422"/>
    <w:rsid w:val="00445ADF"/>
    <w:rsid w:val="00445CBB"/>
    <w:rsid w:val="00445DA0"/>
    <w:rsid w:val="00445E20"/>
    <w:rsid w:val="00445F99"/>
    <w:rsid w:val="004460B5"/>
    <w:rsid w:val="004460B6"/>
    <w:rsid w:val="004464BC"/>
    <w:rsid w:val="00446702"/>
    <w:rsid w:val="004468D6"/>
    <w:rsid w:val="00446959"/>
    <w:rsid w:val="00446B54"/>
    <w:rsid w:val="004472C8"/>
    <w:rsid w:val="004475FA"/>
    <w:rsid w:val="00447B79"/>
    <w:rsid w:val="0045009B"/>
    <w:rsid w:val="00450231"/>
    <w:rsid w:val="0045067B"/>
    <w:rsid w:val="0045089B"/>
    <w:rsid w:val="00450A10"/>
    <w:rsid w:val="00450D12"/>
    <w:rsid w:val="004511D4"/>
    <w:rsid w:val="004517A3"/>
    <w:rsid w:val="00451899"/>
    <w:rsid w:val="00451901"/>
    <w:rsid w:val="00451927"/>
    <w:rsid w:val="00451B5C"/>
    <w:rsid w:val="00451ECC"/>
    <w:rsid w:val="00451F7E"/>
    <w:rsid w:val="004520A6"/>
    <w:rsid w:val="004524D7"/>
    <w:rsid w:val="004524FC"/>
    <w:rsid w:val="0045256B"/>
    <w:rsid w:val="0045257B"/>
    <w:rsid w:val="004525E2"/>
    <w:rsid w:val="00452716"/>
    <w:rsid w:val="0045282C"/>
    <w:rsid w:val="00452939"/>
    <w:rsid w:val="0045297F"/>
    <w:rsid w:val="00452B29"/>
    <w:rsid w:val="00452C62"/>
    <w:rsid w:val="00452D35"/>
    <w:rsid w:val="004535D7"/>
    <w:rsid w:val="00453741"/>
    <w:rsid w:val="0045395F"/>
    <w:rsid w:val="004539E1"/>
    <w:rsid w:val="00453A84"/>
    <w:rsid w:val="00453B6C"/>
    <w:rsid w:val="00453C73"/>
    <w:rsid w:val="00453F78"/>
    <w:rsid w:val="004543F1"/>
    <w:rsid w:val="0045479F"/>
    <w:rsid w:val="004549E6"/>
    <w:rsid w:val="00454AA6"/>
    <w:rsid w:val="00454B49"/>
    <w:rsid w:val="00454B5D"/>
    <w:rsid w:val="00454C4E"/>
    <w:rsid w:val="00454D87"/>
    <w:rsid w:val="00454EB7"/>
    <w:rsid w:val="00455043"/>
    <w:rsid w:val="00455055"/>
    <w:rsid w:val="004550AC"/>
    <w:rsid w:val="00455238"/>
    <w:rsid w:val="004554DC"/>
    <w:rsid w:val="0045559E"/>
    <w:rsid w:val="00455845"/>
    <w:rsid w:val="004558F0"/>
    <w:rsid w:val="00455971"/>
    <w:rsid w:val="00455A83"/>
    <w:rsid w:val="00455D42"/>
    <w:rsid w:val="00455DB0"/>
    <w:rsid w:val="0045611D"/>
    <w:rsid w:val="00456247"/>
    <w:rsid w:val="00456259"/>
    <w:rsid w:val="00456498"/>
    <w:rsid w:val="004569D5"/>
    <w:rsid w:val="004569F3"/>
    <w:rsid w:val="00456A55"/>
    <w:rsid w:val="00456ABA"/>
    <w:rsid w:val="00456AF2"/>
    <w:rsid w:val="00456C0F"/>
    <w:rsid w:val="00456E69"/>
    <w:rsid w:val="00456F78"/>
    <w:rsid w:val="00457132"/>
    <w:rsid w:val="00457182"/>
    <w:rsid w:val="00457235"/>
    <w:rsid w:val="004572AE"/>
    <w:rsid w:val="004573CA"/>
    <w:rsid w:val="004575B7"/>
    <w:rsid w:val="0045780F"/>
    <w:rsid w:val="00457976"/>
    <w:rsid w:val="00457F48"/>
    <w:rsid w:val="00457F65"/>
    <w:rsid w:val="0046033E"/>
    <w:rsid w:val="004605B2"/>
    <w:rsid w:val="004605EB"/>
    <w:rsid w:val="00460770"/>
    <w:rsid w:val="00460771"/>
    <w:rsid w:val="004607C9"/>
    <w:rsid w:val="00460990"/>
    <w:rsid w:val="00460A95"/>
    <w:rsid w:val="00460B1D"/>
    <w:rsid w:val="00460E8E"/>
    <w:rsid w:val="00460EAA"/>
    <w:rsid w:val="00461615"/>
    <w:rsid w:val="004617F4"/>
    <w:rsid w:val="00461A96"/>
    <w:rsid w:val="00461C1F"/>
    <w:rsid w:val="00461E12"/>
    <w:rsid w:val="004623C2"/>
    <w:rsid w:val="00462681"/>
    <w:rsid w:val="004626FF"/>
    <w:rsid w:val="004627C1"/>
    <w:rsid w:val="004628D2"/>
    <w:rsid w:val="00462B17"/>
    <w:rsid w:val="00462B75"/>
    <w:rsid w:val="00462D0F"/>
    <w:rsid w:val="00462E31"/>
    <w:rsid w:val="004633BF"/>
    <w:rsid w:val="00463661"/>
    <w:rsid w:val="00463826"/>
    <w:rsid w:val="00463830"/>
    <w:rsid w:val="00463892"/>
    <w:rsid w:val="00463B33"/>
    <w:rsid w:val="00463C63"/>
    <w:rsid w:val="00463DDE"/>
    <w:rsid w:val="00463E49"/>
    <w:rsid w:val="00463F08"/>
    <w:rsid w:val="00463FBE"/>
    <w:rsid w:val="00464083"/>
    <w:rsid w:val="00464174"/>
    <w:rsid w:val="00464218"/>
    <w:rsid w:val="00464770"/>
    <w:rsid w:val="00464993"/>
    <w:rsid w:val="00464C52"/>
    <w:rsid w:val="00464EFD"/>
    <w:rsid w:val="00465093"/>
    <w:rsid w:val="004654B9"/>
    <w:rsid w:val="00465652"/>
    <w:rsid w:val="00465899"/>
    <w:rsid w:val="004659AB"/>
    <w:rsid w:val="00465C71"/>
    <w:rsid w:val="00465D74"/>
    <w:rsid w:val="00465DBC"/>
    <w:rsid w:val="004663DC"/>
    <w:rsid w:val="004663ED"/>
    <w:rsid w:val="00466471"/>
    <w:rsid w:val="0046684D"/>
    <w:rsid w:val="004669A3"/>
    <w:rsid w:val="00466DD7"/>
    <w:rsid w:val="00466EBF"/>
    <w:rsid w:val="0046706F"/>
    <w:rsid w:val="00467273"/>
    <w:rsid w:val="00467687"/>
    <w:rsid w:val="004678A7"/>
    <w:rsid w:val="00467DD5"/>
    <w:rsid w:val="0047004D"/>
    <w:rsid w:val="004701AB"/>
    <w:rsid w:val="0047031A"/>
    <w:rsid w:val="004707CE"/>
    <w:rsid w:val="004707DD"/>
    <w:rsid w:val="00470835"/>
    <w:rsid w:val="0047091B"/>
    <w:rsid w:val="00470DB3"/>
    <w:rsid w:val="00470EBA"/>
    <w:rsid w:val="00470F21"/>
    <w:rsid w:val="00470FB3"/>
    <w:rsid w:val="00471002"/>
    <w:rsid w:val="0047124A"/>
    <w:rsid w:val="0047125C"/>
    <w:rsid w:val="00471323"/>
    <w:rsid w:val="00471330"/>
    <w:rsid w:val="00471352"/>
    <w:rsid w:val="004713B8"/>
    <w:rsid w:val="004713E2"/>
    <w:rsid w:val="00471740"/>
    <w:rsid w:val="00471A7F"/>
    <w:rsid w:val="00471AC8"/>
    <w:rsid w:val="00471ACB"/>
    <w:rsid w:val="00471B57"/>
    <w:rsid w:val="00471BB3"/>
    <w:rsid w:val="00471BE3"/>
    <w:rsid w:val="00471E21"/>
    <w:rsid w:val="00471E88"/>
    <w:rsid w:val="0047217E"/>
    <w:rsid w:val="0047262C"/>
    <w:rsid w:val="00472741"/>
    <w:rsid w:val="004728FC"/>
    <w:rsid w:val="0047292B"/>
    <w:rsid w:val="00472AC9"/>
    <w:rsid w:val="00472BAE"/>
    <w:rsid w:val="00473268"/>
    <w:rsid w:val="0047354B"/>
    <w:rsid w:val="004735FA"/>
    <w:rsid w:val="004736BE"/>
    <w:rsid w:val="004736C1"/>
    <w:rsid w:val="00473A90"/>
    <w:rsid w:val="00473C7A"/>
    <w:rsid w:val="00473CD4"/>
    <w:rsid w:val="00473D1E"/>
    <w:rsid w:val="00474063"/>
    <w:rsid w:val="004741D6"/>
    <w:rsid w:val="00474280"/>
    <w:rsid w:val="00474537"/>
    <w:rsid w:val="004745BB"/>
    <w:rsid w:val="004746E3"/>
    <w:rsid w:val="00474A85"/>
    <w:rsid w:val="00474B59"/>
    <w:rsid w:val="00474C2E"/>
    <w:rsid w:val="00474C51"/>
    <w:rsid w:val="00474E40"/>
    <w:rsid w:val="00475558"/>
    <w:rsid w:val="004755A5"/>
    <w:rsid w:val="0047573C"/>
    <w:rsid w:val="00475918"/>
    <w:rsid w:val="00475B73"/>
    <w:rsid w:val="00475BCF"/>
    <w:rsid w:val="00475CBE"/>
    <w:rsid w:val="00475F46"/>
    <w:rsid w:val="0047623A"/>
    <w:rsid w:val="00476530"/>
    <w:rsid w:val="004767AE"/>
    <w:rsid w:val="00476824"/>
    <w:rsid w:val="00476874"/>
    <w:rsid w:val="00476900"/>
    <w:rsid w:val="004769AD"/>
    <w:rsid w:val="00476AB6"/>
    <w:rsid w:val="00476ECA"/>
    <w:rsid w:val="00476F24"/>
    <w:rsid w:val="00476FCE"/>
    <w:rsid w:val="00477150"/>
    <w:rsid w:val="004772E9"/>
    <w:rsid w:val="00477BD8"/>
    <w:rsid w:val="00477C48"/>
    <w:rsid w:val="00477FD7"/>
    <w:rsid w:val="004800C7"/>
    <w:rsid w:val="004801D2"/>
    <w:rsid w:val="00480266"/>
    <w:rsid w:val="004803F7"/>
    <w:rsid w:val="00480684"/>
    <w:rsid w:val="004806BA"/>
    <w:rsid w:val="004807C3"/>
    <w:rsid w:val="00480DF3"/>
    <w:rsid w:val="004811C0"/>
    <w:rsid w:val="0048125A"/>
    <w:rsid w:val="0048157E"/>
    <w:rsid w:val="00481605"/>
    <w:rsid w:val="00481803"/>
    <w:rsid w:val="00481A6E"/>
    <w:rsid w:val="00481BE3"/>
    <w:rsid w:val="00481E00"/>
    <w:rsid w:val="00481E49"/>
    <w:rsid w:val="00482401"/>
    <w:rsid w:val="00482478"/>
    <w:rsid w:val="004824A3"/>
    <w:rsid w:val="00482623"/>
    <w:rsid w:val="004826F9"/>
    <w:rsid w:val="0048274F"/>
    <w:rsid w:val="0048275A"/>
    <w:rsid w:val="00482761"/>
    <w:rsid w:val="00482874"/>
    <w:rsid w:val="004829EC"/>
    <w:rsid w:val="00482AA6"/>
    <w:rsid w:val="00482C8B"/>
    <w:rsid w:val="004830DE"/>
    <w:rsid w:val="00483278"/>
    <w:rsid w:val="0048343A"/>
    <w:rsid w:val="004836B7"/>
    <w:rsid w:val="0048377B"/>
    <w:rsid w:val="004837FC"/>
    <w:rsid w:val="00483AE4"/>
    <w:rsid w:val="00483CE7"/>
    <w:rsid w:val="00483F91"/>
    <w:rsid w:val="00483FAE"/>
    <w:rsid w:val="004840AA"/>
    <w:rsid w:val="00484142"/>
    <w:rsid w:val="004844AD"/>
    <w:rsid w:val="00484668"/>
    <w:rsid w:val="00484735"/>
    <w:rsid w:val="0048479B"/>
    <w:rsid w:val="00484895"/>
    <w:rsid w:val="004849D5"/>
    <w:rsid w:val="004849FC"/>
    <w:rsid w:val="00484A6B"/>
    <w:rsid w:val="00484B57"/>
    <w:rsid w:val="00484D0D"/>
    <w:rsid w:val="00484D20"/>
    <w:rsid w:val="00484D3B"/>
    <w:rsid w:val="00485037"/>
    <w:rsid w:val="00485213"/>
    <w:rsid w:val="00485478"/>
    <w:rsid w:val="00485851"/>
    <w:rsid w:val="004858FD"/>
    <w:rsid w:val="004859EB"/>
    <w:rsid w:val="00485A18"/>
    <w:rsid w:val="00485FF0"/>
    <w:rsid w:val="004862AF"/>
    <w:rsid w:val="004863A6"/>
    <w:rsid w:val="00486A0B"/>
    <w:rsid w:val="00486B8B"/>
    <w:rsid w:val="00487160"/>
    <w:rsid w:val="00487214"/>
    <w:rsid w:val="0048731E"/>
    <w:rsid w:val="0048736C"/>
    <w:rsid w:val="004873F3"/>
    <w:rsid w:val="00487437"/>
    <w:rsid w:val="004875D7"/>
    <w:rsid w:val="00487AEF"/>
    <w:rsid w:val="00487CA7"/>
    <w:rsid w:val="00487D24"/>
    <w:rsid w:val="0049004B"/>
    <w:rsid w:val="004901F4"/>
    <w:rsid w:val="004903C8"/>
    <w:rsid w:val="004903EF"/>
    <w:rsid w:val="00490454"/>
    <w:rsid w:val="004906D3"/>
    <w:rsid w:val="0049074D"/>
    <w:rsid w:val="00490937"/>
    <w:rsid w:val="00490A2F"/>
    <w:rsid w:val="00490B83"/>
    <w:rsid w:val="00490D16"/>
    <w:rsid w:val="00490F57"/>
    <w:rsid w:val="00490FB6"/>
    <w:rsid w:val="004911C1"/>
    <w:rsid w:val="0049124B"/>
    <w:rsid w:val="0049149E"/>
    <w:rsid w:val="004916D2"/>
    <w:rsid w:val="00491782"/>
    <w:rsid w:val="00491910"/>
    <w:rsid w:val="00491B91"/>
    <w:rsid w:val="00491BC1"/>
    <w:rsid w:val="00491E46"/>
    <w:rsid w:val="00491EA2"/>
    <w:rsid w:val="00491FA0"/>
    <w:rsid w:val="00492476"/>
    <w:rsid w:val="00492654"/>
    <w:rsid w:val="00492876"/>
    <w:rsid w:val="0049291F"/>
    <w:rsid w:val="00492BA9"/>
    <w:rsid w:val="00492C96"/>
    <w:rsid w:val="00492C9C"/>
    <w:rsid w:val="00492DD7"/>
    <w:rsid w:val="00492E64"/>
    <w:rsid w:val="00493095"/>
    <w:rsid w:val="00493189"/>
    <w:rsid w:val="00493478"/>
    <w:rsid w:val="004934FD"/>
    <w:rsid w:val="004936F7"/>
    <w:rsid w:val="00493F3D"/>
    <w:rsid w:val="00493FFD"/>
    <w:rsid w:val="00494235"/>
    <w:rsid w:val="00494798"/>
    <w:rsid w:val="00494A4D"/>
    <w:rsid w:val="00494AB3"/>
    <w:rsid w:val="00494B12"/>
    <w:rsid w:val="00494B90"/>
    <w:rsid w:val="00494D18"/>
    <w:rsid w:val="00494EE2"/>
    <w:rsid w:val="00494EFF"/>
    <w:rsid w:val="00494F15"/>
    <w:rsid w:val="00495015"/>
    <w:rsid w:val="00495629"/>
    <w:rsid w:val="004957ED"/>
    <w:rsid w:val="00495C49"/>
    <w:rsid w:val="00496043"/>
    <w:rsid w:val="00496302"/>
    <w:rsid w:val="00496402"/>
    <w:rsid w:val="00496429"/>
    <w:rsid w:val="004965CD"/>
    <w:rsid w:val="0049675E"/>
    <w:rsid w:val="00496813"/>
    <w:rsid w:val="00496846"/>
    <w:rsid w:val="00496907"/>
    <w:rsid w:val="00496ECC"/>
    <w:rsid w:val="00496EEE"/>
    <w:rsid w:val="0049724E"/>
    <w:rsid w:val="00497D18"/>
    <w:rsid w:val="00497D50"/>
    <w:rsid w:val="004A0417"/>
    <w:rsid w:val="004A06E2"/>
    <w:rsid w:val="004A0A3D"/>
    <w:rsid w:val="004A0B08"/>
    <w:rsid w:val="004A0B5E"/>
    <w:rsid w:val="004A0C1F"/>
    <w:rsid w:val="004A0D6C"/>
    <w:rsid w:val="004A0DB9"/>
    <w:rsid w:val="004A10DB"/>
    <w:rsid w:val="004A1121"/>
    <w:rsid w:val="004A1209"/>
    <w:rsid w:val="004A12B9"/>
    <w:rsid w:val="004A1307"/>
    <w:rsid w:val="004A1453"/>
    <w:rsid w:val="004A17DD"/>
    <w:rsid w:val="004A18EF"/>
    <w:rsid w:val="004A195E"/>
    <w:rsid w:val="004A19BA"/>
    <w:rsid w:val="004A1D8B"/>
    <w:rsid w:val="004A1DF2"/>
    <w:rsid w:val="004A2119"/>
    <w:rsid w:val="004A2197"/>
    <w:rsid w:val="004A237F"/>
    <w:rsid w:val="004A23DC"/>
    <w:rsid w:val="004A2448"/>
    <w:rsid w:val="004A2583"/>
    <w:rsid w:val="004A2946"/>
    <w:rsid w:val="004A2C2F"/>
    <w:rsid w:val="004A2C8E"/>
    <w:rsid w:val="004A2D20"/>
    <w:rsid w:val="004A30E8"/>
    <w:rsid w:val="004A31FF"/>
    <w:rsid w:val="004A32D1"/>
    <w:rsid w:val="004A3771"/>
    <w:rsid w:val="004A3B65"/>
    <w:rsid w:val="004A3BE7"/>
    <w:rsid w:val="004A3C03"/>
    <w:rsid w:val="004A3C79"/>
    <w:rsid w:val="004A3D96"/>
    <w:rsid w:val="004A3FBB"/>
    <w:rsid w:val="004A403F"/>
    <w:rsid w:val="004A41B4"/>
    <w:rsid w:val="004A4233"/>
    <w:rsid w:val="004A4713"/>
    <w:rsid w:val="004A48F6"/>
    <w:rsid w:val="004A49EA"/>
    <w:rsid w:val="004A4C86"/>
    <w:rsid w:val="004A4F30"/>
    <w:rsid w:val="004A539C"/>
    <w:rsid w:val="004A5458"/>
    <w:rsid w:val="004A5640"/>
    <w:rsid w:val="004A5A2D"/>
    <w:rsid w:val="004A5B22"/>
    <w:rsid w:val="004A5D50"/>
    <w:rsid w:val="004A5DCC"/>
    <w:rsid w:val="004A5DF0"/>
    <w:rsid w:val="004A5E30"/>
    <w:rsid w:val="004A5F4D"/>
    <w:rsid w:val="004A600D"/>
    <w:rsid w:val="004A6049"/>
    <w:rsid w:val="004A6058"/>
    <w:rsid w:val="004A610B"/>
    <w:rsid w:val="004A614F"/>
    <w:rsid w:val="004A66F0"/>
    <w:rsid w:val="004A6856"/>
    <w:rsid w:val="004A6876"/>
    <w:rsid w:val="004A6C61"/>
    <w:rsid w:val="004A71D0"/>
    <w:rsid w:val="004A71D1"/>
    <w:rsid w:val="004A72D0"/>
    <w:rsid w:val="004A72F1"/>
    <w:rsid w:val="004A7B52"/>
    <w:rsid w:val="004A7BB2"/>
    <w:rsid w:val="004A7BC8"/>
    <w:rsid w:val="004A7CA2"/>
    <w:rsid w:val="004A7CD5"/>
    <w:rsid w:val="004A7DE0"/>
    <w:rsid w:val="004B00F4"/>
    <w:rsid w:val="004B0429"/>
    <w:rsid w:val="004B060E"/>
    <w:rsid w:val="004B0736"/>
    <w:rsid w:val="004B089B"/>
    <w:rsid w:val="004B0955"/>
    <w:rsid w:val="004B0AAA"/>
    <w:rsid w:val="004B0AAE"/>
    <w:rsid w:val="004B0B33"/>
    <w:rsid w:val="004B0CE8"/>
    <w:rsid w:val="004B1135"/>
    <w:rsid w:val="004B1542"/>
    <w:rsid w:val="004B1790"/>
    <w:rsid w:val="004B17AF"/>
    <w:rsid w:val="004B1D8F"/>
    <w:rsid w:val="004B201B"/>
    <w:rsid w:val="004B222A"/>
    <w:rsid w:val="004B2391"/>
    <w:rsid w:val="004B2420"/>
    <w:rsid w:val="004B2421"/>
    <w:rsid w:val="004B26B3"/>
    <w:rsid w:val="004B27AE"/>
    <w:rsid w:val="004B2B67"/>
    <w:rsid w:val="004B2DAE"/>
    <w:rsid w:val="004B2DFD"/>
    <w:rsid w:val="004B2E84"/>
    <w:rsid w:val="004B2F80"/>
    <w:rsid w:val="004B3142"/>
    <w:rsid w:val="004B31C6"/>
    <w:rsid w:val="004B35BD"/>
    <w:rsid w:val="004B3902"/>
    <w:rsid w:val="004B39AF"/>
    <w:rsid w:val="004B3B72"/>
    <w:rsid w:val="004B3CE5"/>
    <w:rsid w:val="004B3EC4"/>
    <w:rsid w:val="004B3F52"/>
    <w:rsid w:val="004B3FBE"/>
    <w:rsid w:val="004B4597"/>
    <w:rsid w:val="004B45D8"/>
    <w:rsid w:val="004B480D"/>
    <w:rsid w:val="004B48B6"/>
    <w:rsid w:val="004B49CA"/>
    <w:rsid w:val="004B4A2F"/>
    <w:rsid w:val="004B4EF9"/>
    <w:rsid w:val="004B50C5"/>
    <w:rsid w:val="004B50F9"/>
    <w:rsid w:val="004B5278"/>
    <w:rsid w:val="004B54D0"/>
    <w:rsid w:val="004B572F"/>
    <w:rsid w:val="004B5853"/>
    <w:rsid w:val="004B5C51"/>
    <w:rsid w:val="004B5DE1"/>
    <w:rsid w:val="004B5E6C"/>
    <w:rsid w:val="004B60BB"/>
    <w:rsid w:val="004B6409"/>
    <w:rsid w:val="004B68B7"/>
    <w:rsid w:val="004B69F1"/>
    <w:rsid w:val="004B6B86"/>
    <w:rsid w:val="004B6DD8"/>
    <w:rsid w:val="004B7009"/>
    <w:rsid w:val="004B70F2"/>
    <w:rsid w:val="004B7100"/>
    <w:rsid w:val="004B71DE"/>
    <w:rsid w:val="004B73F5"/>
    <w:rsid w:val="004B788E"/>
    <w:rsid w:val="004B7BD6"/>
    <w:rsid w:val="004B7FBA"/>
    <w:rsid w:val="004C0081"/>
    <w:rsid w:val="004C01E3"/>
    <w:rsid w:val="004C032D"/>
    <w:rsid w:val="004C08B2"/>
    <w:rsid w:val="004C0B63"/>
    <w:rsid w:val="004C0C5F"/>
    <w:rsid w:val="004C0E94"/>
    <w:rsid w:val="004C0FC1"/>
    <w:rsid w:val="004C0FCF"/>
    <w:rsid w:val="004C10C5"/>
    <w:rsid w:val="004C134A"/>
    <w:rsid w:val="004C146D"/>
    <w:rsid w:val="004C158C"/>
    <w:rsid w:val="004C16A1"/>
    <w:rsid w:val="004C16B9"/>
    <w:rsid w:val="004C1E89"/>
    <w:rsid w:val="004C2362"/>
    <w:rsid w:val="004C2473"/>
    <w:rsid w:val="004C26F1"/>
    <w:rsid w:val="004C271D"/>
    <w:rsid w:val="004C2897"/>
    <w:rsid w:val="004C294F"/>
    <w:rsid w:val="004C2DD6"/>
    <w:rsid w:val="004C329E"/>
    <w:rsid w:val="004C339C"/>
    <w:rsid w:val="004C33A1"/>
    <w:rsid w:val="004C3726"/>
    <w:rsid w:val="004C3913"/>
    <w:rsid w:val="004C3B23"/>
    <w:rsid w:val="004C3DA4"/>
    <w:rsid w:val="004C41FB"/>
    <w:rsid w:val="004C4594"/>
    <w:rsid w:val="004C465A"/>
    <w:rsid w:val="004C46D1"/>
    <w:rsid w:val="004C46F7"/>
    <w:rsid w:val="004C481C"/>
    <w:rsid w:val="004C4CB2"/>
    <w:rsid w:val="004C548C"/>
    <w:rsid w:val="004C5528"/>
    <w:rsid w:val="004C55A8"/>
    <w:rsid w:val="004C57CA"/>
    <w:rsid w:val="004C57E3"/>
    <w:rsid w:val="004C59C3"/>
    <w:rsid w:val="004C5D90"/>
    <w:rsid w:val="004C5DBA"/>
    <w:rsid w:val="004C61F6"/>
    <w:rsid w:val="004C6252"/>
    <w:rsid w:val="004C645D"/>
    <w:rsid w:val="004C6560"/>
    <w:rsid w:val="004C6723"/>
    <w:rsid w:val="004C6D08"/>
    <w:rsid w:val="004C700B"/>
    <w:rsid w:val="004C70EB"/>
    <w:rsid w:val="004C73EB"/>
    <w:rsid w:val="004C7691"/>
    <w:rsid w:val="004C79EA"/>
    <w:rsid w:val="004C7ADB"/>
    <w:rsid w:val="004C7B9C"/>
    <w:rsid w:val="004C7CA1"/>
    <w:rsid w:val="004C7CFE"/>
    <w:rsid w:val="004C7D8A"/>
    <w:rsid w:val="004D00B4"/>
    <w:rsid w:val="004D019A"/>
    <w:rsid w:val="004D03D3"/>
    <w:rsid w:val="004D0512"/>
    <w:rsid w:val="004D0534"/>
    <w:rsid w:val="004D0537"/>
    <w:rsid w:val="004D063E"/>
    <w:rsid w:val="004D06E8"/>
    <w:rsid w:val="004D08DF"/>
    <w:rsid w:val="004D0AC3"/>
    <w:rsid w:val="004D0AFC"/>
    <w:rsid w:val="004D0C1B"/>
    <w:rsid w:val="004D0D8F"/>
    <w:rsid w:val="004D1013"/>
    <w:rsid w:val="004D10B5"/>
    <w:rsid w:val="004D1122"/>
    <w:rsid w:val="004D12E1"/>
    <w:rsid w:val="004D135B"/>
    <w:rsid w:val="004D141E"/>
    <w:rsid w:val="004D1434"/>
    <w:rsid w:val="004D1483"/>
    <w:rsid w:val="004D1561"/>
    <w:rsid w:val="004D159C"/>
    <w:rsid w:val="004D15FC"/>
    <w:rsid w:val="004D18BD"/>
    <w:rsid w:val="004D1AAE"/>
    <w:rsid w:val="004D1CA5"/>
    <w:rsid w:val="004D2099"/>
    <w:rsid w:val="004D230C"/>
    <w:rsid w:val="004D28EB"/>
    <w:rsid w:val="004D291F"/>
    <w:rsid w:val="004D2A21"/>
    <w:rsid w:val="004D2A5D"/>
    <w:rsid w:val="004D2A90"/>
    <w:rsid w:val="004D2DB0"/>
    <w:rsid w:val="004D2EBA"/>
    <w:rsid w:val="004D334B"/>
    <w:rsid w:val="004D381B"/>
    <w:rsid w:val="004D3AC2"/>
    <w:rsid w:val="004D4152"/>
    <w:rsid w:val="004D42D3"/>
    <w:rsid w:val="004D4339"/>
    <w:rsid w:val="004D450F"/>
    <w:rsid w:val="004D45F1"/>
    <w:rsid w:val="004D4762"/>
    <w:rsid w:val="004D486D"/>
    <w:rsid w:val="004D4913"/>
    <w:rsid w:val="004D4A5E"/>
    <w:rsid w:val="004D4C38"/>
    <w:rsid w:val="004D4DBE"/>
    <w:rsid w:val="004D50DC"/>
    <w:rsid w:val="004D519F"/>
    <w:rsid w:val="004D57F3"/>
    <w:rsid w:val="004D59DB"/>
    <w:rsid w:val="004D5DB8"/>
    <w:rsid w:val="004D61BC"/>
    <w:rsid w:val="004D61FB"/>
    <w:rsid w:val="004D673F"/>
    <w:rsid w:val="004D67E4"/>
    <w:rsid w:val="004D688C"/>
    <w:rsid w:val="004D6BAD"/>
    <w:rsid w:val="004D6D99"/>
    <w:rsid w:val="004D7067"/>
    <w:rsid w:val="004D70C3"/>
    <w:rsid w:val="004D72B2"/>
    <w:rsid w:val="004D7391"/>
    <w:rsid w:val="004D76A3"/>
    <w:rsid w:val="004D77D7"/>
    <w:rsid w:val="004D795F"/>
    <w:rsid w:val="004D7B11"/>
    <w:rsid w:val="004E00FD"/>
    <w:rsid w:val="004E0812"/>
    <w:rsid w:val="004E08F8"/>
    <w:rsid w:val="004E099E"/>
    <w:rsid w:val="004E0F00"/>
    <w:rsid w:val="004E0F2B"/>
    <w:rsid w:val="004E1078"/>
    <w:rsid w:val="004E1230"/>
    <w:rsid w:val="004E12C2"/>
    <w:rsid w:val="004E13B5"/>
    <w:rsid w:val="004E1779"/>
    <w:rsid w:val="004E1827"/>
    <w:rsid w:val="004E18C1"/>
    <w:rsid w:val="004E196F"/>
    <w:rsid w:val="004E1988"/>
    <w:rsid w:val="004E1998"/>
    <w:rsid w:val="004E1B01"/>
    <w:rsid w:val="004E1D7E"/>
    <w:rsid w:val="004E1DBF"/>
    <w:rsid w:val="004E2053"/>
    <w:rsid w:val="004E2061"/>
    <w:rsid w:val="004E2282"/>
    <w:rsid w:val="004E22EC"/>
    <w:rsid w:val="004E23B9"/>
    <w:rsid w:val="004E2E40"/>
    <w:rsid w:val="004E2E89"/>
    <w:rsid w:val="004E30E5"/>
    <w:rsid w:val="004E33A3"/>
    <w:rsid w:val="004E33A9"/>
    <w:rsid w:val="004E352A"/>
    <w:rsid w:val="004E35AE"/>
    <w:rsid w:val="004E371F"/>
    <w:rsid w:val="004E37BD"/>
    <w:rsid w:val="004E3881"/>
    <w:rsid w:val="004E3962"/>
    <w:rsid w:val="004E3BDC"/>
    <w:rsid w:val="004E3E29"/>
    <w:rsid w:val="004E3FAE"/>
    <w:rsid w:val="004E4015"/>
    <w:rsid w:val="004E4024"/>
    <w:rsid w:val="004E4071"/>
    <w:rsid w:val="004E40EE"/>
    <w:rsid w:val="004E4242"/>
    <w:rsid w:val="004E4270"/>
    <w:rsid w:val="004E438A"/>
    <w:rsid w:val="004E4396"/>
    <w:rsid w:val="004E43C6"/>
    <w:rsid w:val="004E43C9"/>
    <w:rsid w:val="004E4838"/>
    <w:rsid w:val="004E4BEE"/>
    <w:rsid w:val="004E4F10"/>
    <w:rsid w:val="004E503F"/>
    <w:rsid w:val="004E541C"/>
    <w:rsid w:val="004E5471"/>
    <w:rsid w:val="004E5606"/>
    <w:rsid w:val="004E5670"/>
    <w:rsid w:val="004E5683"/>
    <w:rsid w:val="004E5800"/>
    <w:rsid w:val="004E5899"/>
    <w:rsid w:val="004E5921"/>
    <w:rsid w:val="004E596C"/>
    <w:rsid w:val="004E5B46"/>
    <w:rsid w:val="004E5E01"/>
    <w:rsid w:val="004E5F64"/>
    <w:rsid w:val="004E6738"/>
    <w:rsid w:val="004E698D"/>
    <w:rsid w:val="004E6A09"/>
    <w:rsid w:val="004E6AD5"/>
    <w:rsid w:val="004E6B8F"/>
    <w:rsid w:val="004E6C63"/>
    <w:rsid w:val="004E6C6D"/>
    <w:rsid w:val="004E6D85"/>
    <w:rsid w:val="004E6E3E"/>
    <w:rsid w:val="004E736F"/>
    <w:rsid w:val="004E74C8"/>
    <w:rsid w:val="004E76E5"/>
    <w:rsid w:val="004E79E9"/>
    <w:rsid w:val="004E7C9A"/>
    <w:rsid w:val="004E7F4F"/>
    <w:rsid w:val="004F00AC"/>
    <w:rsid w:val="004F012B"/>
    <w:rsid w:val="004F01E3"/>
    <w:rsid w:val="004F02F9"/>
    <w:rsid w:val="004F06C2"/>
    <w:rsid w:val="004F0718"/>
    <w:rsid w:val="004F075C"/>
    <w:rsid w:val="004F0790"/>
    <w:rsid w:val="004F0890"/>
    <w:rsid w:val="004F08CA"/>
    <w:rsid w:val="004F091B"/>
    <w:rsid w:val="004F10BD"/>
    <w:rsid w:val="004F1387"/>
    <w:rsid w:val="004F13C3"/>
    <w:rsid w:val="004F1490"/>
    <w:rsid w:val="004F17BD"/>
    <w:rsid w:val="004F181C"/>
    <w:rsid w:val="004F1A46"/>
    <w:rsid w:val="004F1BF9"/>
    <w:rsid w:val="004F1CE4"/>
    <w:rsid w:val="004F1D64"/>
    <w:rsid w:val="004F1FC6"/>
    <w:rsid w:val="004F20E7"/>
    <w:rsid w:val="004F216A"/>
    <w:rsid w:val="004F216F"/>
    <w:rsid w:val="004F227E"/>
    <w:rsid w:val="004F2299"/>
    <w:rsid w:val="004F2639"/>
    <w:rsid w:val="004F267C"/>
    <w:rsid w:val="004F284C"/>
    <w:rsid w:val="004F28B3"/>
    <w:rsid w:val="004F2989"/>
    <w:rsid w:val="004F2AE0"/>
    <w:rsid w:val="004F2DC1"/>
    <w:rsid w:val="004F3354"/>
    <w:rsid w:val="004F34B4"/>
    <w:rsid w:val="004F34EA"/>
    <w:rsid w:val="004F361E"/>
    <w:rsid w:val="004F3675"/>
    <w:rsid w:val="004F36D7"/>
    <w:rsid w:val="004F378B"/>
    <w:rsid w:val="004F37A4"/>
    <w:rsid w:val="004F38D5"/>
    <w:rsid w:val="004F3976"/>
    <w:rsid w:val="004F3BD0"/>
    <w:rsid w:val="004F3C44"/>
    <w:rsid w:val="004F40D9"/>
    <w:rsid w:val="004F412A"/>
    <w:rsid w:val="004F4212"/>
    <w:rsid w:val="004F43C1"/>
    <w:rsid w:val="004F458D"/>
    <w:rsid w:val="004F4653"/>
    <w:rsid w:val="004F4A30"/>
    <w:rsid w:val="004F4A7B"/>
    <w:rsid w:val="004F4C95"/>
    <w:rsid w:val="004F4D40"/>
    <w:rsid w:val="004F4D6F"/>
    <w:rsid w:val="004F4E01"/>
    <w:rsid w:val="004F4FBB"/>
    <w:rsid w:val="004F4FCC"/>
    <w:rsid w:val="004F508A"/>
    <w:rsid w:val="004F518F"/>
    <w:rsid w:val="004F5319"/>
    <w:rsid w:val="004F53A7"/>
    <w:rsid w:val="004F5447"/>
    <w:rsid w:val="004F5455"/>
    <w:rsid w:val="004F576A"/>
    <w:rsid w:val="004F5A5E"/>
    <w:rsid w:val="004F5BB6"/>
    <w:rsid w:val="004F5ED0"/>
    <w:rsid w:val="004F5F0D"/>
    <w:rsid w:val="004F6372"/>
    <w:rsid w:val="004F6401"/>
    <w:rsid w:val="004F69B4"/>
    <w:rsid w:val="004F69E2"/>
    <w:rsid w:val="004F6ABA"/>
    <w:rsid w:val="004F6E8B"/>
    <w:rsid w:val="004F6F67"/>
    <w:rsid w:val="004F6F9C"/>
    <w:rsid w:val="004F70A1"/>
    <w:rsid w:val="004F70CD"/>
    <w:rsid w:val="004F71BB"/>
    <w:rsid w:val="004F725F"/>
    <w:rsid w:val="004F7382"/>
    <w:rsid w:val="004F78C6"/>
    <w:rsid w:val="004F7C47"/>
    <w:rsid w:val="004F7C7D"/>
    <w:rsid w:val="004F7DF4"/>
    <w:rsid w:val="004F7EEE"/>
    <w:rsid w:val="004F7F25"/>
    <w:rsid w:val="0050008A"/>
    <w:rsid w:val="005003AA"/>
    <w:rsid w:val="005003F9"/>
    <w:rsid w:val="00500404"/>
    <w:rsid w:val="005004EF"/>
    <w:rsid w:val="005005C0"/>
    <w:rsid w:val="00500B3C"/>
    <w:rsid w:val="00500C0A"/>
    <w:rsid w:val="00500CAF"/>
    <w:rsid w:val="00500D30"/>
    <w:rsid w:val="00500DF7"/>
    <w:rsid w:val="00501083"/>
    <w:rsid w:val="005012AE"/>
    <w:rsid w:val="0050152A"/>
    <w:rsid w:val="00501594"/>
    <w:rsid w:val="00501611"/>
    <w:rsid w:val="00501782"/>
    <w:rsid w:val="00501856"/>
    <w:rsid w:val="00501B6D"/>
    <w:rsid w:val="00501D4C"/>
    <w:rsid w:val="00501D69"/>
    <w:rsid w:val="00501DE9"/>
    <w:rsid w:val="00501E72"/>
    <w:rsid w:val="00502011"/>
    <w:rsid w:val="005020C8"/>
    <w:rsid w:val="0050213F"/>
    <w:rsid w:val="005025DE"/>
    <w:rsid w:val="00502782"/>
    <w:rsid w:val="00502AF0"/>
    <w:rsid w:val="0050326A"/>
    <w:rsid w:val="00503337"/>
    <w:rsid w:val="005033B2"/>
    <w:rsid w:val="005033B8"/>
    <w:rsid w:val="00503516"/>
    <w:rsid w:val="00503584"/>
    <w:rsid w:val="00503590"/>
    <w:rsid w:val="00503690"/>
    <w:rsid w:val="005037D9"/>
    <w:rsid w:val="00503A80"/>
    <w:rsid w:val="005042BE"/>
    <w:rsid w:val="00504594"/>
    <w:rsid w:val="0050468E"/>
    <w:rsid w:val="00504A40"/>
    <w:rsid w:val="00504C21"/>
    <w:rsid w:val="00504C46"/>
    <w:rsid w:val="00504CD4"/>
    <w:rsid w:val="005051A0"/>
    <w:rsid w:val="00505CD1"/>
    <w:rsid w:val="00505FA9"/>
    <w:rsid w:val="00505FBA"/>
    <w:rsid w:val="005060B6"/>
    <w:rsid w:val="00506266"/>
    <w:rsid w:val="0050629E"/>
    <w:rsid w:val="0050668F"/>
    <w:rsid w:val="00506900"/>
    <w:rsid w:val="00506A7E"/>
    <w:rsid w:val="00506C1C"/>
    <w:rsid w:val="00506D10"/>
    <w:rsid w:val="005071E7"/>
    <w:rsid w:val="005074CC"/>
    <w:rsid w:val="005075F6"/>
    <w:rsid w:val="00507747"/>
    <w:rsid w:val="0050793A"/>
    <w:rsid w:val="00507B63"/>
    <w:rsid w:val="00507BA7"/>
    <w:rsid w:val="00507C6D"/>
    <w:rsid w:val="00510134"/>
    <w:rsid w:val="005102DC"/>
    <w:rsid w:val="0051044C"/>
    <w:rsid w:val="00510453"/>
    <w:rsid w:val="00510769"/>
    <w:rsid w:val="005108AA"/>
    <w:rsid w:val="00510AC6"/>
    <w:rsid w:val="00510CD8"/>
    <w:rsid w:val="00510DAC"/>
    <w:rsid w:val="00510EBA"/>
    <w:rsid w:val="00510EE9"/>
    <w:rsid w:val="0051120D"/>
    <w:rsid w:val="005112F5"/>
    <w:rsid w:val="00511591"/>
    <w:rsid w:val="005116A1"/>
    <w:rsid w:val="00511701"/>
    <w:rsid w:val="00511705"/>
    <w:rsid w:val="00511A6F"/>
    <w:rsid w:val="00511E02"/>
    <w:rsid w:val="00512009"/>
    <w:rsid w:val="00512168"/>
    <w:rsid w:val="00512319"/>
    <w:rsid w:val="005125E7"/>
    <w:rsid w:val="00512699"/>
    <w:rsid w:val="0051291D"/>
    <w:rsid w:val="00512AA6"/>
    <w:rsid w:val="00512CFD"/>
    <w:rsid w:val="005130A7"/>
    <w:rsid w:val="0051328E"/>
    <w:rsid w:val="00513602"/>
    <w:rsid w:val="00513634"/>
    <w:rsid w:val="005136B3"/>
    <w:rsid w:val="00513769"/>
    <w:rsid w:val="0051377D"/>
    <w:rsid w:val="00513937"/>
    <w:rsid w:val="00513BBA"/>
    <w:rsid w:val="00513E40"/>
    <w:rsid w:val="005143EC"/>
    <w:rsid w:val="005144A0"/>
    <w:rsid w:val="0051466F"/>
    <w:rsid w:val="00514670"/>
    <w:rsid w:val="005147D8"/>
    <w:rsid w:val="0051487C"/>
    <w:rsid w:val="005148A5"/>
    <w:rsid w:val="00514A98"/>
    <w:rsid w:val="00514AF2"/>
    <w:rsid w:val="00514B43"/>
    <w:rsid w:val="00514B44"/>
    <w:rsid w:val="00514B7F"/>
    <w:rsid w:val="00514D19"/>
    <w:rsid w:val="00514FEB"/>
    <w:rsid w:val="0051508E"/>
    <w:rsid w:val="005151C6"/>
    <w:rsid w:val="0051543D"/>
    <w:rsid w:val="0051544F"/>
    <w:rsid w:val="0051550A"/>
    <w:rsid w:val="00515577"/>
    <w:rsid w:val="005155BB"/>
    <w:rsid w:val="005156A8"/>
    <w:rsid w:val="00515777"/>
    <w:rsid w:val="00515A9F"/>
    <w:rsid w:val="00515D81"/>
    <w:rsid w:val="00515F20"/>
    <w:rsid w:val="00515F7E"/>
    <w:rsid w:val="005162DB"/>
    <w:rsid w:val="0051630C"/>
    <w:rsid w:val="00516501"/>
    <w:rsid w:val="00516671"/>
    <w:rsid w:val="005166A0"/>
    <w:rsid w:val="005167D2"/>
    <w:rsid w:val="0051699D"/>
    <w:rsid w:val="005169A6"/>
    <w:rsid w:val="00516A48"/>
    <w:rsid w:val="00516AC7"/>
    <w:rsid w:val="00516DB8"/>
    <w:rsid w:val="00516EAC"/>
    <w:rsid w:val="00516FBE"/>
    <w:rsid w:val="00517051"/>
    <w:rsid w:val="0051709B"/>
    <w:rsid w:val="005170A3"/>
    <w:rsid w:val="00517102"/>
    <w:rsid w:val="005172D9"/>
    <w:rsid w:val="005174E5"/>
    <w:rsid w:val="00517774"/>
    <w:rsid w:val="00517839"/>
    <w:rsid w:val="0051784C"/>
    <w:rsid w:val="00517D70"/>
    <w:rsid w:val="00517D99"/>
    <w:rsid w:val="00517F9B"/>
    <w:rsid w:val="0052021E"/>
    <w:rsid w:val="0052024E"/>
    <w:rsid w:val="00520428"/>
    <w:rsid w:val="00520AD4"/>
    <w:rsid w:val="00520B56"/>
    <w:rsid w:val="00520BEC"/>
    <w:rsid w:val="00520EC2"/>
    <w:rsid w:val="00520F70"/>
    <w:rsid w:val="005211C2"/>
    <w:rsid w:val="005214D2"/>
    <w:rsid w:val="0052150E"/>
    <w:rsid w:val="00521A1C"/>
    <w:rsid w:val="00521CEA"/>
    <w:rsid w:val="00521DFB"/>
    <w:rsid w:val="00521E8C"/>
    <w:rsid w:val="00521FDE"/>
    <w:rsid w:val="00522097"/>
    <w:rsid w:val="0052241F"/>
    <w:rsid w:val="0052273F"/>
    <w:rsid w:val="00522AB1"/>
    <w:rsid w:val="00522F12"/>
    <w:rsid w:val="005230E6"/>
    <w:rsid w:val="00523135"/>
    <w:rsid w:val="00523175"/>
    <w:rsid w:val="005232E9"/>
    <w:rsid w:val="0052347F"/>
    <w:rsid w:val="00523619"/>
    <w:rsid w:val="00523743"/>
    <w:rsid w:val="0052390E"/>
    <w:rsid w:val="00523B18"/>
    <w:rsid w:val="00523B47"/>
    <w:rsid w:val="00523B6A"/>
    <w:rsid w:val="00523DB4"/>
    <w:rsid w:val="0052402D"/>
    <w:rsid w:val="005244A2"/>
    <w:rsid w:val="00524547"/>
    <w:rsid w:val="00524B30"/>
    <w:rsid w:val="00524E26"/>
    <w:rsid w:val="005250F0"/>
    <w:rsid w:val="005253C5"/>
    <w:rsid w:val="0052596E"/>
    <w:rsid w:val="00525A68"/>
    <w:rsid w:val="00525B50"/>
    <w:rsid w:val="00525B95"/>
    <w:rsid w:val="00525BF8"/>
    <w:rsid w:val="00525C75"/>
    <w:rsid w:val="00525E82"/>
    <w:rsid w:val="00526074"/>
    <w:rsid w:val="00526153"/>
    <w:rsid w:val="0052660C"/>
    <w:rsid w:val="00526735"/>
    <w:rsid w:val="005268DA"/>
    <w:rsid w:val="005268DE"/>
    <w:rsid w:val="00526D00"/>
    <w:rsid w:val="00526EE3"/>
    <w:rsid w:val="0052741A"/>
    <w:rsid w:val="00527475"/>
    <w:rsid w:val="005274DB"/>
    <w:rsid w:val="00527623"/>
    <w:rsid w:val="0052796A"/>
    <w:rsid w:val="00527B41"/>
    <w:rsid w:val="00530117"/>
    <w:rsid w:val="00530286"/>
    <w:rsid w:val="005305C8"/>
    <w:rsid w:val="00530609"/>
    <w:rsid w:val="00530680"/>
    <w:rsid w:val="00530746"/>
    <w:rsid w:val="00530812"/>
    <w:rsid w:val="00530C2E"/>
    <w:rsid w:val="00530D69"/>
    <w:rsid w:val="00530F97"/>
    <w:rsid w:val="005311A0"/>
    <w:rsid w:val="005311FA"/>
    <w:rsid w:val="005312D7"/>
    <w:rsid w:val="0053149D"/>
    <w:rsid w:val="0053162A"/>
    <w:rsid w:val="00531971"/>
    <w:rsid w:val="00531B62"/>
    <w:rsid w:val="00531D6D"/>
    <w:rsid w:val="00531D95"/>
    <w:rsid w:val="00531E35"/>
    <w:rsid w:val="005322F9"/>
    <w:rsid w:val="005324E2"/>
    <w:rsid w:val="00532647"/>
    <w:rsid w:val="0053281E"/>
    <w:rsid w:val="00532D40"/>
    <w:rsid w:val="00532E58"/>
    <w:rsid w:val="005332CB"/>
    <w:rsid w:val="00533371"/>
    <w:rsid w:val="00533AE0"/>
    <w:rsid w:val="00533C2E"/>
    <w:rsid w:val="00533FCA"/>
    <w:rsid w:val="00534054"/>
    <w:rsid w:val="00534196"/>
    <w:rsid w:val="00534312"/>
    <w:rsid w:val="00534742"/>
    <w:rsid w:val="0053482D"/>
    <w:rsid w:val="00534A2F"/>
    <w:rsid w:val="00534EC5"/>
    <w:rsid w:val="00534F01"/>
    <w:rsid w:val="00534F0D"/>
    <w:rsid w:val="005352E3"/>
    <w:rsid w:val="00535517"/>
    <w:rsid w:val="005355D1"/>
    <w:rsid w:val="00535668"/>
    <w:rsid w:val="00535B1B"/>
    <w:rsid w:val="00535C17"/>
    <w:rsid w:val="00535C67"/>
    <w:rsid w:val="00535CFC"/>
    <w:rsid w:val="00535E33"/>
    <w:rsid w:val="00535F59"/>
    <w:rsid w:val="00536111"/>
    <w:rsid w:val="00536365"/>
    <w:rsid w:val="0053645A"/>
    <w:rsid w:val="0053661A"/>
    <w:rsid w:val="00536AA3"/>
    <w:rsid w:val="00536BDD"/>
    <w:rsid w:val="00536D73"/>
    <w:rsid w:val="00537118"/>
    <w:rsid w:val="00537225"/>
    <w:rsid w:val="00537293"/>
    <w:rsid w:val="00537467"/>
    <w:rsid w:val="0053756F"/>
    <w:rsid w:val="0053784B"/>
    <w:rsid w:val="005379DA"/>
    <w:rsid w:val="00537A69"/>
    <w:rsid w:val="00537BB2"/>
    <w:rsid w:val="00537DD4"/>
    <w:rsid w:val="00537E37"/>
    <w:rsid w:val="00540149"/>
    <w:rsid w:val="0054023D"/>
    <w:rsid w:val="0054070E"/>
    <w:rsid w:val="005408A6"/>
    <w:rsid w:val="0054093E"/>
    <w:rsid w:val="00540C38"/>
    <w:rsid w:val="00540EB8"/>
    <w:rsid w:val="005411AA"/>
    <w:rsid w:val="005413C6"/>
    <w:rsid w:val="00541554"/>
    <w:rsid w:val="005415CE"/>
    <w:rsid w:val="005416D4"/>
    <w:rsid w:val="0054178D"/>
    <w:rsid w:val="005418BB"/>
    <w:rsid w:val="00541C0B"/>
    <w:rsid w:val="00541C0D"/>
    <w:rsid w:val="00541D95"/>
    <w:rsid w:val="00541E06"/>
    <w:rsid w:val="00541EE7"/>
    <w:rsid w:val="0054213E"/>
    <w:rsid w:val="00542206"/>
    <w:rsid w:val="00542386"/>
    <w:rsid w:val="0054248E"/>
    <w:rsid w:val="00542577"/>
    <w:rsid w:val="005426E4"/>
    <w:rsid w:val="005428F9"/>
    <w:rsid w:val="005429C3"/>
    <w:rsid w:val="00542AB5"/>
    <w:rsid w:val="00542E05"/>
    <w:rsid w:val="005430B8"/>
    <w:rsid w:val="005430F6"/>
    <w:rsid w:val="00543317"/>
    <w:rsid w:val="005433FA"/>
    <w:rsid w:val="0054347B"/>
    <w:rsid w:val="00543C1C"/>
    <w:rsid w:val="00543EB3"/>
    <w:rsid w:val="00543F0B"/>
    <w:rsid w:val="00543F38"/>
    <w:rsid w:val="00544197"/>
    <w:rsid w:val="0054423C"/>
    <w:rsid w:val="0054425B"/>
    <w:rsid w:val="00544303"/>
    <w:rsid w:val="0054433C"/>
    <w:rsid w:val="005444AE"/>
    <w:rsid w:val="00544516"/>
    <w:rsid w:val="005445AA"/>
    <w:rsid w:val="0054471D"/>
    <w:rsid w:val="00544D1B"/>
    <w:rsid w:val="00544D5A"/>
    <w:rsid w:val="005453D5"/>
    <w:rsid w:val="0054570A"/>
    <w:rsid w:val="0054581B"/>
    <w:rsid w:val="00545B0A"/>
    <w:rsid w:val="00545C6F"/>
    <w:rsid w:val="00545C79"/>
    <w:rsid w:val="00545D30"/>
    <w:rsid w:val="00545E48"/>
    <w:rsid w:val="00545E6F"/>
    <w:rsid w:val="00545F21"/>
    <w:rsid w:val="005460A4"/>
    <w:rsid w:val="00546271"/>
    <w:rsid w:val="00546362"/>
    <w:rsid w:val="0054661B"/>
    <w:rsid w:val="005468BC"/>
    <w:rsid w:val="005469F9"/>
    <w:rsid w:val="00546BD3"/>
    <w:rsid w:val="00546C38"/>
    <w:rsid w:val="00546D26"/>
    <w:rsid w:val="00546E63"/>
    <w:rsid w:val="00546EFF"/>
    <w:rsid w:val="00546F8A"/>
    <w:rsid w:val="005470E5"/>
    <w:rsid w:val="005470EB"/>
    <w:rsid w:val="0054719A"/>
    <w:rsid w:val="00547441"/>
    <w:rsid w:val="005474E6"/>
    <w:rsid w:val="0054763B"/>
    <w:rsid w:val="00547B02"/>
    <w:rsid w:val="00547B44"/>
    <w:rsid w:val="00547C2B"/>
    <w:rsid w:val="00547C60"/>
    <w:rsid w:val="00547F6B"/>
    <w:rsid w:val="00547FFB"/>
    <w:rsid w:val="005500CF"/>
    <w:rsid w:val="00550394"/>
    <w:rsid w:val="0055050C"/>
    <w:rsid w:val="00550603"/>
    <w:rsid w:val="005507DC"/>
    <w:rsid w:val="0055088F"/>
    <w:rsid w:val="00550A0D"/>
    <w:rsid w:val="00550A90"/>
    <w:rsid w:val="00550B49"/>
    <w:rsid w:val="00551116"/>
    <w:rsid w:val="005512DA"/>
    <w:rsid w:val="005513B0"/>
    <w:rsid w:val="00551429"/>
    <w:rsid w:val="005514A6"/>
    <w:rsid w:val="00551835"/>
    <w:rsid w:val="0055185D"/>
    <w:rsid w:val="00551A63"/>
    <w:rsid w:val="00551C69"/>
    <w:rsid w:val="00551F19"/>
    <w:rsid w:val="00551F33"/>
    <w:rsid w:val="00552087"/>
    <w:rsid w:val="005520D7"/>
    <w:rsid w:val="005523B3"/>
    <w:rsid w:val="00552478"/>
    <w:rsid w:val="005524C3"/>
    <w:rsid w:val="00552541"/>
    <w:rsid w:val="0055257A"/>
    <w:rsid w:val="005525A1"/>
    <w:rsid w:val="005525DB"/>
    <w:rsid w:val="00552792"/>
    <w:rsid w:val="005529A8"/>
    <w:rsid w:val="00552F1F"/>
    <w:rsid w:val="00553016"/>
    <w:rsid w:val="00553074"/>
    <w:rsid w:val="0055354E"/>
    <w:rsid w:val="005535AD"/>
    <w:rsid w:val="00553641"/>
    <w:rsid w:val="00553B34"/>
    <w:rsid w:val="00553B82"/>
    <w:rsid w:val="00553E24"/>
    <w:rsid w:val="005540B8"/>
    <w:rsid w:val="005544F1"/>
    <w:rsid w:val="00554603"/>
    <w:rsid w:val="005549D8"/>
    <w:rsid w:val="00554A87"/>
    <w:rsid w:val="00554AA4"/>
    <w:rsid w:val="00554B1A"/>
    <w:rsid w:val="00554BA5"/>
    <w:rsid w:val="00555032"/>
    <w:rsid w:val="0055504A"/>
    <w:rsid w:val="00555382"/>
    <w:rsid w:val="005553BA"/>
    <w:rsid w:val="005555FC"/>
    <w:rsid w:val="00555ACA"/>
    <w:rsid w:val="00555B4A"/>
    <w:rsid w:val="00555F1D"/>
    <w:rsid w:val="00556040"/>
    <w:rsid w:val="005560E9"/>
    <w:rsid w:val="005562F6"/>
    <w:rsid w:val="00556333"/>
    <w:rsid w:val="00556B18"/>
    <w:rsid w:val="0055733E"/>
    <w:rsid w:val="0055771A"/>
    <w:rsid w:val="00557B86"/>
    <w:rsid w:val="00557BFD"/>
    <w:rsid w:val="00560119"/>
    <w:rsid w:val="00560416"/>
    <w:rsid w:val="005606B5"/>
    <w:rsid w:val="005607A6"/>
    <w:rsid w:val="005608BF"/>
    <w:rsid w:val="00560908"/>
    <w:rsid w:val="00560AA6"/>
    <w:rsid w:val="00560C78"/>
    <w:rsid w:val="00560D21"/>
    <w:rsid w:val="00560E72"/>
    <w:rsid w:val="00560E95"/>
    <w:rsid w:val="00560EA7"/>
    <w:rsid w:val="00561133"/>
    <w:rsid w:val="00561155"/>
    <w:rsid w:val="005613AC"/>
    <w:rsid w:val="0056169F"/>
    <w:rsid w:val="00561983"/>
    <w:rsid w:val="00561A49"/>
    <w:rsid w:val="00561EF1"/>
    <w:rsid w:val="005620A7"/>
    <w:rsid w:val="0056232B"/>
    <w:rsid w:val="005624F3"/>
    <w:rsid w:val="00562629"/>
    <w:rsid w:val="00562671"/>
    <w:rsid w:val="0056270E"/>
    <w:rsid w:val="00562799"/>
    <w:rsid w:val="00562988"/>
    <w:rsid w:val="00562A9D"/>
    <w:rsid w:val="00562AF2"/>
    <w:rsid w:val="00562C7A"/>
    <w:rsid w:val="00562E8D"/>
    <w:rsid w:val="00563132"/>
    <w:rsid w:val="0056331A"/>
    <w:rsid w:val="0056342B"/>
    <w:rsid w:val="0056349D"/>
    <w:rsid w:val="005636D6"/>
    <w:rsid w:val="005637FF"/>
    <w:rsid w:val="00563B78"/>
    <w:rsid w:val="00563B9A"/>
    <w:rsid w:val="00563C85"/>
    <w:rsid w:val="0056401C"/>
    <w:rsid w:val="005640D0"/>
    <w:rsid w:val="0056423F"/>
    <w:rsid w:val="00564494"/>
    <w:rsid w:val="0056490B"/>
    <w:rsid w:val="005649B4"/>
    <w:rsid w:val="00564B37"/>
    <w:rsid w:val="00564C5A"/>
    <w:rsid w:val="00564FEB"/>
    <w:rsid w:val="00565246"/>
    <w:rsid w:val="005654FC"/>
    <w:rsid w:val="00565616"/>
    <w:rsid w:val="00565784"/>
    <w:rsid w:val="00565BD0"/>
    <w:rsid w:val="00565CCE"/>
    <w:rsid w:val="00565D25"/>
    <w:rsid w:val="00565DF0"/>
    <w:rsid w:val="0056608F"/>
    <w:rsid w:val="005661CA"/>
    <w:rsid w:val="00566515"/>
    <w:rsid w:val="005666FA"/>
    <w:rsid w:val="00566A39"/>
    <w:rsid w:val="005673D9"/>
    <w:rsid w:val="0056748E"/>
    <w:rsid w:val="005674B4"/>
    <w:rsid w:val="005674BF"/>
    <w:rsid w:val="005675E2"/>
    <w:rsid w:val="00567622"/>
    <w:rsid w:val="00567840"/>
    <w:rsid w:val="00567AC7"/>
    <w:rsid w:val="00567CC3"/>
    <w:rsid w:val="00567F4F"/>
    <w:rsid w:val="00567FED"/>
    <w:rsid w:val="0057022B"/>
    <w:rsid w:val="005702E0"/>
    <w:rsid w:val="00570347"/>
    <w:rsid w:val="00570467"/>
    <w:rsid w:val="0057060F"/>
    <w:rsid w:val="00570B97"/>
    <w:rsid w:val="00570BAF"/>
    <w:rsid w:val="00570D6B"/>
    <w:rsid w:val="00570F1C"/>
    <w:rsid w:val="0057104A"/>
    <w:rsid w:val="0057150D"/>
    <w:rsid w:val="00571517"/>
    <w:rsid w:val="00571717"/>
    <w:rsid w:val="00571842"/>
    <w:rsid w:val="00571D12"/>
    <w:rsid w:val="00571D27"/>
    <w:rsid w:val="00572161"/>
    <w:rsid w:val="00572589"/>
    <w:rsid w:val="00572881"/>
    <w:rsid w:val="00572D9E"/>
    <w:rsid w:val="00572EDB"/>
    <w:rsid w:val="00572F1D"/>
    <w:rsid w:val="00573122"/>
    <w:rsid w:val="005731BC"/>
    <w:rsid w:val="0057323D"/>
    <w:rsid w:val="005733A5"/>
    <w:rsid w:val="0057366D"/>
    <w:rsid w:val="00573B90"/>
    <w:rsid w:val="00573CD3"/>
    <w:rsid w:val="00573EC7"/>
    <w:rsid w:val="00574261"/>
    <w:rsid w:val="005742A8"/>
    <w:rsid w:val="00574402"/>
    <w:rsid w:val="0057459B"/>
    <w:rsid w:val="005747D0"/>
    <w:rsid w:val="00574C51"/>
    <w:rsid w:val="00574EB9"/>
    <w:rsid w:val="0057559E"/>
    <w:rsid w:val="00575634"/>
    <w:rsid w:val="00575670"/>
    <w:rsid w:val="00575960"/>
    <w:rsid w:val="005759C1"/>
    <w:rsid w:val="00575B61"/>
    <w:rsid w:val="005762F4"/>
    <w:rsid w:val="005763C9"/>
    <w:rsid w:val="0057646B"/>
    <w:rsid w:val="005766F7"/>
    <w:rsid w:val="0057676C"/>
    <w:rsid w:val="005767FB"/>
    <w:rsid w:val="005769F8"/>
    <w:rsid w:val="00576C6D"/>
    <w:rsid w:val="00576CAB"/>
    <w:rsid w:val="005770B1"/>
    <w:rsid w:val="005771AD"/>
    <w:rsid w:val="005775D2"/>
    <w:rsid w:val="00577613"/>
    <w:rsid w:val="00577781"/>
    <w:rsid w:val="005777FC"/>
    <w:rsid w:val="00577821"/>
    <w:rsid w:val="00577BB5"/>
    <w:rsid w:val="00577C51"/>
    <w:rsid w:val="00577D53"/>
    <w:rsid w:val="005803B2"/>
    <w:rsid w:val="005803EA"/>
    <w:rsid w:val="005805B4"/>
    <w:rsid w:val="00580AF5"/>
    <w:rsid w:val="00580F67"/>
    <w:rsid w:val="005810A3"/>
    <w:rsid w:val="0058144B"/>
    <w:rsid w:val="005815F8"/>
    <w:rsid w:val="00581890"/>
    <w:rsid w:val="00581CD8"/>
    <w:rsid w:val="00581D1B"/>
    <w:rsid w:val="00581EC6"/>
    <w:rsid w:val="00581F31"/>
    <w:rsid w:val="00581FD0"/>
    <w:rsid w:val="00582036"/>
    <w:rsid w:val="00582813"/>
    <w:rsid w:val="0058284D"/>
    <w:rsid w:val="00582C50"/>
    <w:rsid w:val="005831AB"/>
    <w:rsid w:val="00583225"/>
    <w:rsid w:val="005832AE"/>
    <w:rsid w:val="00583382"/>
    <w:rsid w:val="005837F2"/>
    <w:rsid w:val="00583DFB"/>
    <w:rsid w:val="00583E7E"/>
    <w:rsid w:val="00583F27"/>
    <w:rsid w:val="00584141"/>
    <w:rsid w:val="00584239"/>
    <w:rsid w:val="00584334"/>
    <w:rsid w:val="00584588"/>
    <w:rsid w:val="0058468A"/>
    <w:rsid w:val="0058471F"/>
    <w:rsid w:val="0058499E"/>
    <w:rsid w:val="00584D2C"/>
    <w:rsid w:val="00584F5D"/>
    <w:rsid w:val="00585028"/>
    <w:rsid w:val="00585119"/>
    <w:rsid w:val="0058556B"/>
    <w:rsid w:val="00585674"/>
    <w:rsid w:val="005857DD"/>
    <w:rsid w:val="005859F7"/>
    <w:rsid w:val="00585A4C"/>
    <w:rsid w:val="00585F6A"/>
    <w:rsid w:val="005868CD"/>
    <w:rsid w:val="00586DFB"/>
    <w:rsid w:val="00586E2F"/>
    <w:rsid w:val="00586FD8"/>
    <w:rsid w:val="005870D5"/>
    <w:rsid w:val="005872B1"/>
    <w:rsid w:val="00587465"/>
    <w:rsid w:val="00587580"/>
    <w:rsid w:val="005876AE"/>
    <w:rsid w:val="005877D0"/>
    <w:rsid w:val="00587909"/>
    <w:rsid w:val="00587B7B"/>
    <w:rsid w:val="00587EAD"/>
    <w:rsid w:val="00587FB5"/>
    <w:rsid w:val="005900EC"/>
    <w:rsid w:val="00590295"/>
    <w:rsid w:val="005902D6"/>
    <w:rsid w:val="005907DB"/>
    <w:rsid w:val="005908BC"/>
    <w:rsid w:val="00590909"/>
    <w:rsid w:val="00590945"/>
    <w:rsid w:val="00590963"/>
    <w:rsid w:val="00590B97"/>
    <w:rsid w:val="00590D27"/>
    <w:rsid w:val="00590EB2"/>
    <w:rsid w:val="00590EF6"/>
    <w:rsid w:val="00590F14"/>
    <w:rsid w:val="00590F19"/>
    <w:rsid w:val="00590FD0"/>
    <w:rsid w:val="0059113E"/>
    <w:rsid w:val="00591167"/>
    <w:rsid w:val="005911E7"/>
    <w:rsid w:val="0059147D"/>
    <w:rsid w:val="005914F0"/>
    <w:rsid w:val="005917F5"/>
    <w:rsid w:val="00591A4F"/>
    <w:rsid w:val="00591B83"/>
    <w:rsid w:val="00591B8D"/>
    <w:rsid w:val="00591DD5"/>
    <w:rsid w:val="00591EC8"/>
    <w:rsid w:val="00591F83"/>
    <w:rsid w:val="00591FC4"/>
    <w:rsid w:val="00591FD9"/>
    <w:rsid w:val="0059219A"/>
    <w:rsid w:val="00592423"/>
    <w:rsid w:val="00592704"/>
    <w:rsid w:val="0059284A"/>
    <w:rsid w:val="00592C51"/>
    <w:rsid w:val="00592EB0"/>
    <w:rsid w:val="00592F90"/>
    <w:rsid w:val="00592F92"/>
    <w:rsid w:val="0059314F"/>
    <w:rsid w:val="00593542"/>
    <w:rsid w:val="00593625"/>
    <w:rsid w:val="00593993"/>
    <w:rsid w:val="00593D1E"/>
    <w:rsid w:val="00593D7B"/>
    <w:rsid w:val="00593E71"/>
    <w:rsid w:val="0059418A"/>
    <w:rsid w:val="00594425"/>
    <w:rsid w:val="005944D0"/>
    <w:rsid w:val="00594607"/>
    <w:rsid w:val="005947C0"/>
    <w:rsid w:val="005947F8"/>
    <w:rsid w:val="0059507F"/>
    <w:rsid w:val="0059525F"/>
    <w:rsid w:val="00595368"/>
    <w:rsid w:val="00595462"/>
    <w:rsid w:val="005954C6"/>
    <w:rsid w:val="005955A3"/>
    <w:rsid w:val="005955FD"/>
    <w:rsid w:val="00595647"/>
    <w:rsid w:val="0059571D"/>
    <w:rsid w:val="0059590C"/>
    <w:rsid w:val="00595A64"/>
    <w:rsid w:val="00595A6E"/>
    <w:rsid w:val="00595C1F"/>
    <w:rsid w:val="00595C76"/>
    <w:rsid w:val="00596166"/>
    <w:rsid w:val="005961A6"/>
    <w:rsid w:val="005966A1"/>
    <w:rsid w:val="0059679E"/>
    <w:rsid w:val="005968CF"/>
    <w:rsid w:val="00596C85"/>
    <w:rsid w:val="00596CBD"/>
    <w:rsid w:val="00596FDC"/>
    <w:rsid w:val="00597017"/>
    <w:rsid w:val="00597453"/>
    <w:rsid w:val="0059756B"/>
    <w:rsid w:val="0059763A"/>
    <w:rsid w:val="0059778A"/>
    <w:rsid w:val="005978DE"/>
    <w:rsid w:val="00597A8A"/>
    <w:rsid w:val="00597C06"/>
    <w:rsid w:val="00597C4A"/>
    <w:rsid w:val="00597CA1"/>
    <w:rsid w:val="005A004D"/>
    <w:rsid w:val="005A021F"/>
    <w:rsid w:val="005A087B"/>
    <w:rsid w:val="005A0991"/>
    <w:rsid w:val="005A0C36"/>
    <w:rsid w:val="005A0D38"/>
    <w:rsid w:val="005A0DEA"/>
    <w:rsid w:val="005A0E8F"/>
    <w:rsid w:val="005A0F50"/>
    <w:rsid w:val="005A10FF"/>
    <w:rsid w:val="005A1637"/>
    <w:rsid w:val="005A168A"/>
    <w:rsid w:val="005A176C"/>
    <w:rsid w:val="005A18FB"/>
    <w:rsid w:val="005A1B55"/>
    <w:rsid w:val="005A1E7F"/>
    <w:rsid w:val="005A2129"/>
    <w:rsid w:val="005A2505"/>
    <w:rsid w:val="005A2519"/>
    <w:rsid w:val="005A26B2"/>
    <w:rsid w:val="005A283F"/>
    <w:rsid w:val="005A2A71"/>
    <w:rsid w:val="005A2D3D"/>
    <w:rsid w:val="005A2DEB"/>
    <w:rsid w:val="005A2E51"/>
    <w:rsid w:val="005A3182"/>
    <w:rsid w:val="005A3284"/>
    <w:rsid w:val="005A34A0"/>
    <w:rsid w:val="005A35C1"/>
    <w:rsid w:val="005A368A"/>
    <w:rsid w:val="005A3728"/>
    <w:rsid w:val="005A38E7"/>
    <w:rsid w:val="005A3BB9"/>
    <w:rsid w:val="005A411B"/>
    <w:rsid w:val="005A45C4"/>
    <w:rsid w:val="005A4852"/>
    <w:rsid w:val="005A499F"/>
    <w:rsid w:val="005A4A9C"/>
    <w:rsid w:val="005A4C65"/>
    <w:rsid w:val="005A4CB4"/>
    <w:rsid w:val="005A51D9"/>
    <w:rsid w:val="005A529F"/>
    <w:rsid w:val="005A5407"/>
    <w:rsid w:val="005A556E"/>
    <w:rsid w:val="005A56DF"/>
    <w:rsid w:val="005A5754"/>
    <w:rsid w:val="005A57EB"/>
    <w:rsid w:val="005A5DE0"/>
    <w:rsid w:val="005A5F9A"/>
    <w:rsid w:val="005A613F"/>
    <w:rsid w:val="005A63BE"/>
    <w:rsid w:val="005A640C"/>
    <w:rsid w:val="005A6508"/>
    <w:rsid w:val="005A669C"/>
    <w:rsid w:val="005A6AE9"/>
    <w:rsid w:val="005A6BA1"/>
    <w:rsid w:val="005A6C5C"/>
    <w:rsid w:val="005A6D24"/>
    <w:rsid w:val="005A6DAD"/>
    <w:rsid w:val="005A70BE"/>
    <w:rsid w:val="005A7154"/>
    <w:rsid w:val="005A728D"/>
    <w:rsid w:val="005A7324"/>
    <w:rsid w:val="005A769F"/>
    <w:rsid w:val="005A7716"/>
    <w:rsid w:val="005A78FB"/>
    <w:rsid w:val="005A7A0D"/>
    <w:rsid w:val="005A7B32"/>
    <w:rsid w:val="005A7B86"/>
    <w:rsid w:val="005A7E3F"/>
    <w:rsid w:val="005A7EA2"/>
    <w:rsid w:val="005A7EE0"/>
    <w:rsid w:val="005A7FB5"/>
    <w:rsid w:val="005B0123"/>
    <w:rsid w:val="005B042B"/>
    <w:rsid w:val="005B0646"/>
    <w:rsid w:val="005B06CE"/>
    <w:rsid w:val="005B0795"/>
    <w:rsid w:val="005B08B7"/>
    <w:rsid w:val="005B0A2A"/>
    <w:rsid w:val="005B0B6F"/>
    <w:rsid w:val="005B0BAE"/>
    <w:rsid w:val="005B0EBE"/>
    <w:rsid w:val="005B11ED"/>
    <w:rsid w:val="005B1219"/>
    <w:rsid w:val="005B141B"/>
    <w:rsid w:val="005B1AEB"/>
    <w:rsid w:val="005B1DC8"/>
    <w:rsid w:val="005B1E2C"/>
    <w:rsid w:val="005B21C5"/>
    <w:rsid w:val="005B2800"/>
    <w:rsid w:val="005B28AE"/>
    <w:rsid w:val="005B296F"/>
    <w:rsid w:val="005B29B2"/>
    <w:rsid w:val="005B2A99"/>
    <w:rsid w:val="005B2EE0"/>
    <w:rsid w:val="005B3134"/>
    <w:rsid w:val="005B31AF"/>
    <w:rsid w:val="005B324C"/>
    <w:rsid w:val="005B3405"/>
    <w:rsid w:val="005B35B7"/>
    <w:rsid w:val="005B35C0"/>
    <w:rsid w:val="005B36D3"/>
    <w:rsid w:val="005B3818"/>
    <w:rsid w:val="005B3A5E"/>
    <w:rsid w:val="005B3A84"/>
    <w:rsid w:val="005B3B74"/>
    <w:rsid w:val="005B3DBF"/>
    <w:rsid w:val="005B3FDA"/>
    <w:rsid w:val="005B402F"/>
    <w:rsid w:val="005B4161"/>
    <w:rsid w:val="005B4493"/>
    <w:rsid w:val="005B4610"/>
    <w:rsid w:val="005B4671"/>
    <w:rsid w:val="005B4925"/>
    <w:rsid w:val="005B496B"/>
    <w:rsid w:val="005B4C11"/>
    <w:rsid w:val="005B4CC4"/>
    <w:rsid w:val="005B4E43"/>
    <w:rsid w:val="005B4ECB"/>
    <w:rsid w:val="005B5113"/>
    <w:rsid w:val="005B513D"/>
    <w:rsid w:val="005B576F"/>
    <w:rsid w:val="005B5B18"/>
    <w:rsid w:val="005B5D66"/>
    <w:rsid w:val="005B5D96"/>
    <w:rsid w:val="005B5E98"/>
    <w:rsid w:val="005B5EF7"/>
    <w:rsid w:val="005B5F1D"/>
    <w:rsid w:val="005B6049"/>
    <w:rsid w:val="005B60DB"/>
    <w:rsid w:val="005B610C"/>
    <w:rsid w:val="005B6940"/>
    <w:rsid w:val="005B6B8D"/>
    <w:rsid w:val="005B6F1C"/>
    <w:rsid w:val="005B706C"/>
    <w:rsid w:val="005B7150"/>
    <w:rsid w:val="005B71E0"/>
    <w:rsid w:val="005B737C"/>
    <w:rsid w:val="005B746C"/>
    <w:rsid w:val="005B748B"/>
    <w:rsid w:val="005B7490"/>
    <w:rsid w:val="005B7629"/>
    <w:rsid w:val="005B7744"/>
    <w:rsid w:val="005B778B"/>
    <w:rsid w:val="005B7B95"/>
    <w:rsid w:val="005B7CAB"/>
    <w:rsid w:val="005B7D13"/>
    <w:rsid w:val="005B7D27"/>
    <w:rsid w:val="005C01A2"/>
    <w:rsid w:val="005C02E7"/>
    <w:rsid w:val="005C044B"/>
    <w:rsid w:val="005C04B4"/>
    <w:rsid w:val="005C0532"/>
    <w:rsid w:val="005C072E"/>
    <w:rsid w:val="005C0A88"/>
    <w:rsid w:val="005C0B83"/>
    <w:rsid w:val="005C0DC2"/>
    <w:rsid w:val="005C0EEC"/>
    <w:rsid w:val="005C0F39"/>
    <w:rsid w:val="005C10F2"/>
    <w:rsid w:val="005C11B5"/>
    <w:rsid w:val="005C1228"/>
    <w:rsid w:val="005C1314"/>
    <w:rsid w:val="005C1389"/>
    <w:rsid w:val="005C186A"/>
    <w:rsid w:val="005C18B8"/>
    <w:rsid w:val="005C197B"/>
    <w:rsid w:val="005C19F8"/>
    <w:rsid w:val="005C1F14"/>
    <w:rsid w:val="005C22E2"/>
    <w:rsid w:val="005C2360"/>
    <w:rsid w:val="005C2369"/>
    <w:rsid w:val="005C2B22"/>
    <w:rsid w:val="005C2B51"/>
    <w:rsid w:val="005C2B82"/>
    <w:rsid w:val="005C2C9F"/>
    <w:rsid w:val="005C2DBF"/>
    <w:rsid w:val="005C2EA7"/>
    <w:rsid w:val="005C2EC9"/>
    <w:rsid w:val="005C3023"/>
    <w:rsid w:val="005C30B1"/>
    <w:rsid w:val="005C30F3"/>
    <w:rsid w:val="005C35E3"/>
    <w:rsid w:val="005C366F"/>
    <w:rsid w:val="005C37A2"/>
    <w:rsid w:val="005C3AC0"/>
    <w:rsid w:val="005C3AD4"/>
    <w:rsid w:val="005C3B79"/>
    <w:rsid w:val="005C3E93"/>
    <w:rsid w:val="005C44B3"/>
    <w:rsid w:val="005C47A7"/>
    <w:rsid w:val="005C47CE"/>
    <w:rsid w:val="005C4B5F"/>
    <w:rsid w:val="005C4C8F"/>
    <w:rsid w:val="005C4CDA"/>
    <w:rsid w:val="005C4D7D"/>
    <w:rsid w:val="005C4DC2"/>
    <w:rsid w:val="005C4E9F"/>
    <w:rsid w:val="005C5010"/>
    <w:rsid w:val="005C5187"/>
    <w:rsid w:val="005C53DB"/>
    <w:rsid w:val="005C5469"/>
    <w:rsid w:val="005C573A"/>
    <w:rsid w:val="005C5A92"/>
    <w:rsid w:val="005C5A9B"/>
    <w:rsid w:val="005C5ADF"/>
    <w:rsid w:val="005C5B59"/>
    <w:rsid w:val="005C5B69"/>
    <w:rsid w:val="005C5BAD"/>
    <w:rsid w:val="005C5D17"/>
    <w:rsid w:val="005C5D6A"/>
    <w:rsid w:val="005C5D8E"/>
    <w:rsid w:val="005C5DA6"/>
    <w:rsid w:val="005C5DE8"/>
    <w:rsid w:val="005C5E6D"/>
    <w:rsid w:val="005C6135"/>
    <w:rsid w:val="005C615B"/>
    <w:rsid w:val="005C62FB"/>
    <w:rsid w:val="005C6555"/>
    <w:rsid w:val="005C679C"/>
    <w:rsid w:val="005C6877"/>
    <w:rsid w:val="005C6880"/>
    <w:rsid w:val="005C68D5"/>
    <w:rsid w:val="005C6A87"/>
    <w:rsid w:val="005C6BA6"/>
    <w:rsid w:val="005C6CC7"/>
    <w:rsid w:val="005C6DDE"/>
    <w:rsid w:val="005C6E2B"/>
    <w:rsid w:val="005C6F60"/>
    <w:rsid w:val="005C6FF7"/>
    <w:rsid w:val="005C71D8"/>
    <w:rsid w:val="005C725E"/>
    <w:rsid w:val="005C72CC"/>
    <w:rsid w:val="005C7347"/>
    <w:rsid w:val="005C734E"/>
    <w:rsid w:val="005C763E"/>
    <w:rsid w:val="005C76B8"/>
    <w:rsid w:val="005C7750"/>
    <w:rsid w:val="005C78B0"/>
    <w:rsid w:val="005C7935"/>
    <w:rsid w:val="005C79CA"/>
    <w:rsid w:val="005C7A0F"/>
    <w:rsid w:val="005C7A8E"/>
    <w:rsid w:val="005C7C80"/>
    <w:rsid w:val="005D0073"/>
    <w:rsid w:val="005D00BF"/>
    <w:rsid w:val="005D02C8"/>
    <w:rsid w:val="005D030A"/>
    <w:rsid w:val="005D03E0"/>
    <w:rsid w:val="005D0407"/>
    <w:rsid w:val="005D07FD"/>
    <w:rsid w:val="005D09BA"/>
    <w:rsid w:val="005D0C84"/>
    <w:rsid w:val="005D0F68"/>
    <w:rsid w:val="005D108B"/>
    <w:rsid w:val="005D13C9"/>
    <w:rsid w:val="005D1607"/>
    <w:rsid w:val="005D1974"/>
    <w:rsid w:val="005D1F28"/>
    <w:rsid w:val="005D220D"/>
    <w:rsid w:val="005D244F"/>
    <w:rsid w:val="005D24CE"/>
    <w:rsid w:val="005D260E"/>
    <w:rsid w:val="005D268A"/>
    <w:rsid w:val="005D269D"/>
    <w:rsid w:val="005D26F1"/>
    <w:rsid w:val="005D289C"/>
    <w:rsid w:val="005D2B83"/>
    <w:rsid w:val="005D2C20"/>
    <w:rsid w:val="005D2CD9"/>
    <w:rsid w:val="005D302C"/>
    <w:rsid w:val="005D3796"/>
    <w:rsid w:val="005D37BA"/>
    <w:rsid w:val="005D39D3"/>
    <w:rsid w:val="005D3A31"/>
    <w:rsid w:val="005D3D91"/>
    <w:rsid w:val="005D3FBC"/>
    <w:rsid w:val="005D4098"/>
    <w:rsid w:val="005D42E6"/>
    <w:rsid w:val="005D4426"/>
    <w:rsid w:val="005D4460"/>
    <w:rsid w:val="005D44C1"/>
    <w:rsid w:val="005D45CD"/>
    <w:rsid w:val="005D4735"/>
    <w:rsid w:val="005D4755"/>
    <w:rsid w:val="005D490C"/>
    <w:rsid w:val="005D4BA2"/>
    <w:rsid w:val="005D4C45"/>
    <w:rsid w:val="005D4C5D"/>
    <w:rsid w:val="005D4F91"/>
    <w:rsid w:val="005D4FFB"/>
    <w:rsid w:val="005D506D"/>
    <w:rsid w:val="005D51AB"/>
    <w:rsid w:val="005D537B"/>
    <w:rsid w:val="005D55EC"/>
    <w:rsid w:val="005D571F"/>
    <w:rsid w:val="005D5887"/>
    <w:rsid w:val="005D591F"/>
    <w:rsid w:val="005D595E"/>
    <w:rsid w:val="005D5977"/>
    <w:rsid w:val="005D5A43"/>
    <w:rsid w:val="005D5A7A"/>
    <w:rsid w:val="005D5C78"/>
    <w:rsid w:val="005D5F43"/>
    <w:rsid w:val="005D604C"/>
    <w:rsid w:val="005D6051"/>
    <w:rsid w:val="005D6063"/>
    <w:rsid w:val="005D62A2"/>
    <w:rsid w:val="005D62FC"/>
    <w:rsid w:val="005D6524"/>
    <w:rsid w:val="005D65BC"/>
    <w:rsid w:val="005D673A"/>
    <w:rsid w:val="005D679D"/>
    <w:rsid w:val="005D67E2"/>
    <w:rsid w:val="005D68DB"/>
    <w:rsid w:val="005D691F"/>
    <w:rsid w:val="005D6AD7"/>
    <w:rsid w:val="005D6B1E"/>
    <w:rsid w:val="005D6B50"/>
    <w:rsid w:val="005D6B85"/>
    <w:rsid w:val="005D6FF8"/>
    <w:rsid w:val="005D7080"/>
    <w:rsid w:val="005D7263"/>
    <w:rsid w:val="005D729C"/>
    <w:rsid w:val="005D736A"/>
    <w:rsid w:val="005D75C3"/>
    <w:rsid w:val="005D7680"/>
    <w:rsid w:val="005D7A8E"/>
    <w:rsid w:val="005D7BB6"/>
    <w:rsid w:val="005D7D39"/>
    <w:rsid w:val="005D7F85"/>
    <w:rsid w:val="005E0063"/>
    <w:rsid w:val="005E0358"/>
    <w:rsid w:val="005E03C5"/>
    <w:rsid w:val="005E03F9"/>
    <w:rsid w:val="005E040A"/>
    <w:rsid w:val="005E0502"/>
    <w:rsid w:val="005E0666"/>
    <w:rsid w:val="005E0747"/>
    <w:rsid w:val="005E0A86"/>
    <w:rsid w:val="005E0A97"/>
    <w:rsid w:val="005E0D0C"/>
    <w:rsid w:val="005E1090"/>
    <w:rsid w:val="005E1225"/>
    <w:rsid w:val="005E142F"/>
    <w:rsid w:val="005E1599"/>
    <w:rsid w:val="005E1743"/>
    <w:rsid w:val="005E19CD"/>
    <w:rsid w:val="005E1A2A"/>
    <w:rsid w:val="005E1A8C"/>
    <w:rsid w:val="005E1B34"/>
    <w:rsid w:val="005E1CA4"/>
    <w:rsid w:val="005E1D37"/>
    <w:rsid w:val="005E1FF8"/>
    <w:rsid w:val="005E2013"/>
    <w:rsid w:val="005E2063"/>
    <w:rsid w:val="005E217A"/>
    <w:rsid w:val="005E2255"/>
    <w:rsid w:val="005E22E7"/>
    <w:rsid w:val="005E2325"/>
    <w:rsid w:val="005E2517"/>
    <w:rsid w:val="005E25E0"/>
    <w:rsid w:val="005E263C"/>
    <w:rsid w:val="005E2753"/>
    <w:rsid w:val="005E28B4"/>
    <w:rsid w:val="005E2908"/>
    <w:rsid w:val="005E2926"/>
    <w:rsid w:val="005E2B24"/>
    <w:rsid w:val="005E2BA6"/>
    <w:rsid w:val="005E2C5B"/>
    <w:rsid w:val="005E2CEC"/>
    <w:rsid w:val="005E31F2"/>
    <w:rsid w:val="005E33BA"/>
    <w:rsid w:val="005E33F5"/>
    <w:rsid w:val="005E34B4"/>
    <w:rsid w:val="005E34BB"/>
    <w:rsid w:val="005E3588"/>
    <w:rsid w:val="005E37EB"/>
    <w:rsid w:val="005E38B0"/>
    <w:rsid w:val="005E38D4"/>
    <w:rsid w:val="005E3BD4"/>
    <w:rsid w:val="005E3BEB"/>
    <w:rsid w:val="005E3C84"/>
    <w:rsid w:val="005E3E3D"/>
    <w:rsid w:val="005E3EE7"/>
    <w:rsid w:val="005E42BA"/>
    <w:rsid w:val="005E454F"/>
    <w:rsid w:val="005E471C"/>
    <w:rsid w:val="005E4798"/>
    <w:rsid w:val="005E4912"/>
    <w:rsid w:val="005E492C"/>
    <w:rsid w:val="005E49A3"/>
    <w:rsid w:val="005E49B4"/>
    <w:rsid w:val="005E4BEE"/>
    <w:rsid w:val="005E4CEA"/>
    <w:rsid w:val="005E4D2D"/>
    <w:rsid w:val="005E4D55"/>
    <w:rsid w:val="005E4E4A"/>
    <w:rsid w:val="005E51C7"/>
    <w:rsid w:val="005E5261"/>
    <w:rsid w:val="005E532C"/>
    <w:rsid w:val="005E53E4"/>
    <w:rsid w:val="005E542B"/>
    <w:rsid w:val="005E5661"/>
    <w:rsid w:val="005E566C"/>
    <w:rsid w:val="005E5742"/>
    <w:rsid w:val="005E57F1"/>
    <w:rsid w:val="005E5938"/>
    <w:rsid w:val="005E59AA"/>
    <w:rsid w:val="005E5CB3"/>
    <w:rsid w:val="005E5CF1"/>
    <w:rsid w:val="005E5D15"/>
    <w:rsid w:val="005E5DBF"/>
    <w:rsid w:val="005E5DFE"/>
    <w:rsid w:val="005E5E0C"/>
    <w:rsid w:val="005E6024"/>
    <w:rsid w:val="005E6045"/>
    <w:rsid w:val="005E60EE"/>
    <w:rsid w:val="005E653A"/>
    <w:rsid w:val="005E6797"/>
    <w:rsid w:val="005E69A7"/>
    <w:rsid w:val="005E6F4D"/>
    <w:rsid w:val="005E7138"/>
    <w:rsid w:val="005E73E9"/>
    <w:rsid w:val="005E7454"/>
    <w:rsid w:val="005E7474"/>
    <w:rsid w:val="005E75F5"/>
    <w:rsid w:val="005E7691"/>
    <w:rsid w:val="005E7755"/>
    <w:rsid w:val="005E7823"/>
    <w:rsid w:val="005E7BE4"/>
    <w:rsid w:val="005E7C38"/>
    <w:rsid w:val="005E7C5B"/>
    <w:rsid w:val="005E7CE8"/>
    <w:rsid w:val="005F0036"/>
    <w:rsid w:val="005F00B5"/>
    <w:rsid w:val="005F04D3"/>
    <w:rsid w:val="005F0983"/>
    <w:rsid w:val="005F0AAC"/>
    <w:rsid w:val="005F0AB0"/>
    <w:rsid w:val="005F0AC2"/>
    <w:rsid w:val="005F0C93"/>
    <w:rsid w:val="005F0D43"/>
    <w:rsid w:val="005F0DB0"/>
    <w:rsid w:val="005F0DEB"/>
    <w:rsid w:val="005F0EF7"/>
    <w:rsid w:val="005F114A"/>
    <w:rsid w:val="005F12CD"/>
    <w:rsid w:val="005F13B1"/>
    <w:rsid w:val="005F1598"/>
    <w:rsid w:val="005F17DF"/>
    <w:rsid w:val="005F182D"/>
    <w:rsid w:val="005F1BA3"/>
    <w:rsid w:val="005F1C9B"/>
    <w:rsid w:val="005F1D56"/>
    <w:rsid w:val="005F1EB2"/>
    <w:rsid w:val="005F1FB9"/>
    <w:rsid w:val="005F2271"/>
    <w:rsid w:val="005F2289"/>
    <w:rsid w:val="005F26F4"/>
    <w:rsid w:val="005F285A"/>
    <w:rsid w:val="005F29AC"/>
    <w:rsid w:val="005F2AFC"/>
    <w:rsid w:val="005F2E15"/>
    <w:rsid w:val="005F2F09"/>
    <w:rsid w:val="005F2FB6"/>
    <w:rsid w:val="005F3454"/>
    <w:rsid w:val="005F3688"/>
    <w:rsid w:val="005F3844"/>
    <w:rsid w:val="005F3852"/>
    <w:rsid w:val="005F3B26"/>
    <w:rsid w:val="005F3BCD"/>
    <w:rsid w:val="005F3D94"/>
    <w:rsid w:val="005F3E3D"/>
    <w:rsid w:val="005F3F46"/>
    <w:rsid w:val="005F4023"/>
    <w:rsid w:val="005F40FE"/>
    <w:rsid w:val="005F4634"/>
    <w:rsid w:val="005F4D7D"/>
    <w:rsid w:val="005F4E76"/>
    <w:rsid w:val="005F5022"/>
    <w:rsid w:val="005F5084"/>
    <w:rsid w:val="005F51BE"/>
    <w:rsid w:val="005F5784"/>
    <w:rsid w:val="005F5CDA"/>
    <w:rsid w:val="005F5DC1"/>
    <w:rsid w:val="005F6239"/>
    <w:rsid w:val="005F6905"/>
    <w:rsid w:val="005F69B4"/>
    <w:rsid w:val="005F6A88"/>
    <w:rsid w:val="005F6B8F"/>
    <w:rsid w:val="005F6C4F"/>
    <w:rsid w:val="005F6C72"/>
    <w:rsid w:val="005F6F7A"/>
    <w:rsid w:val="005F72E8"/>
    <w:rsid w:val="005F7A68"/>
    <w:rsid w:val="005F7B25"/>
    <w:rsid w:val="005F7E0D"/>
    <w:rsid w:val="005F7FD8"/>
    <w:rsid w:val="005F7FEA"/>
    <w:rsid w:val="0060030C"/>
    <w:rsid w:val="006003CC"/>
    <w:rsid w:val="00600489"/>
    <w:rsid w:val="006006C1"/>
    <w:rsid w:val="006007BC"/>
    <w:rsid w:val="00600B67"/>
    <w:rsid w:val="00600B94"/>
    <w:rsid w:val="006012A2"/>
    <w:rsid w:val="006013B8"/>
    <w:rsid w:val="006014F4"/>
    <w:rsid w:val="00601542"/>
    <w:rsid w:val="0060154C"/>
    <w:rsid w:val="00601628"/>
    <w:rsid w:val="006016EE"/>
    <w:rsid w:val="00601722"/>
    <w:rsid w:val="00601761"/>
    <w:rsid w:val="006019EC"/>
    <w:rsid w:val="00601A4B"/>
    <w:rsid w:val="00601A8F"/>
    <w:rsid w:val="00601CBF"/>
    <w:rsid w:val="00601D0D"/>
    <w:rsid w:val="00601FFE"/>
    <w:rsid w:val="00602111"/>
    <w:rsid w:val="00602205"/>
    <w:rsid w:val="006022E4"/>
    <w:rsid w:val="0060240B"/>
    <w:rsid w:val="00602415"/>
    <w:rsid w:val="00602619"/>
    <w:rsid w:val="006028A5"/>
    <w:rsid w:val="006029B3"/>
    <w:rsid w:val="00602C0A"/>
    <w:rsid w:val="0060306A"/>
    <w:rsid w:val="006033E4"/>
    <w:rsid w:val="00603553"/>
    <w:rsid w:val="006035A2"/>
    <w:rsid w:val="00603ADF"/>
    <w:rsid w:val="00603B9A"/>
    <w:rsid w:val="00603CA4"/>
    <w:rsid w:val="00603F0C"/>
    <w:rsid w:val="006040E8"/>
    <w:rsid w:val="0060412A"/>
    <w:rsid w:val="00604163"/>
    <w:rsid w:val="0060440E"/>
    <w:rsid w:val="006044B2"/>
    <w:rsid w:val="006048A4"/>
    <w:rsid w:val="00604BC9"/>
    <w:rsid w:val="00604D4B"/>
    <w:rsid w:val="00604D6C"/>
    <w:rsid w:val="00604DFE"/>
    <w:rsid w:val="0060513D"/>
    <w:rsid w:val="00605480"/>
    <w:rsid w:val="006058B3"/>
    <w:rsid w:val="00605BA3"/>
    <w:rsid w:val="00605D24"/>
    <w:rsid w:val="00605D35"/>
    <w:rsid w:val="00605DA3"/>
    <w:rsid w:val="00605DBB"/>
    <w:rsid w:val="00605F72"/>
    <w:rsid w:val="00605FA1"/>
    <w:rsid w:val="006062C6"/>
    <w:rsid w:val="00606377"/>
    <w:rsid w:val="00606444"/>
    <w:rsid w:val="0060652E"/>
    <w:rsid w:val="00606616"/>
    <w:rsid w:val="006066EE"/>
    <w:rsid w:val="00606A6E"/>
    <w:rsid w:val="00606B0C"/>
    <w:rsid w:val="00606B14"/>
    <w:rsid w:val="00606C0B"/>
    <w:rsid w:val="00606DE7"/>
    <w:rsid w:val="00606FBC"/>
    <w:rsid w:val="00606FDE"/>
    <w:rsid w:val="006071E6"/>
    <w:rsid w:val="0060756D"/>
    <w:rsid w:val="00607671"/>
    <w:rsid w:val="00607AA4"/>
    <w:rsid w:val="00607C96"/>
    <w:rsid w:val="00607CF6"/>
    <w:rsid w:val="00607F17"/>
    <w:rsid w:val="00607F68"/>
    <w:rsid w:val="006100D0"/>
    <w:rsid w:val="0061010C"/>
    <w:rsid w:val="00610359"/>
    <w:rsid w:val="006106A8"/>
    <w:rsid w:val="00610710"/>
    <w:rsid w:val="00610A66"/>
    <w:rsid w:val="00610B92"/>
    <w:rsid w:val="00610D91"/>
    <w:rsid w:val="00610F5A"/>
    <w:rsid w:val="00610FE1"/>
    <w:rsid w:val="00611417"/>
    <w:rsid w:val="0061141F"/>
    <w:rsid w:val="006116C1"/>
    <w:rsid w:val="0061193F"/>
    <w:rsid w:val="00611A91"/>
    <w:rsid w:val="00611D20"/>
    <w:rsid w:val="00611DBD"/>
    <w:rsid w:val="00611E8B"/>
    <w:rsid w:val="00611EBF"/>
    <w:rsid w:val="00612205"/>
    <w:rsid w:val="0061223D"/>
    <w:rsid w:val="006124E9"/>
    <w:rsid w:val="0061265D"/>
    <w:rsid w:val="00612925"/>
    <w:rsid w:val="00612B11"/>
    <w:rsid w:val="00612C05"/>
    <w:rsid w:val="00612CB0"/>
    <w:rsid w:val="00612CEC"/>
    <w:rsid w:val="00612DB5"/>
    <w:rsid w:val="00612FB0"/>
    <w:rsid w:val="0061304C"/>
    <w:rsid w:val="0061349C"/>
    <w:rsid w:val="006135EE"/>
    <w:rsid w:val="00613963"/>
    <w:rsid w:val="006139E6"/>
    <w:rsid w:val="00613AAA"/>
    <w:rsid w:val="00613BA7"/>
    <w:rsid w:val="00613EBA"/>
    <w:rsid w:val="00613F04"/>
    <w:rsid w:val="00613F37"/>
    <w:rsid w:val="0061424C"/>
    <w:rsid w:val="006143A5"/>
    <w:rsid w:val="00614507"/>
    <w:rsid w:val="00614532"/>
    <w:rsid w:val="006145E7"/>
    <w:rsid w:val="006148B6"/>
    <w:rsid w:val="006148E0"/>
    <w:rsid w:val="00614ADF"/>
    <w:rsid w:val="00614C80"/>
    <w:rsid w:val="00614D5A"/>
    <w:rsid w:val="00614D5B"/>
    <w:rsid w:val="00614EF9"/>
    <w:rsid w:val="006158F6"/>
    <w:rsid w:val="00615E24"/>
    <w:rsid w:val="00615F28"/>
    <w:rsid w:val="00616026"/>
    <w:rsid w:val="00616030"/>
    <w:rsid w:val="00616041"/>
    <w:rsid w:val="006160BB"/>
    <w:rsid w:val="00616195"/>
    <w:rsid w:val="00616235"/>
    <w:rsid w:val="00616820"/>
    <w:rsid w:val="0061695C"/>
    <w:rsid w:val="00616B9C"/>
    <w:rsid w:val="00616BCD"/>
    <w:rsid w:val="00616C12"/>
    <w:rsid w:val="00616E46"/>
    <w:rsid w:val="00617578"/>
    <w:rsid w:val="00617640"/>
    <w:rsid w:val="00617676"/>
    <w:rsid w:val="00617721"/>
    <w:rsid w:val="006177F7"/>
    <w:rsid w:val="0061781F"/>
    <w:rsid w:val="00617A1F"/>
    <w:rsid w:val="00617EB3"/>
    <w:rsid w:val="00617F6C"/>
    <w:rsid w:val="00620128"/>
    <w:rsid w:val="006201C4"/>
    <w:rsid w:val="006201F6"/>
    <w:rsid w:val="0062024D"/>
    <w:rsid w:val="006203B3"/>
    <w:rsid w:val="006203BD"/>
    <w:rsid w:val="006203C9"/>
    <w:rsid w:val="00620817"/>
    <w:rsid w:val="006208F4"/>
    <w:rsid w:val="006209C5"/>
    <w:rsid w:val="00621016"/>
    <w:rsid w:val="006210A3"/>
    <w:rsid w:val="006215EC"/>
    <w:rsid w:val="006216D7"/>
    <w:rsid w:val="006217D3"/>
    <w:rsid w:val="00621A00"/>
    <w:rsid w:val="00621C50"/>
    <w:rsid w:val="00621CCA"/>
    <w:rsid w:val="00621DE5"/>
    <w:rsid w:val="00621F36"/>
    <w:rsid w:val="00621F41"/>
    <w:rsid w:val="00622289"/>
    <w:rsid w:val="006222C8"/>
    <w:rsid w:val="00622423"/>
    <w:rsid w:val="00622575"/>
    <w:rsid w:val="006227FD"/>
    <w:rsid w:val="006228DF"/>
    <w:rsid w:val="0062293B"/>
    <w:rsid w:val="0062293C"/>
    <w:rsid w:val="00622DFA"/>
    <w:rsid w:val="00622E3B"/>
    <w:rsid w:val="00622ED5"/>
    <w:rsid w:val="0062306F"/>
    <w:rsid w:val="00623210"/>
    <w:rsid w:val="00623551"/>
    <w:rsid w:val="00623622"/>
    <w:rsid w:val="00623708"/>
    <w:rsid w:val="00623C0F"/>
    <w:rsid w:val="00623DE5"/>
    <w:rsid w:val="00623E9E"/>
    <w:rsid w:val="00624042"/>
    <w:rsid w:val="0062405C"/>
    <w:rsid w:val="0062460A"/>
    <w:rsid w:val="00624B92"/>
    <w:rsid w:val="00624C6D"/>
    <w:rsid w:val="00624C91"/>
    <w:rsid w:val="00625352"/>
    <w:rsid w:val="00625629"/>
    <w:rsid w:val="0062565A"/>
    <w:rsid w:val="0062597A"/>
    <w:rsid w:val="00625C08"/>
    <w:rsid w:val="006261D2"/>
    <w:rsid w:val="00626213"/>
    <w:rsid w:val="0062641C"/>
    <w:rsid w:val="00626821"/>
    <w:rsid w:val="0062686D"/>
    <w:rsid w:val="00626AC2"/>
    <w:rsid w:val="00626B71"/>
    <w:rsid w:val="00626C2E"/>
    <w:rsid w:val="00626CCD"/>
    <w:rsid w:val="00626E28"/>
    <w:rsid w:val="00626EB7"/>
    <w:rsid w:val="00626F8C"/>
    <w:rsid w:val="006270CE"/>
    <w:rsid w:val="00627968"/>
    <w:rsid w:val="00627BDF"/>
    <w:rsid w:val="00627C81"/>
    <w:rsid w:val="00627CA8"/>
    <w:rsid w:val="00627CDB"/>
    <w:rsid w:val="00627DA2"/>
    <w:rsid w:val="006305C6"/>
    <w:rsid w:val="0063065A"/>
    <w:rsid w:val="006308B6"/>
    <w:rsid w:val="00630A54"/>
    <w:rsid w:val="00630B30"/>
    <w:rsid w:val="00630E99"/>
    <w:rsid w:val="00630F3A"/>
    <w:rsid w:val="00631300"/>
    <w:rsid w:val="00631600"/>
    <w:rsid w:val="0063164E"/>
    <w:rsid w:val="00631A51"/>
    <w:rsid w:val="00631CD8"/>
    <w:rsid w:val="00631F16"/>
    <w:rsid w:val="00632017"/>
    <w:rsid w:val="00632079"/>
    <w:rsid w:val="006320C4"/>
    <w:rsid w:val="006320EF"/>
    <w:rsid w:val="00632157"/>
    <w:rsid w:val="0063225C"/>
    <w:rsid w:val="006322CF"/>
    <w:rsid w:val="00632462"/>
    <w:rsid w:val="006325FE"/>
    <w:rsid w:val="006328EA"/>
    <w:rsid w:val="00632B16"/>
    <w:rsid w:val="00632C63"/>
    <w:rsid w:val="00632E93"/>
    <w:rsid w:val="00632F6A"/>
    <w:rsid w:val="0063323D"/>
    <w:rsid w:val="00633621"/>
    <w:rsid w:val="00634325"/>
    <w:rsid w:val="006345C9"/>
    <w:rsid w:val="006345FD"/>
    <w:rsid w:val="00634630"/>
    <w:rsid w:val="006347D6"/>
    <w:rsid w:val="00634915"/>
    <w:rsid w:val="00634A23"/>
    <w:rsid w:val="00634C3A"/>
    <w:rsid w:val="006352AB"/>
    <w:rsid w:val="0063531B"/>
    <w:rsid w:val="00635473"/>
    <w:rsid w:val="00635534"/>
    <w:rsid w:val="0063560B"/>
    <w:rsid w:val="006356A2"/>
    <w:rsid w:val="006357F9"/>
    <w:rsid w:val="0063581F"/>
    <w:rsid w:val="006358B8"/>
    <w:rsid w:val="00635CD7"/>
    <w:rsid w:val="0063652A"/>
    <w:rsid w:val="00636652"/>
    <w:rsid w:val="00636AC2"/>
    <w:rsid w:val="00636B1F"/>
    <w:rsid w:val="00636C4B"/>
    <w:rsid w:val="00636DED"/>
    <w:rsid w:val="00637310"/>
    <w:rsid w:val="0063734F"/>
    <w:rsid w:val="0063750E"/>
    <w:rsid w:val="00637549"/>
    <w:rsid w:val="00637577"/>
    <w:rsid w:val="00637749"/>
    <w:rsid w:val="00637BDA"/>
    <w:rsid w:val="00637CC9"/>
    <w:rsid w:val="00637EBC"/>
    <w:rsid w:val="00637EF4"/>
    <w:rsid w:val="00640071"/>
    <w:rsid w:val="0064037C"/>
    <w:rsid w:val="006403F2"/>
    <w:rsid w:val="00640569"/>
    <w:rsid w:val="0064058B"/>
    <w:rsid w:val="00640756"/>
    <w:rsid w:val="0064083B"/>
    <w:rsid w:val="00640888"/>
    <w:rsid w:val="006408C6"/>
    <w:rsid w:val="00640988"/>
    <w:rsid w:val="00640C39"/>
    <w:rsid w:val="00640DE3"/>
    <w:rsid w:val="00640F26"/>
    <w:rsid w:val="006411BA"/>
    <w:rsid w:val="00641275"/>
    <w:rsid w:val="00641295"/>
    <w:rsid w:val="00641390"/>
    <w:rsid w:val="006417DD"/>
    <w:rsid w:val="006418B5"/>
    <w:rsid w:val="00641A86"/>
    <w:rsid w:val="00641CC7"/>
    <w:rsid w:val="00641CCC"/>
    <w:rsid w:val="00641F2D"/>
    <w:rsid w:val="00641FFB"/>
    <w:rsid w:val="0064216A"/>
    <w:rsid w:val="006424EB"/>
    <w:rsid w:val="00642634"/>
    <w:rsid w:val="006427C0"/>
    <w:rsid w:val="0064280F"/>
    <w:rsid w:val="00642B42"/>
    <w:rsid w:val="00642D6F"/>
    <w:rsid w:val="00642D98"/>
    <w:rsid w:val="0064309F"/>
    <w:rsid w:val="006430E3"/>
    <w:rsid w:val="0064328A"/>
    <w:rsid w:val="006432C2"/>
    <w:rsid w:val="0064331C"/>
    <w:rsid w:val="00643542"/>
    <w:rsid w:val="006435C6"/>
    <w:rsid w:val="00643CC4"/>
    <w:rsid w:val="00644D50"/>
    <w:rsid w:val="00644D98"/>
    <w:rsid w:val="00644E64"/>
    <w:rsid w:val="00645246"/>
    <w:rsid w:val="00645559"/>
    <w:rsid w:val="00645725"/>
    <w:rsid w:val="00645750"/>
    <w:rsid w:val="00645E3E"/>
    <w:rsid w:val="00645FF1"/>
    <w:rsid w:val="006461AC"/>
    <w:rsid w:val="006462E5"/>
    <w:rsid w:val="0064653A"/>
    <w:rsid w:val="006465CA"/>
    <w:rsid w:val="006467DC"/>
    <w:rsid w:val="006467EA"/>
    <w:rsid w:val="00646D41"/>
    <w:rsid w:val="00646E19"/>
    <w:rsid w:val="006470CF"/>
    <w:rsid w:val="00647212"/>
    <w:rsid w:val="00647252"/>
    <w:rsid w:val="006473F1"/>
    <w:rsid w:val="0064744A"/>
    <w:rsid w:val="006475B9"/>
    <w:rsid w:val="00647A47"/>
    <w:rsid w:val="00647A75"/>
    <w:rsid w:val="00647B52"/>
    <w:rsid w:val="00647D71"/>
    <w:rsid w:val="00647DC1"/>
    <w:rsid w:val="00647DF9"/>
    <w:rsid w:val="00647F3D"/>
    <w:rsid w:val="00647F66"/>
    <w:rsid w:val="00650011"/>
    <w:rsid w:val="00650057"/>
    <w:rsid w:val="006500C0"/>
    <w:rsid w:val="0065016A"/>
    <w:rsid w:val="0065021C"/>
    <w:rsid w:val="00650490"/>
    <w:rsid w:val="00650753"/>
    <w:rsid w:val="00650755"/>
    <w:rsid w:val="0065075D"/>
    <w:rsid w:val="00650874"/>
    <w:rsid w:val="00650986"/>
    <w:rsid w:val="00650B59"/>
    <w:rsid w:val="00650C19"/>
    <w:rsid w:val="00650D42"/>
    <w:rsid w:val="006513F8"/>
    <w:rsid w:val="00651A13"/>
    <w:rsid w:val="00651C05"/>
    <w:rsid w:val="00651C97"/>
    <w:rsid w:val="00651CFF"/>
    <w:rsid w:val="00651D39"/>
    <w:rsid w:val="00651D47"/>
    <w:rsid w:val="006520D6"/>
    <w:rsid w:val="006520FE"/>
    <w:rsid w:val="0065217D"/>
    <w:rsid w:val="0065252F"/>
    <w:rsid w:val="00652689"/>
    <w:rsid w:val="00652777"/>
    <w:rsid w:val="00652E59"/>
    <w:rsid w:val="006531A4"/>
    <w:rsid w:val="0065334E"/>
    <w:rsid w:val="006533EB"/>
    <w:rsid w:val="006536D1"/>
    <w:rsid w:val="006536F8"/>
    <w:rsid w:val="00653738"/>
    <w:rsid w:val="006537B5"/>
    <w:rsid w:val="00653BAA"/>
    <w:rsid w:val="00653ECC"/>
    <w:rsid w:val="0065410A"/>
    <w:rsid w:val="0065478E"/>
    <w:rsid w:val="0065492B"/>
    <w:rsid w:val="00654935"/>
    <w:rsid w:val="00655208"/>
    <w:rsid w:val="00655329"/>
    <w:rsid w:val="006553ED"/>
    <w:rsid w:val="0065551C"/>
    <w:rsid w:val="00655535"/>
    <w:rsid w:val="0065570B"/>
    <w:rsid w:val="00655905"/>
    <w:rsid w:val="00655C08"/>
    <w:rsid w:val="00655D28"/>
    <w:rsid w:val="00655E3D"/>
    <w:rsid w:val="00655FE7"/>
    <w:rsid w:val="00656054"/>
    <w:rsid w:val="006560D2"/>
    <w:rsid w:val="006561E7"/>
    <w:rsid w:val="00656219"/>
    <w:rsid w:val="0065641B"/>
    <w:rsid w:val="006564AE"/>
    <w:rsid w:val="006568DC"/>
    <w:rsid w:val="00656924"/>
    <w:rsid w:val="00656C2C"/>
    <w:rsid w:val="00656C4C"/>
    <w:rsid w:val="00656EB0"/>
    <w:rsid w:val="006571FB"/>
    <w:rsid w:val="00657531"/>
    <w:rsid w:val="006575E9"/>
    <w:rsid w:val="00657BF1"/>
    <w:rsid w:val="00657C72"/>
    <w:rsid w:val="00657E9C"/>
    <w:rsid w:val="00657F8A"/>
    <w:rsid w:val="00660168"/>
    <w:rsid w:val="0066026D"/>
    <w:rsid w:val="00660301"/>
    <w:rsid w:val="0066038F"/>
    <w:rsid w:val="0066058D"/>
    <w:rsid w:val="006605B6"/>
    <w:rsid w:val="006605D7"/>
    <w:rsid w:val="006605DA"/>
    <w:rsid w:val="006606FF"/>
    <w:rsid w:val="00660842"/>
    <w:rsid w:val="0066086A"/>
    <w:rsid w:val="00660D38"/>
    <w:rsid w:val="00660F1A"/>
    <w:rsid w:val="0066106E"/>
    <w:rsid w:val="0066156C"/>
    <w:rsid w:val="0066175E"/>
    <w:rsid w:val="00661820"/>
    <w:rsid w:val="0066189B"/>
    <w:rsid w:val="00661DA7"/>
    <w:rsid w:val="00661DB1"/>
    <w:rsid w:val="00661E31"/>
    <w:rsid w:val="00661FD9"/>
    <w:rsid w:val="006620C5"/>
    <w:rsid w:val="00662299"/>
    <w:rsid w:val="0066243D"/>
    <w:rsid w:val="00662579"/>
    <w:rsid w:val="006625DD"/>
    <w:rsid w:val="00662968"/>
    <w:rsid w:val="00662A03"/>
    <w:rsid w:val="00662B46"/>
    <w:rsid w:val="00662E10"/>
    <w:rsid w:val="00662E64"/>
    <w:rsid w:val="00662EBE"/>
    <w:rsid w:val="00662EC0"/>
    <w:rsid w:val="00662F33"/>
    <w:rsid w:val="00663213"/>
    <w:rsid w:val="0066330C"/>
    <w:rsid w:val="00663417"/>
    <w:rsid w:val="00663447"/>
    <w:rsid w:val="0066354F"/>
    <w:rsid w:val="006638B6"/>
    <w:rsid w:val="0066397D"/>
    <w:rsid w:val="0066399E"/>
    <w:rsid w:val="00663A4B"/>
    <w:rsid w:val="00663AB5"/>
    <w:rsid w:val="00663DAF"/>
    <w:rsid w:val="00663DB0"/>
    <w:rsid w:val="00663E24"/>
    <w:rsid w:val="0066418D"/>
    <w:rsid w:val="006645BF"/>
    <w:rsid w:val="00664762"/>
    <w:rsid w:val="006647D9"/>
    <w:rsid w:val="0066497D"/>
    <w:rsid w:val="00664C97"/>
    <w:rsid w:val="00664EF2"/>
    <w:rsid w:val="006652EC"/>
    <w:rsid w:val="006656FC"/>
    <w:rsid w:val="00665C1C"/>
    <w:rsid w:val="006660D0"/>
    <w:rsid w:val="006661B6"/>
    <w:rsid w:val="00666356"/>
    <w:rsid w:val="006664A7"/>
    <w:rsid w:val="00666582"/>
    <w:rsid w:val="006665B4"/>
    <w:rsid w:val="006665D2"/>
    <w:rsid w:val="006665DF"/>
    <w:rsid w:val="0066660F"/>
    <w:rsid w:val="006666DF"/>
    <w:rsid w:val="006666EF"/>
    <w:rsid w:val="006667C0"/>
    <w:rsid w:val="00666974"/>
    <w:rsid w:val="00666B57"/>
    <w:rsid w:val="00666CF1"/>
    <w:rsid w:val="00666D75"/>
    <w:rsid w:val="006670A7"/>
    <w:rsid w:val="00667256"/>
    <w:rsid w:val="006672A5"/>
    <w:rsid w:val="006672FA"/>
    <w:rsid w:val="006673A8"/>
    <w:rsid w:val="006674CE"/>
    <w:rsid w:val="00667524"/>
    <w:rsid w:val="006703A7"/>
    <w:rsid w:val="00670480"/>
    <w:rsid w:val="00670694"/>
    <w:rsid w:val="006708F1"/>
    <w:rsid w:val="0067090A"/>
    <w:rsid w:val="006709FC"/>
    <w:rsid w:val="00670CA1"/>
    <w:rsid w:val="00670F97"/>
    <w:rsid w:val="00671036"/>
    <w:rsid w:val="0067147D"/>
    <w:rsid w:val="0067169A"/>
    <w:rsid w:val="00671929"/>
    <w:rsid w:val="00671954"/>
    <w:rsid w:val="006719DF"/>
    <w:rsid w:val="00671A8F"/>
    <w:rsid w:val="00671B14"/>
    <w:rsid w:val="00671BB5"/>
    <w:rsid w:val="00671C28"/>
    <w:rsid w:val="00671EBC"/>
    <w:rsid w:val="00671F25"/>
    <w:rsid w:val="00672091"/>
    <w:rsid w:val="006720E2"/>
    <w:rsid w:val="006720F5"/>
    <w:rsid w:val="0067219D"/>
    <w:rsid w:val="00672207"/>
    <w:rsid w:val="00672356"/>
    <w:rsid w:val="00672636"/>
    <w:rsid w:val="00672725"/>
    <w:rsid w:val="006727F0"/>
    <w:rsid w:val="006728B2"/>
    <w:rsid w:val="00672B68"/>
    <w:rsid w:val="00672CCC"/>
    <w:rsid w:val="00672DFD"/>
    <w:rsid w:val="006732BC"/>
    <w:rsid w:val="0067357E"/>
    <w:rsid w:val="0067361C"/>
    <w:rsid w:val="006737DB"/>
    <w:rsid w:val="00673A88"/>
    <w:rsid w:val="00673B67"/>
    <w:rsid w:val="00673D4B"/>
    <w:rsid w:val="00673FC3"/>
    <w:rsid w:val="00674238"/>
    <w:rsid w:val="00674468"/>
    <w:rsid w:val="0067460C"/>
    <w:rsid w:val="006746EE"/>
    <w:rsid w:val="0067475C"/>
    <w:rsid w:val="00674794"/>
    <w:rsid w:val="00674865"/>
    <w:rsid w:val="00674B36"/>
    <w:rsid w:val="00675149"/>
    <w:rsid w:val="0067525F"/>
    <w:rsid w:val="006752DE"/>
    <w:rsid w:val="00675337"/>
    <w:rsid w:val="00675373"/>
    <w:rsid w:val="00675437"/>
    <w:rsid w:val="0067568B"/>
    <w:rsid w:val="0067575E"/>
    <w:rsid w:val="006757BA"/>
    <w:rsid w:val="006759C2"/>
    <w:rsid w:val="00675A90"/>
    <w:rsid w:val="00675B9F"/>
    <w:rsid w:val="00675E23"/>
    <w:rsid w:val="00675F1C"/>
    <w:rsid w:val="00676257"/>
    <w:rsid w:val="00676390"/>
    <w:rsid w:val="00676490"/>
    <w:rsid w:val="00676597"/>
    <w:rsid w:val="00676725"/>
    <w:rsid w:val="00676B58"/>
    <w:rsid w:val="00676E04"/>
    <w:rsid w:val="00676FAE"/>
    <w:rsid w:val="006771FD"/>
    <w:rsid w:val="00677985"/>
    <w:rsid w:val="00677A58"/>
    <w:rsid w:val="00677C58"/>
    <w:rsid w:val="00677CCA"/>
    <w:rsid w:val="00677DA0"/>
    <w:rsid w:val="0068056F"/>
    <w:rsid w:val="00680615"/>
    <w:rsid w:val="00680710"/>
    <w:rsid w:val="00680B59"/>
    <w:rsid w:val="00680C39"/>
    <w:rsid w:val="00680C47"/>
    <w:rsid w:val="00680CCA"/>
    <w:rsid w:val="00681201"/>
    <w:rsid w:val="00681252"/>
    <w:rsid w:val="006812D0"/>
    <w:rsid w:val="0068143C"/>
    <w:rsid w:val="00681519"/>
    <w:rsid w:val="00681684"/>
    <w:rsid w:val="00681797"/>
    <w:rsid w:val="00681BC5"/>
    <w:rsid w:val="00681C2C"/>
    <w:rsid w:val="00681DAA"/>
    <w:rsid w:val="00681E2B"/>
    <w:rsid w:val="00681E82"/>
    <w:rsid w:val="00681F01"/>
    <w:rsid w:val="0068236C"/>
    <w:rsid w:val="006823F6"/>
    <w:rsid w:val="0068248B"/>
    <w:rsid w:val="006824FE"/>
    <w:rsid w:val="00682771"/>
    <w:rsid w:val="00682980"/>
    <w:rsid w:val="00682AB4"/>
    <w:rsid w:val="00682DC4"/>
    <w:rsid w:val="00682F57"/>
    <w:rsid w:val="0068303A"/>
    <w:rsid w:val="00683378"/>
    <w:rsid w:val="00683587"/>
    <w:rsid w:val="006835B3"/>
    <w:rsid w:val="00683A53"/>
    <w:rsid w:val="00683A58"/>
    <w:rsid w:val="00683A78"/>
    <w:rsid w:val="00683BA8"/>
    <w:rsid w:val="00683D3A"/>
    <w:rsid w:val="006841F1"/>
    <w:rsid w:val="00684289"/>
    <w:rsid w:val="006842AD"/>
    <w:rsid w:val="0068441B"/>
    <w:rsid w:val="00684927"/>
    <w:rsid w:val="006849FE"/>
    <w:rsid w:val="0068522A"/>
    <w:rsid w:val="006854E8"/>
    <w:rsid w:val="00685942"/>
    <w:rsid w:val="006859CE"/>
    <w:rsid w:val="00685A57"/>
    <w:rsid w:val="00685AB0"/>
    <w:rsid w:val="00685BE4"/>
    <w:rsid w:val="00685CF1"/>
    <w:rsid w:val="00685DE4"/>
    <w:rsid w:val="006860AE"/>
    <w:rsid w:val="00686192"/>
    <w:rsid w:val="006862F3"/>
    <w:rsid w:val="00686648"/>
    <w:rsid w:val="0068666E"/>
    <w:rsid w:val="006866D4"/>
    <w:rsid w:val="0068687E"/>
    <w:rsid w:val="00686B04"/>
    <w:rsid w:val="00686D8C"/>
    <w:rsid w:val="00686E6F"/>
    <w:rsid w:val="00686E9D"/>
    <w:rsid w:val="00687078"/>
    <w:rsid w:val="00687181"/>
    <w:rsid w:val="00687380"/>
    <w:rsid w:val="00687678"/>
    <w:rsid w:val="006878C3"/>
    <w:rsid w:val="00687B34"/>
    <w:rsid w:val="006902EE"/>
    <w:rsid w:val="00690380"/>
    <w:rsid w:val="006903C6"/>
    <w:rsid w:val="006906EC"/>
    <w:rsid w:val="00690703"/>
    <w:rsid w:val="00690794"/>
    <w:rsid w:val="0069083D"/>
    <w:rsid w:val="006908BD"/>
    <w:rsid w:val="00690A1B"/>
    <w:rsid w:val="00690C58"/>
    <w:rsid w:val="00690ECC"/>
    <w:rsid w:val="0069101D"/>
    <w:rsid w:val="00691333"/>
    <w:rsid w:val="00691343"/>
    <w:rsid w:val="00691548"/>
    <w:rsid w:val="006917EB"/>
    <w:rsid w:val="006919E5"/>
    <w:rsid w:val="00691B95"/>
    <w:rsid w:val="00691ED7"/>
    <w:rsid w:val="0069233E"/>
    <w:rsid w:val="00692678"/>
    <w:rsid w:val="00692B6A"/>
    <w:rsid w:val="00692DC7"/>
    <w:rsid w:val="006930A2"/>
    <w:rsid w:val="00693166"/>
    <w:rsid w:val="00693195"/>
    <w:rsid w:val="00693210"/>
    <w:rsid w:val="0069352E"/>
    <w:rsid w:val="0069370B"/>
    <w:rsid w:val="0069380F"/>
    <w:rsid w:val="00693B46"/>
    <w:rsid w:val="00693C17"/>
    <w:rsid w:val="006940C1"/>
    <w:rsid w:val="0069415C"/>
    <w:rsid w:val="006943CD"/>
    <w:rsid w:val="00694476"/>
    <w:rsid w:val="006948E5"/>
    <w:rsid w:val="0069494E"/>
    <w:rsid w:val="00694DB4"/>
    <w:rsid w:val="00695161"/>
    <w:rsid w:val="00695581"/>
    <w:rsid w:val="006955FB"/>
    <w:rsid w:val="00695831"/>
    <w:rsid w:val="006959ED"/>
    <w:rsid w:val="00695B35"/>
    <w:rsid w:val="00695EAD"/>
    <w:rsid w:val="00696197"/>
    <w:rsid w:val="00696399"/>
    <w:rsid w:val="0069641E"/>
    <w:rsid w:val="0069665D"/>
    <w:rsid w:val="00696673"/>
    <w:rsid w:val="0069687C"/>
    <w:rsid w:val="00696AFE"/>
    <w:rsid w:val="00696E24"/>
    <w:rsid w:val="00696F2F"/>
    <w:rsid w:val="006971A9"/>
    <w:rsid w:val="006973F7"/>
    <w:rsid w:val="00697A70"/>
    <w:rsid w:val="00697AD0"/>
    <w:rsid w:val="00697C4A"/>
    <w:rsid w:val="00697D44"/>
    <w:rsid w:val="006A0152"/>
    <w:rsid w:val="006A052C"/>
    <w:rsid w:val="006A07D6"/>
    <w:rsid w:val="006A097B"/>
    <w:rsid w:val="006A099C"/>
    <w:rsid w:val="006A09E8"/>
    <w:rsid w:val="006A0AC3"/>
    <w:rsid w:val="006A0C44"/>
    <w:rsid w:val="006A0CF6"/>
    <w:rsid w:val="006A0EF1"/>
    <w:rsid w:val="006A1008"/>
    <w:rsid w:val="006A11D7"/>
    <w:rsid w:val="006A13F8"/>
    <w:rsid w:val="006A16E2"/>
    <w:rsid w:val="006A1726"/>
    <w:rsid w:val="006A172C"/>
    <w:rsid w:val="006A18D0"/>
    <w:rsid w:val="006A1909"/>
    <w:rsid w:val="006A1CBD"/>
    <w:rsid w:val="006A1FCB"/>
    <w:rsid w:val="006A22D2"/>
    <w:rsid w:val="006A2356"/>
    <w:rsid w:val="006A24C7"/>
    <w:rsid w:val="006A269B"/>
    <w:rsid w:val="006A2807"/>
    <w:rsid w:val="006A283C"/>
    <w:rsid w:val="006A292C"/>
    <w:rsid w:val="006A3044"/>
    <w:rsid w:val="006A3404"/>
    <w:rsid w:val="006A37C6"/>
    <w:rsid w:val="006A3897"/>
    <w:rsid w:val="006A3A0C"/>
    <w:rsid w:val="006A3B9F"/>
    <w:rsid w:val="006A3C81"/>
    <w:rsid w:val="006A3E6E"/>
    <w:rsid w:val="006A3EEF"/>
    <w:rsid w:val="006A3FE8"/>
    <w:rsid w:val="006A4084"/>
    <w:rsid w:val="006A4303"/>
    <w:rsid w:val="006A44E9"/>
    <w:rsid w:val="006A47E1"/>
    <w:rsid w:val="006A48A7"/>
    <w:rsid w:val="006A49C3"/>
    <w:rsid w:val="006A49D4"/>
    <w:rsid w:val="006A4CEE"/>
    <w:rsid w:val="006A505E"/>
    <w:rsid w:val="006A5362"/>
    <w:rsid w:val="006A54D3"/>
    <w:rsid w:val="006A59A3"/>
    <w:rsid w:val="006A5C05"/>
    <w:rsid w:val="006A5C12"/>
    <w:rsid w:val="006A5C30"/>
    <w:rsid w:val="006A5CC6"/>
    <w:rsid w:val="006A5DC0"/>
    <w:rsid w:val="006A5DEA"/>
    <w:rsid w:val="006A5F5E"/>
    <w:rsid w:val="006A62A4"/>
    <w:rsid w:val="006A63CA"/>
    <w:rsid w:val="006A640A"/>
    <w:rsid w:val="006A661F"/>
    <w:rsid w:val="006A68A0"/>
    <w:rsid w:val="006A69B6"/>
    <w:rsid w:val="006A6B73"/>
    <w:rsid w:val="006A6C8F"/>
    <w:rsid w:val="006A6D68"/>
    <w:rsid w:val="006A723A"/>
    <w:rsid w:val="006A76D8"/>
    <w:rsid w:val="006A7868"/>
    <w:rsid w:val="006A798B"/>
    <w:rsid w:val="006B02F8"/>
    <w:rsid w:val="006B0395"/>
    <w:rsid w:val="006B0398"/>
    <w:rsid w:val="006B057C"/>
    <w:rsid w:val="006B0752"/>
    <w:rsid w:val="006B07ED"/>
    <w:rsid w:val="006B0852"/>
    <w:rsid w:val="006B0958"/>
    <w:rsid w:val="006B0B24"/>
    <w:rsid w:val="006B0C07"/>
    <w:rsid w:val="006B0CDB"/>
    <w:rsid w:val="006B11C7"/>
    <w:rsid w:val="006B124A"/>
    <w:rsid w:val="006B12ED"/>
    <w:rsid w:val="006B12FC"/>
    <w:rsid w:val="006B144C"/>
    <w:rsid w:val="006B15CC"/>
    <w:rsid w:val="006B1638"/>
    <w:rsid w:val="006B1793"/>
    <w:rsid w:val="006B17CC"/>
    <w:rsid w:val="006B17E5"/>
    <w:rsid w:val="006B18B7"/>
    <w:rsid w:val="006B190F"/>
    <w:rsid w:val="006B1DC2"/>
    <w:rsid w:val="006B1E7A"/>
    <w:rsid w:val="006B202A"/>
    <w:rsid w:val="006B21FB"/>
    <w:rsid w:val="006B237A"/>
    <w:rsid w:val="006B2B75"/>
    <w:rsid w:val="006B2EDC"/>
    <w:rsid w:val="006B2F31"/>
    <w:rsid w:val="006B30A4"/>
    <w:rsid w:val="006B31E7"/>
    <w:rsid w:val="006B3415"/>
    <w:rsid w:val="006B3501"/>
    <w:rsid w:val="006B38A1"/>
    <w:rsid w:val="006B39AD"/>
    <w:rsid w:val="006B3B77"/>
    <w:rsid w:val="006B3BA8"/>
    <w:rsid w:val="006B3BF5"/>
    <w:rsid w:val="006B3DA8"/>
    <w:rsid w:val="006B3F7E"/>
    <w:rsid w:val="006B3FFC"/>
    <w:rsid w:val="006B40B8"/>
    <w:rsid w:val="006B42A6"/>
    <w:rsid w:val="006B4331"/>
    <w:rsid w:val="006B4361"/>
    <w:rsid w:val="006B4380"/>
    <w:rsid w:val="006B442B"/>
    <w:rsid w:val="006B470D"/>
    <w:rsid w:val="006B47AF"/>
    <w:rsid w:val="006B47C8"/>
    <w:rsid w:val="006B48F3"/>
    <w:rsid w:val="006B4A1A"/>
    <w:rsid w:val="006B4C1A"/>
    <w:rsid w:val="006B4E0E"/>
    <w:rsid w:val="006B4F3A"/>
    <w:rsid w:val="006B501A"/>
    <w:rsid w:val="006B5270"/>
    <w:rsid w:val="006B539F"/>
    <w:rsid w:val="006B53CD"/>
    <w:rsid w:val="006B548F"/>
    <w:rsid w:val="006B5532"/>
    <w:rsid w:val="006B568F"/>
    <w:rsid w:val="006B5697"/>
    <w:rsid w:val="006B56B1"/>
    <w:rsid w:val="006B57D1"/>
    <w:rsid w:val="006B597C"/>
    <w:rsid w:val="006B5A72"/>
    <w:rsid w:val="006B5BB2"/>
    <w:rsid w:val="006B5FD9"/>
    <w:rsid w:val="006B60EB"/>
    <w:rsid w:val="006B618E"/>
    <w:rsid w:val="006B624A"/>
    <w:rsid w:val="006B64C6"/>
    <w:rsid w:val="006B66BF"/>
    <w:rsid w:val="006B695D"/>
    <w:rsid w:val="006B6AB9"/>
    <w:rsid w:val="006B6AFE"/>
    <w:rsid w:val="006B6D81"/>
    <w:rsid w:val="006B6DA5"/>
    <w:rsid w:val="006B6DE1"/>
    <w:rsid w:val="006B713F"/>
    <w:rsid w:val="006B7386"/>
    <w:rsid w:val="006B77D7"/>
    <w:rsid w:val="006B791E"/>
    <w:rsid w:val="006B79BB"/>
    <w:rsid w:val="006B7ADB"/>
    <w:rsid w:val="006B7D5B"/>
    <w:rsid w:val="006B7EE6"/>
    <w:rsid w:val="006B7F89"/>
    <w:rsid w:val="006C0058"/>
    <w:rsid w:val="006C00D1"/>
    <w:rsid w:val="006C0431"/>
    <w:rsid w:val="006C057E"/>
    <w:rsid w:val="006C0642"/>
    <w:rsid w:val="006C0700"/>
    <w:rsid w:val="006C0837"/>
    <w:rsid w:val="006C0A2B"/>
    <w:rsid w:val="006C13E5"/>
    <w:rsid w:val="006C1400"/>
    <w:rsid w:val="006C155A"/>
    <w:rsid w:val="006C15CE"/>
    <w:rsid w:val="006C16B9"/>
    <w:rsid w:val="006C1740"/>
    <w:rsid w:val="006C1A69"/>
    <w:rsid w:val="006C1A99"/>
    <w:rsid w:val="006C1CFB"/>
    <w:rsid w:val="006C1FEA"/>
    <w:rsid w:val="006C20CD"/>
    <w:rsid w:val="006C2477"/>
    <w:rsid w:val="006C27A2"/>
    <w:rsid w:val="006C2832"/>
    <w:rsid w:val="006C28C6"/>
    <w:rsid w:val="006C2BBF"/>
    <w:rsid w:val="006C2D32"/>
    <w:rsid w:val="006C2E1A"/>
    <w:rsid w:val="006C2F97"/>
    <w:rsid w:val="006C2FED"/>
    <w:rsid w:val="006C3367"/>
    <w:rsid w:val="006C3800"/>
    <w:rsid w:val="006C3946"/>
    <w:rsid w:val="006C39B2"/>
    <w:rsid w:val="006C3C13"/>
    <w:rsid w:val="006C3E5D"/>
    <w:rsid w:val="006C3E7A"/>
    <w:rsid w:val="006C42D5"/>
    <w:rsid w:val="006C42D6"/>
    <w:rsid w:val="006C4456"/>
    <w:rsid w:val="006C46DA"/>
    <w:rsid w:val="006C4A78"/>
    <w:rsid w:val="006C4E0F"/>
    <w:rsid w:val="006C5374"/>
    <w:rsid w:val="006C562D"/>
    <w:rsid w:val="006C57E6"/>
    <w:rsid w:val="006C5857"/>
    <w:rsid w:val="006C5DE9"/>
    <w:rsid w:val="006C6083"/>
    <w:rsid w:val="006C611A"/>
    <w:rsid w:val="006C645F"/>
    <w:rsid w:val="006C64F6"/>
    <w:rsid w:val="006C6563"/>
    <w:rsid w:val="006C676B"/>
    <w:rsid w:val="006C67EC"/>
    <w:rsid w:val="006C6813"/>
    <w:rsid w:val="006C69AC"/>
    <w:rsid w:val="006C6C8E"/>
    <w:rsid w:val="006C6D9A"/>
    <w:rsid w:val="006C7045"/>
    <w:rsid w:val="006C7374"/>
    <w:rsid w:val="006C74BE"/>
    <w:rsid w:val="006C75F5"/>
    <w:rsid w:val="006C76D3"/>
    <w:rsid w:val="006C788F"/>
    <w:rsid w:val="006C78E7"/>
    <w:rsid w:val="006C7A53"/>
    <w:rsid w:val="006C7A92"/>
    <w:rsid w:val="006C7AF3"/>
    <w:rsid w:val="006C7C7B"/>
    <w:rsid w:val="006D008B"/>
    <w:rsid w:val="006D00F7"/>
    <w:rsid w:val="006D0137"/>
    <w:rsid w:val="006D027E"/>
    <w:rsid w:val="006D04D3"/>
    <w:rsid w:val="006D0A89"/>
    <w:rsid w:val="006D0C52"/>
    <w:rsid w:val="006D10A6"/>
    <w:rsid w:val="006D10EE"/>
    <w:rsid w:val="006D118E"/>
    <w:rsid w:val="006D120C"/>
    <w:rsid w:val="006D156C"/>
    <w:rsid w:val="006D18AF"/>
    <w:rsid w:val="006D1A28"/>
    <w:rsid w:val="006D1C93"/>
    <w:rsid w:val="006D1C95"/>
    <w:rsid w:val="006D1CC2"/>
    <w:rsid w:val="006D1E9B"/>
    <w:rsid w:val="006D1EA3"/>
    <w:rsid w:val="006D23A6"/>
    <w:rsid w:val="006D278E"/>
    <w:rsid w:val="006D292E"/>
    <w:rsid w:val="006D299B"/>
    <w:rsid w:val="006D2DAD"/>
    <w:rsid w:val="006D2EA5"/>
    <w:rsid w:val="006D3227"/>
    <w:rsid w:val="006D32D3"/>
    <w:rsid w:val="006D3419"/>
    <w:rsid w:val="006D359A"/>
    <w:rsid w:val="006D39C1"/>
    <w:rsid w:val="006D3A31"/>
    <w:rsid w:val="006D3C4F"/>
    <w:rsid w:val="006D3C85"/>
    <w:rsid w:val="006D3CCB"/>
    <w:rsid w:val="006D3D78"/>
    <w:rsid w:val="006D3FBB"/>
    <w:rsid w:val="006D3FFE"/>
    <w:rsid w:val="006D4049"/>
    <w:rsid w:val="006D405A"/>
    <w:rsid w:val="006D43FB"/>
    <w:rsid w:val="006D44ED"/>
    <w:rsid w:val="006D4530"/>
    <w:rsid w:val="006D464C"/>
    <w:rsid w:val="006D46F1"/>
    <w:rsid w:val="006D4792"/>
    <w:rsid w:val="006D499A"/>
    <w:rsid w:val="006D4BD9"/>
    <w:rsid w:val="006D4C13"/>
    <w:rsid w:val="006D4CFB"/>
    <w:rsid w:val="006D4DE6"/>
    <w:rsid w:val="006D4F06"/>
    <w:rsid w:val="006D4F7A"/>
    <w:rsid w:val="006D50A4"/>
    <w:rsid w:val="006D52F4"/>
    <w:rsid w:val="006D53C1"/>
    <w:rsid w:val="006D55DD"/>
    <w:rsid w:val="006D56F4"/>
    <w:rsid w:val="006D57CD"/>
    <w:rsid w:val="006D583A"/>
    <w:rsid w:val="006D58C1"/>
    <w:rsid w:val="006D5BCF"/>
    <w:rsid w:val="006D5EF0"/>
    <w:rsid w:val="006D5FD6"/>
    <w:rsid w:val="006D60A6"/>
    <w:rsid w:val="006D62BA"/>
    <w:rsid w:val="006D6461"/>
    <w:rsid w:val="006D6467"/>
    <w:rsid w:val="006D67C3"/>
    <w:rsid w:val="006D6857"/>
    <w:rsid w:val="006D69DD"/>
    <w:rsid w:val="006D6E2E"/>
    <w:rsid w:val="006D6F7E"/>
    <w:rsid w:val="006D70D1"/>
    <w:rsid w:val="006D71D0"/>
    <w:rsid w:val="006D73E5"/>
    <w:rsid w:val="006D769C"/>
    <w:rsid w:val="006D76A8"/>
    <w:rsid w:val="006D7898"/>
    <w:rsid w:val="006D7926"/>
    <w:rsid w:val="006D794E"/>
    <w:rsid w:val="006D7A9E"/>
    <w:rsid w:val="006D7DF8"/>
    <w:rsid w:val="006E026B"/>
    <w:rsid w:val="006E0301"/>
    <w:rsid w:val="006E0582"/>
    <w:rsid w:val="006E05C5"/>
    <w:rsid w:val="006E091E"/>
    <w:rsid w:val="006E0BA6"/>
    <w:rsid w:val="006E0DE6"/>
    <w:rsid w:val="006E0F33"/>
    <w:rsid w:val="006E0F79"/>
    <w:rsid w:val="006E1061"/>
    <w:rsid w:val="006E11DE"/>
    <w:rsid w:val="006E1678"/>
    <w:rsid w:val="006E17B5"/>
    <w:rsid w:val="006E194C"/>
    <w:rsid w:val="006E1A01"/>
    <w:rsid w:val="006E1A14"/>
    <w:rsid w:val="006E1AC7"/>
    <w:rsid w:val="006E205A"/>
    <w:rsid w:val="006E2214"/>
    <w:rsid w:val="006E2282"/>
    <w:rsid w:val="006E235F"/>
    <w:rsid w:val="006E2673"/>
    <w:rsid w:val="006E2681"/>
    <w:rsid w:val="006E272F"/>
    <w:rsid w:val="006E2879"/>
    <w:rsid w:val="006E2970"/>
    <w:rsid w:val="006E2980"/>
    <w:rsid w:val="006E2A2E"/>
    <w:rsid w:val="006E2ABB"/>
    <w:rsid w:val="006E2B52"/>
    <w:rsid w:val="006E2C94"/>
    <w:rsid w:val="006E2CE6"/>
    <w:rsid w:val="006E2EF6"/>
    <w:rsid w:val="006E32D1"/>
    <w:rsid w:val="006E360A"/>
    <w:rsid w:val="006E366B"/>
    <w:rsid w:val="006E3749"/>
    <w:rsid w:val="006E38F9"/>
    <w:rsid w:val="006E3A0F"/>
    <w:rsid w:val="006E3E1F"/>
    <w:rsid w:val="006E401D"/>
    <w:rsid w:val="006E40C4"/>
    <w:rsid w:val="006E4277"/>
    <w:rsid w:val="006E4485"/>
    <w:rsid w:val="006E4573"/>
    <w:rsid w:val="006E4603"/>
    <w:rsid w:val="006E48A9"/>
    <w:rsid w:val="006E4F13"/>
    <w:rsid w:val="006E50B2"/>
    <w:rsid w:val="006E5247"/>
    <w:rsid w:val="006E54D4"/>
    <w:rsid w:val="006E559B"/>
    <w:rsid w:val="006E5684"/>
    <w:rsid w:val="006E5B64"/>
    <w:rsid w:val="006E5CB3"/>
    <w:rsid w:val="006E6299"/>
    <w:rsid w:val="006E62A7"/>
    <w:rsid w:val="006E635E"/>
    <w:rsid w:val="006E6390"/>
    <w:rsid w:val="006E666B"/>
    <w:rsid w:val="006E6880"/>
    <w:rsid w:val="006E6C96"/>
    <w:rsid w:val="006E6DDF"/>
    <w:rsid w:val="006E6E3C"/>
    <w:rsid w:val="006E6E61"/>
    <w:rsid w:val="006E6F3F"/>
    <w:rsid w:val="006E6FF2"/>
    <w:rsid w:val="006E710C"/>
    <w:rsid w:val="006E7367"/>
    <w:rsid w:val="006E74C2"/>
    <w:rsid w:val="006E7531"/>
    <w:rsid w:val="006E760F"/>
    <w:rsid w:val="006E77DA"/>
    <w:rsid w:val="006E79AF"/>
    <w:rsid w:val="006E7B7A"/>
    <w:rsid w:val="006E7BC1"/>
    <w:rsid w:val="006E7DBC"/>
    <w:rsid w:val="006E7EA9"/>
    <w:rsid w:val="006E7FB1"/>
    <w:rsid w:val="006F004E"/>
    <w:rsid w:val="006F03FB"/>
    <w:rsid w:val="006F055C"/>
    <w:rsid w:val="006F07E8"/>
    <w:rsid w:val="006F08B9"/>
    <w:rsid w:val="006F0BC4"/>
    <w:rsid w:val="006F0C12"/>
    <w:rsid w:val="006F0C5B"/>
    <w:rsid w:val="006F0CE6"/>
    <w:rsid w:val="006F1108"/>
    <w:rsid w:val="006F13D6"/>
    <w:rsid w:val="006F15A2"/>
    <w:rsid w:val="006F16A2"/>
    <w:rsid w:val="006F17ED"/>
    <w:rsid w:val="006F180E"/>
    <w:rsid w:val="006F1981"/>
    <w:rsid w:val="006F1B28"/>
    <w:rsid w:val="006F1DC2"/>
    <w:rsid w:val="006F1E04"/>
    <w:rsid w:val="006F1E91"/>
    <w:rsid w:val="006F1F8C"/>
    <w:rsid w:val="006F2332"/>
    <w:rsid w:val="006F2401"/>
    <w:rsid w:val="006F2830"/>
    <w:rsid w:val="006F2BCA"/>
    <w:rsid w:val="006F2D0C"/>
    <w:rsid w:val="006F2D34"/>
    <w:rsid w:val="006F2DD9"/>
    <w:rsid w:val="006F2F2F"/>
    <w:rsid w:val="006F3200"/>
    <w:rsid w:val="006F337F"/>
    <w:rsid w:val="006F3483"/>
    <w:rsid w:val="006F3547"/>
    <w:rsid w:val="006F354F"/>
    <w:rsid w:val="006F37D3"/>
    <w:rsid w:val="006F3A2A"/>
    <w:rsid w:val="006F3B4A"/>
    <w:rsid w:val="006F3CD7"/>
    <w:rsid w:val="006F3E81"/>
    <w:rsid w:val="006F3ECC"/>
    <w:rsid w:val="006F3FBD"/>
    <w:rsid w:val="006F406B"/>
    <w:rsid w:val="006F4216"/>
    <w:rsid w:val="006F4271"/>
    <w:rsid w:val="006F4285"/>
    <w:rsid w:val="006F42B1"/>
    <w:rsid w:val="006F42F3"/>
    <w:rsid w:val="006F4416"/>
    <w:rsid w:val="006F4530"/>
    <w:rsid w:val="006F48CB"/>
    <w:rsid w:val="006F49CE"/>
    <w:rsid w:val="006F4B30"/>
    <w:rsid w:val="006F4F00"/>
    <w:rsid w:val="006F5322"/>
    <w:rsid w:val="006F5351"/>
    <w:rsid w:val="006F55E3"/>
    <w:rsid w:val="006F576C"/>
    <w:rsid w:val="006F58CE"/>
    <w:rsid w:val="006F5952"/>
    <w:rsid w:val="006F599D"/>
    <w:rsid w:val="006F5A4B"/>
    <w:rsid w:val="006F5B91"/>
    <w:rsid w:val="006F5DB3"/>
    <w:rsid w:val="006F5F90"/>
    <w:rsid w:val="006F6148"/>
    <w:rsid w:val="006F6194"/>
    <w:rsid w:val="006F6244"/>
    <w:rsid w:val="006F6522"/>
    <w:rsid w:val="006F67E8"/>
    <w:rsid w:val="006F6A2A"/>
    <w:rsid w:val="006F6A2D"/>
    <w:rsid w:val="006F6B4C"/>
    <w:rsid w:val="006F6C47"/>
    <w:rsid w:val="006F6E9F"/>
    <w:rsid w:val="006F759A"/>
    <w:rsid w:val="006F75DA"/>
    <w:rsid w:val="006F7627"/>
    <w:rsid w:val="006F768C"/>
    <w:rsid w:val="006F7825"/>
    <w:rsid w:val="006F794C"/>
    <w:rsid w:val="006F7A28"/>
    <w:rsid w:val="006F7B78"/>
    <w:rsid w:val="006F7E1A"/>
    <w:rsid w:val="00700367"/>
    <w:rsid w:val="00700400"/>
    <w:rsid w:val="00700522"/>
    <w:rsid w:val="00700559"/>
    <w:rsid w:val="0070067A"/>
    <w:rsid w:val="007006D6"/>
    <w:rsid w:val="00700A36"/>
    <w:rsid w:val="00700A94"/>
    <w:rsid w:val="00700B8E"/>
    <w:rsid w:val="00700CF5"/>
    <w:rsid w:val="00701199"/>
    <w:rsid w:val="0070121B"/>
    <w:rsid w:val="00701300"/>
    <w:rsid w:val="0070130E"/>
    <w:rsid w:val="00701362"/>
    <w:rsid w:val="0070142A"/>
    <w:rsid w:val="007019FF"/>
    <w:rsid w:val="00701B86"/>
    <w:rsid w:val="00701E1D"/>
    <w:rsid w:val="00701FB2"/>
    <w:rsid w:val="0070207F"/>
    <w:rsid w:val="00702249"/>
    <w:rsid w:val="007022EA"/>
    <w:rsid w:val="00702650"/>
    <w:rsid w:val="0070286E"/>
    <w:rsid w:val="0070298D"/>
    <w:rsid w:val="00702AE3"/>
    <w:rsid w:val="00702E13"/>
    <w:rsid w:val="00702EB2"/>
    <w:rsid w:val="00703541"/>
    <w:rsid w:val="00703583"/>
    <w:rsid w:val="00703615"/>
    <w:rsid w:val="007036C1"/>
    <w:rsid w:val="007036CE"/>
    <w:rsid w:val="0070376F"/>
    <w:rsid w:val="0070383B"/>
    <w:rsid w:val="00703A41"/>
    <w:rsid w:val="00703A7E"/>
    <w:rsid w:val="00703BFC"/>
    <w:rsid w:val="00704119"/>
    <w:rsid w:val="007042F7"/>
    <w:rsid w:val="00704319"/>
    <w:rsid w:val="00704485"/>
    <w:rsid w:val="007046FF"/>
    <w:rsid w:val="00704823"/>
    <w:rsid w:val="00704A23"/>
    <w:rsid w:val="00704A96"/>
    <w:rsid w:val="00704B2F"/>
    <w:rsid w:val="00704FE2"/>
    <w:rsid w:val="007053D4"/>
    <w:rsid w:val="007054A6"/>
    <w:rsid w:val="0070553E"/>
    <w:rsid w:val="00705A36"/>
    <w:rsid w:val="00705BC8"/>
    <w:rsid w:val="00705C44"/>
    <w:rsid w:val="00705CF4"/>
    <w:rsid w:val="00705DCE"/>
    <w:rsid w:val="00705EC2"/>
    <w:rsid w:val="00706290"/>
    <w:rsid w:val="007062EA"/>
    <w:rsid w:val="007063B3"/>
    <w:rsid w:val="007067D1"/>
    <w:rsid w:val="00706980"/>
    <w:rsid w:val="00706BC4"/>
    <w:rsid w:val="00706C2E"/>
    <w:rsid w:val="00706FA3"/>
    <w:rsid w:val="007070DC"/>
    <w:rsid w:val="00707697"/>
    <w:rsid w:val="007076A8"/>
    <w:rsid w:val="00707826"/>
    <w:rsid w:val="00707C04"/>
    <w:rsid w:val="00707D69"/>
    <w:rsid w:val="00707DFC"/>
    <w:rsid w:val="0071032C"/>
    <w:rsid w:val="0071050E"/>
    <w:rsid w:val="007106B6"/>
    <w:rsid w:val="00710835"/>
    <w:rsid w:val="007108A1"/>
    <w:rsid w:val="00710905"/>
    <w:rsid w:val="00710935"/>
    <w:rsid w:val="007109D1"/>
    <w:rsid w:val="00710A14"/>
    <w:rsid w:val="00710A8B"/>
    <w:rsid w:val="00710BF3"/>
    <w:rsid w:val="00710E10"/>
    <w:rsid w:val="0071108E"/>
    <w:rsid w:val="007112A2"/>
    <w:rsid w:val="00711309"/>
    <w:rsid w:val="007113E1"/>
    <w:rsid w:val="0071146A"/>
    <w:rsid w:val="007119F1"/>
    <w:rsid w:val="00711A9A"/>
    <w:rsid w:val="00711ACC"/>
    <w:rsid w:val="00711B30"/>
    <w:rsid w:val="00711C6E"/>
    <w:rsid w:val="00711FDE"/>
    <w:rsid w:val="007120C9"/>
    <w:rsid w:val="007120E8"/>
    <w:rsid w:val="00712396"/>
    <w:rsid w:val="00712764"/>
    <w:rsid w:val="00712958"/>
    <w:rsid w:val="00712AE0"/>
    <w:rsid w:val="00712E97"/>
    <w:rsid w:val="00712EE5"/>
    <w:rsid w:val="0071311E"/>
    <w:rsid w:val="00713147"/>
    <w:rsid w:val="00713153"/>
    <w:rsid w:val="00713514"/>
    <w:rsid w:val="0071360F"/>
    <w:rsid w:val="00713811"/>
    <w:rsid w:val="00713927"/>
    <w:rsid w:val="007139A6"/>
    <w:rsid w:val="00713AC8"/>
    <w:rsid w:val="00713C89"/>
    <w:rsid w:val="00713F10"/>
    <w:rsid w:val="00713F8C"/>
    <w:rsid w:val="0071414D"/>
    <w:rsid w:val="00714226"/>
    <w:rsid w:val="0071477A"/>
    <w:rsid w:val="007147B8"/>
    <w:rsid w:val="007147F5"/>
    <w:rsid w:val="00714ABE"/>
    <w:rsid w:val="00714BF1"/>
    <w:rsid w:val="00714D86"/>
    <w:rsid w:val="00714E2A"/>
    <w:rsid w:val="00715279"/>
    <w:rsid w:val="007157A5"/>
    <w:rsid w:val="007157D5"/>
    <w:rsid w:val="007158F1"/>
    <w:rsid w:val="00715B7D"/>
    <w:rsid w:val="00715C0B"/>
    <w:rsid w:val="00715F2B"/>
    <w:rsid w:val="00715FAA"/>
    <w:rsid w:val="0071611D"/>
    <w:rsid w:val="0071617F"/>
    <w:rsid w:val="00716462"/>
    <w:rsid w:val="00716920"/>
    <w:rsid w:val="00716C7F"/>
    <w:rsid w:val="00716D52"/>
    <w:rsid w:val="00717004"/>
    <w:rsid w:val="0071712B"/>
    <w:rsid w:val="00717365"/>
    <w:rsid w:val="0071743B"/>
    <w:rsid w:val="00717663"/>
    <w:rsid w:val="007200BD"/>
    <w:rsid w:val="00720354"/>
    <w:rsid w:val="00720461"/>
    <w:rsid w:val="00720541"/>
    <w:rsid w:val="0072083C"/>
    <w:rsid w:val="00720945"/>
    <w:rsid w:val="00720999"/>
    <w:rsid w:val="00720C4A"/>
    <w:rsid w:val="00720F2C"/>
    <w:rsid w:val="00721383"/>
    <w:rsid w:val="00721AA5"/>
    <w:rsid w:val="00721CF5"/>
    <w:rsid w:val="00721F08"/>
    <w:rsid w:val="00721FF3"/>
    <w:rsid w:val="007222C1"/>
    <w:rsid w:val="00722665"/>
    <w:rsid w:val="00722B9A"/>
    <w:rsid w:val="00722D08"/>
    <w:rsid w:val="00722D81"/>
    <w:rsid w:val="00722E0D"/>
    <w:rsid w:val="00723026"/>
    <w:rsid w:val="007231DE"/>
    <w:rsid w:val="00723490"/>
    <w:rsid w:val="0072351F"/>
    <w:rsid w:val="00723607"/>
    <w:rsid w:val="007238DC"/>
    <w:rsid w:val="00723AE5"/>
    <w:rsid w:val="00723B19"/>
    <w:rsid w:val="00723C19"/>
    <w:rsid w:val="00723E1B"/>
    <w:rsid w:val="00723E9E"/>
    <w:rsid w:val="00723EA1"/>
    <w:rsid w:val="007240B5"/>
    <w:rsid w:val="007240BD"/>
    <w:rsid w:val="00724201"/>
    <w:rsid w:val="00724350"/>
    <w:rsid w:val="007243F4"/>
    <w:rsid w:val="007244FD"/>
    <w:rsid w:val="0072454C"/>
    <w:rsid w:val="00724606"/>
    <w:rsid w:val="00724693"/>
    <w:rsid w:val="007246B2"/>
    <w:rsid w:val="0072482F"/>
    <w:rsid w:val="00724889"/>
    <w:rsid w:val="007249D3"/>
    <w:rsid w:val="00724B2A"/>
    <w:rsid w:val="00724EC0"/>
    <w:rsid w:val="00725053"/>
    <w:rsid w:val="0072530D"/>
    <w:rsid w:val="0072555B"/>
    <w:rsid w:val="0072580A"/>
    <w:rsid w:val="00725921"/>
    <w:rsid w:val="00725962"/>
    <w:rsid w:val="00725A38"/>
    <w:rsid w:val="00725A63"/>
    <w:rsid w:val="00725BEC"/>
    <w:rsid w:val="00725BF1"/>
    <w:rsid w:val="00725F7A"/>
    <w:rsid w:val="00726486"/>
    <w:rsid w:val="007265C7"/>
    <w:rsid w:val="0072674E"/>
    <w:rsid w:val="00726A66"/>
    <w:rsid w:val="00726BCB"/>
    <w:rsid w:val="00726FBC"/>
    <w:rsid w:val="007273A0"/>
    <w:rsid w:val="007275D4"/>
    <w:rsid w:val="007277B8"/>
    <w:rsid w:val="0072781D"/>
    <w:rsid w:val="00727C43"/>
    <w:rsid w:val="0073009E"/>
    <w:rsid w:val="00730350"/>
    <w:rsid w:val="007303C1"/>
    <w:rsid w:val="00730974"/>
    <w:rsid w:val="00730A13"/>
    <w:rsid w:val="00730CBD"/>
    <w:rsid w:val="00731005"/>
    <w:rsid w:val="0073129C"/>
    <w:rsid w:val="00731559"/>
    <w:rsid w:val="00731563"/>
    <w:rsid w:val="00731688"/>
    <w:rsid w:val="00731830"/>
    <w:rsid w:val="00731ADD"/>
    <w:rsid w:val="00731C64"/>
    <w:rsid w:val="00731D63"/>
    <w:rsid w:val="00731F07"/>
    <w:rsid w:val="00731F4E"/>
    <w:rsid w:val="007320C8"/>
    <w:rsid w:val="007321F4"/>
    <w:rsid w:val="0073246F"/>
    <w:rsid w:val="0073253C"/>
    <w:rsid w:val="0073261B"/>
    <w:rsid w:val="007326F1"/>
    <w:rsid w:val="0073291C"/>
    <w:rsid w:val="00732937"/>
    <w:rsid w:val="00732966"/>
    <w:rsid w:val="00732C3B"/>
    <w:rsid w:val="00732C3E"/>
    <w:rsid w:val="0073303D"/>
    <w:rsid w:val="00733317"/>
    <w:rsid w:val="007334B8"/>
    <w:rsid w:val="00733676"/>
    <w:rsid w:val="007337DB"/>
    <w:rsid w:val="007339B6"/>
    <w:rsid w:val="00733A39"/>
    <w:rsid w:val="00733C29"/>
    <w:rsid w:val="00733C4C"/>
    <w:rsid w:val="00733CD6"/>
    <w:rsid w:val="007341F1"/>
    <w:rsid w:val="00734204"/>
    <w:rsid w:val="00734539"/>
    <w:rsid w:val="0073454D"/>
    <w:rsid w:val="007345C5"/>
    <w:rsid w:val="007345C6"/>
    <w:rsid w:val="00734624"/>
    <w:rsid w:val="00734662"/>
    <w:rsid w:val="007346AD"/>
    <w:rsid w:val="00734850"/>
    <w:rsid w:val="007348D8"/>
    <w:rsid w:val="00734941"/>
    <w:rsid w:val="007349FB"/>
    <w:rsid w:val="00734B86"/>
    <w:rsid w:val="00734C97"/>
    <w:rsid w:val="00734CB8"/>
    <w:rsid w:val="00734D58"/>
    <w:rsid w:val="0073506A"/>
    <w:rsid w:val="007351FC"/>
    <w:rsid w:val="00735461"/>
    <w:rsid w:val="0073553F"/>
    <w:rsid w:val="00735A70"/>
    <w:rsid w:val="00735C02"/>
    <w:rsid w:val="00735C56"/>
    <w:rsid w:val="00735E2D"/>
    <w:rsid w:val="00735E5E"/>
    <w:rsid w:val="007360C2"/>
    <w:rsid w:val="00736179"/>
    <w:rsid w:val="007361B1"/>
    <w:rsid w:val="007362A5"/>
    <w:rsid w:val="007362EA"/>
    <w:rsid w:val="0073635F"/>
    <w:rsid w:val="007364A9"/>
    <w:rsid w:val="007364BA"/>
    <w:rsid w:val="0073692D"/>
    <w:rsid w:val="007369A0"/>
    <w:rsid w:val="007369BD"/>
    <w:rsid w:val="00736AAD"/>
    <w:rsid w:val="00736B99"/>
    <w:rsid w:val="00736CC8"/>
    <w:rsid w:val="00736E52"/>
    <w:rsid w:val="007370DE"/>
    <w:rsid w:val="007370EA"/>
    <w:rsid w:val="00737131"/>
    <w:rsid w:val="00737346"/>
    <w:rsid w:val="0073751C"/>
    <w:rsid w:val="00737564"/>
    <w:rsid w:val="00737651"/>
    <w:rsid w:val="00737673"/>
    <w:rsid w:val="00737820"/>
    <w:rsid w:val="0073786C"/>
    <w:rsid w:val="007378B8"/>
    <w:rsid w:val="00737AEB"/>
    <w:rsid w:val="00737C14"/>
    <w:rsid w:val="00737C86"/>
    <w:rsid w:val="00737CB1"/>
    <w:rsid w:val="00740178"/>
    <w:rsid w:val="00740723"/>
    <w:rsid w:val="00740BC5"/>
    <w:rsid w:val="00740E7B"/>
    <w:rsid w:val="00741255"/>
    <w:rsid w:val="007412C0"/>
    <w:rsid w:val="007415C1"/>
    <w:rsid w:val="0074182A"/>
    <w:rsid w:val="0074190F"/>
    <w:rsid w:val="0074195C"/>
    <w:rsid w:val="007419E2"/>
    <w:rsid w:val="00741D33"/>
    <w:rsid w:val="00741EA5"/>
    <w:rsid w:val="00741EC5"/>
    <w:rsid w:val="00742044"/>
    <w:rsid w:val="00742097"/>
    <w:rsid w:val="0074216E"/>
    <w:rsid w:val="00742665"/>
    <w:rsid w:val="007427CE"/>
    <w:rsid w:val="00742990"/>
    <w:rsid w:val="00742AA9"/>
    <w:rsid w:val="00742D07"/>
    <w:rsid w:val="00743034"/>
    <w:rsid w:val="00743089"/>
    <w:rsid w:val="0074315F"/>
    <w:rsid w:val="007432CB"/>
    <w:rsid w:val="007435E9"/>
    <w:rsid w:val="007436F5"/>
    <w:rsid w:val="007438BB"/>
    <w:rsid w:val="00743972"/>
    <w:rsid w:val="00743A25"/>
    <w:rsid w:val="00743BE9"/>
    <w:rsid w:val="00743CE0"/>
    <w:rsid w:val="00743E64"/>
    <w:rsid w:val="00743EEF"/>
    <w:rsid w:val="00744259"/>
    <w:rsid w:val="007444A2"/>
    <w:rsid w:val="007444EE"/>
    <w:rsid w:val="00744A05"/>
    <w:rsid w:val="00744A5F"/>
    <w:rsid w:val="00744AB4"/>
    <w:rsid w:val="00744C6B"/>
    <w:rsid w:val="00744CC8"/>
    <w:rsid w:val="00744E55"/>
    <w:rsid w:val="0074519E"/>
    <w:rsid w:val="007453B2"/>
    <w:rsid w:val="0074549F"/>
    <w:rsid w:val="007454E1"/>
    <w:rsid w:val="00745566"/>
    <w:rsid w:val="00745735"/>
    <w:rsid w:val="00745765"/>
    <w:rsid w:val="007457C0"/>
    <w:rsid w:val="00745ADB"/>
    <w:rsid w:val="00745B86"/>
    <w:rsid w:val="00745C16"/>
    <w:rsid w:val="00745C24"/>
    <w:rsid w:val="00745E27"/>
    <w:rsid w:val="00745E9A"/>
    <w:rsid w:val="007460CE"/>
    <w:rsid w:val="0074640C"/>
    <w:rsid w:val="007467AF"/>
    <w:rsid w:val="007468A9"/>
    <w:rsid w:val="007469B8"/>
    <w:rsid w:val="00746F73"/>
    <w:rsid w:val="0074710F"/>
    <w:rsid w:val="007472E2"/>
    <w:rsid w:val="007474BA"/>
    <w:rsid w:val="00747726"/>
    <w:rsid w:val="00747950"/>
    <w:rsid w:val="007479A9"/>
    <w:rsid w:val="00747C63"/>
    <w:rsid w:val="00747D5A"/>
    <w:rsid w:val="0075005C"/>
    <w:rsid w:val="00750127"/>
    <w:rsid w:val="00750375"/>
    <w:rsid w:val="007504BA"/>
    <w:rsid w:val="007506D2"/>
    <w:rsid w:val="007506ED"/>
    <w:rsid w:val="00750C7B"/>
    <w:rsid w:val="00750D64"/>
    <w:rsid w:val="00750FAC"/>
    <w:rsid w:val="007510BE"/>
    <w:rsid w:val="00751524"/>
    <w:rsid w:val="007515D3"/>
    <w:rsid w:val="007515FC"/>
    <w:rsid w:val="0075189D"/>
    <w:rsid w:val="00751AA5"/>
    <w:rsid w:val="00751CAA"/>
    <w:rsid w:val="00751D11"/>
    <w:rsid w:val="00751ED2"/>
    <w:rsid w:val="00751EE6"/>
    <w:rsid w:val="00751F3E"/>
    <w:rsid w:val="0075213C"/>
    <w:rsid w:val="0075272D"/>
    <w:rsid w:val="007527B6"/>
    <w:rsid w:val="00752851"/>
    <w:rsid w:val="00752887"/>
    <w:rsid w:val="00752B48"/>
    <w:rsid w:val="00752C4E"/>
    <w:rsid w:val="00752D3B"/>
    <w:rsid w:val="00752D47"/>
    <w:rsid w:val="0075305E"/>
    <w:rsid w:val="007532E5"/>
    <w:rsid w:val="007532ED"/>
    <w:rsid w:val="00753392"/>
    <w:rsid w:val="00753468"/>
    <w:rsid w:val="00753484"/>
    <w:rsid w:val="0075357D"/>
    <w:rsid w:val="007535D6"/>
    <w:rsid w:val="00753680"/>
    <w:rsid w:val="00753C67"/>
    <w:rsid w:val="00753D0E"/>
    <w:rsid w:val="00753EC7"/>
    <w:rsid w:val="0075405B"/>
    <w:rsid w:val="00754174"/>
    <w:rsid w:val="007545E8"/>
    <w:rsid w:val="007545F1"/>
    <w:rsid w:val="00754768"/>
    <w:rsid w:val="007549C0"/>
    <w:rsid w:val="00754A02"/>
    <w:rsid w:val="00754A05"/>
    <w:rsid w:val="00754C29"/>
    <w:rsid w:val="00754D8E"/>
    <w:rsid w:val="00754DE1"/>
    <w:rsid w:val="00754E1A"/>
    <w:rsid w:val="0075514C"/>
    <w:rsid w:val="007551FB"/>
    <w:rsid w:val="00755217"/>
    <w:rsid w:val="00755408"/>
    <w:rsid w:val="007556D0"/>
    <w:rsid w:val="0075589F"/>
    <w:rsid w:val="00755A93"/>
    <w:rsid w:val="00755CEC"/>
    <w:rsid w:val="00755E66"/>
    <w:rsid w:val="0075626C"/>
    <w:rsid w:val="0075634F"/>
    <w:rsid w:val="00756768"/>
    <w:rsid w:val="0075687D"/>
    <w:rsid w:val="0075689B"/>
    <w:rsid w:val="00756B05"/>
    <w:rsid w:val="00756C85"/>
    <w:rsid w:val="00756D6D"/>
    <w:rsid w:val="00756D8F"/>
    <w:rsid w:val="00756E26"/>
    <w:rsid w:val="0075710F"/>
    <w:rsid w:val="00757327"/>
    <w:rsid w:val="0075758E"/>
    <w:rsid w:val="007576CD"/>
    <w:rsid w:val="007576EC"/>
    <w:rsid w:val="00757A04"/>
    <w:rsid w:val="00757A38"/>
    <w:rsid w:val="00757CB2"/>
    <w:rsid w:val="00757D02"/>
    <w:rsid w:val="00760059"/>
    <w:rsid w:val="0076011E"/>
    <w:rsid w:val="007601CF"/>
    <w:rsid w:val="00760264"/>
    <w:rsid w:val="007603C5"/>
    <w:rsid w:val="007604AF"/>
    <w:rsid w:val="007606A1"/>
    <w:rsid w:val="00760946"/>
    <w:rsid w:val="00760BA5"/>
    <w:rsid w:val="00760F6E"/>
    <w:rsid w:val="00760F87"/>
    <w:rsid w:val="00760FDC"/>
    <w:rsid w:val="007611DD"/>
    <w:rsid w:val="00761411"/>
    <w:rsid w:val="00761429"/>
    <w:rsid w:val="0076154A"/>
    <w:rsid w:val="00761801"/>
    <w:rsid w:val="00761A84"/>
    <w:rsid w:val="00761CC0"/>
    <w:rsid w:val="00761CDC"/>
    <w:rsid w:val="00761DC6"/>
    <w:rsid w:val="00761F0F"/>
    <w:rsid w:val="00761F6F"/>
    <w:rsid w:val="00762057"/>
    <w:rsid w:val="0076223C"/>
    <w:rsid w:val="007623A0"/>
    <w:rsid w:val="00762490"/>
    <w:rsid w:val="00762578"/>
    <w:rsid w:val="00762654"/>
    <w:rsid w:val="00762735"/>
    <w:rsid w:val="00762736"/>
    <w:rsid w:val="0076274E"/>
    <w:rsid w:val="0076282A"/>
    <w:rsid w:val="0076285B"/>
    <w:rsid w:val="007628CD"/>
    <w:rsid w:val="007628EE"/>
    <w:rsid w:val="00762C74"/>
    <w:rsid w:val="00762DB4"/>
    <w:rsid w:val="00762FA4"/>
    <w:rsid w:val="0076319B"/>
    <w:rsid w:val="00763353"/>
    <w:rsid w:val="00763598"/>
    <w:rsid w:val="007637C3"/>
    <w:rsid w:val="0076391F"/>
    <w:rsid w:val="00763A6C"/>
    <w:rsid w:val="00763AFB"/>
    <w:rsid w:val="00763B2B"/>
    <w:rsid w:val="00763B44"/>
    <w:rsid w:val="00763BA1"/>
    <w:rsid w:val="00763E0D"/>
    <w:rsid w:val="007642EC"/>
    <w:rsid w:val="007642FB"/>
    <w:rsid w:val="00764366"/>
    <w:rsid w:val="00764446"/>
    <w:rsid w:val="00764543"/>
    <w:rsid w:val="00764546"/>
    <w:rsid w:val="007645CB"/>
    <w:rsid w:val="00764679"/>
    <w:rsid w:val="007647A1"/>
    <w:rsid w:val="007647A3"/>
    <w:rsid w:val="007649B8"/>
    <w:rsid w:val="00764B43"/>
    <w:rsid w:val="00764C41"/>
    <w:rsid w:val="00764C51"/>
    <w:rsid w:val="00764F4A"/>
    <w:rsid w:val="00764FC5"/>
    <w:rsid w:val="0076508A"/>
    <w:rsid w:val="007650A3"/>
    <w:rsid w:val="00765296"/>
    <w:rsid w:val="00765449"/>
    <w:rsid w:val="007658D8"/>
    <w:rsid w:val="007659B4"/>
    <w:rsid w:val="00765A3B"/>
    <w:rsid w:val="00765B0E"/>
    <w:rsid w:val="00766134"/>
    <w:rsid w:val="00766285"/>
    <w:rsid w:val="00766291"/>
    <w:rsid w:val="00766708"/>
    <w:rsid w:val="00766770"/>
    <w:rsid w:val="0076685B"/>
    <w:rsid w:val="00766C79"/>
    <w:rsid w:val="00766D9D"/>
    <w:rsid w:val="00766E0B"/>
    <w:rsid w:val="007670E1"/>
    <w:rsid w:val="007671FF"/>
    <w:rsid w:val="00767286"/>
    <w:rsid w:val="007672A4"/>
    <w:rsid w:val="007672B5"/>
    <w:rsid w:val="0076751E"/>
    <w:rsid w:val="0076774C"/>
    <w:rsid w:val="00767E1C"/>
    <w:rsid w:val="00767E45"/>
    <w:rsid w:val="00767EE3"/>
    <w:rsid w:val="007701E7"/>
    <w:rsid w:val="007702DF"/>
    <w:rsid w:val="007703B1"/>
    <w:rsid w:val="007708E7"/>
    <w:rsid w:val="00770DBE"/>
    <w:rsid w:val="00771016"/>
    <w:rsid w:val="0077104D"/>
    <w:rsid w:val="007711D5"/>
    <w:rsid w:val="007712CA"/>
    <w:rsid w:val="00771348"/>
    <w:rsid w:val="007713AB"/>
    <w:rsid w:val="00771435"/>
    <w:rsid w:val="00771576"/>
    <w:rsid w:val="007716F7"/>
    <w:rsid w:val="00771738"/>
    <w:rsid w:val="00771749"/>
    <w:rsid w:val="00771BB9"/>
    <w:rsid w:val="00771E0A"/>
    <w:rsid w:val="0077249E"/>
    <w:rsid w:val="00772912"/>
    <w:rsid w:val="00772A21"/>
    <w:rsid w:val="00772A70"/>
    <w:rsid w:val="00773010"/>
    <w:rsid w:val="00773229"/>
    <w:rsid w:val="007732DA"/>
    <w:rsid w:val="00773381"/>
    <w:rsid w:val="00773458"/>
    <w:rsid w:val="00773497"/>
    <w:rsid w:val="00773502"/>
    <w:rsid w:val="00773643"/>
    <w:rsid w:val="00773730"/>
    <w:rsid w:val="007738DF"/>
    <w:rsid w:val="00773ED1"/>
    <w:rsid w:val="00773EEC"/>
    <w:rsid w:val="00773F52"/>
    <w:rsid w:val="00774127"/>
    <w:rsid w:val="0077421B"/>
    <w:rsid w:val="0077481A"/>
    <w:rsid w:val="00774892"/>
    <w:rsid w:val="007748BE"/>
    <w:rsid w:val="00774A4E"/>
    <w:rsid w:val="00774F1A"/>
    <w:rsid w:val="00775076"/>
    <w:rsid w:val="0077556D"/>
    <w:rsid w:val="0077591C"/>
    <w:rsid w:val="00775BF5"/>
    <w:rsid w:val="00775C59"/>
    <w:rsid w:val="00775ED2"/>
    <w:rsid w:val="0077618F"/>
    <w:rsid w:val="00776392"/>
    <w:rsid w:val="00776779"/>
    <w:rsid w:val="007767E3"/>
    <w:rsid w:val="00776B3F"/>
    <w:rsid w:val="00776B82"/>
    <w:rsid w:val="00776C60"/>
    <w:rsid w:val="00776E46"/>
    <w:rsid w:val="00776E96"/>
    <w:rsid w:val="00776F45"/>
    <w:rsid w:val="007770B6"/>
    <w:rsid w:val="007772F0"/>
    <w:rsid w:val="007776EF"/>
    <w:rsid w:val="00777C1E"/>
    <w:rsid w:val="00777C96"/>
    <w:rsid w:val="00777D97"/>
    <w:rsid w:val="0078003B"/>
    <w:rsid w:val="00780104"/>
    <w:rsid w:val="007802D0"/>
    <w:rsid w:val="0078047D"/>
    <w:rsid w:val="007804A5"/>
    <w:rsid w:val="007804C9"/>
    <w:rsid w:val="007805F5"/>
    <w:rsid w:val="0078062C"/>
    <w:rsid w:val="007806AB"/>
    <w:rsid w:val="0078079E"/>
    <w:rsid w:val="007808D8"/>
    <w:rsid w:val="0078095F"/>
    <w:rsid w:val="00780E44"/>
    <w:rsid w:val="00780E60"/>
    <w:rsid w:val="00780FBC"/>
    <w:rsid w:val="00781024"/>
    <w:rsid w:val="00781361"/>
    <w:rsid w:val="0078137D"/>
    <w:rsid w:val="007813EF"/>
    <w:rsid w:val="00781766"/>
    <w:rsid w:val="00781AC4"/>
    <w:rsid w:val="00781D43"/>
    <w:rsid w:val="00781DF4"/>
    <w:rsid w:val="00781EB0"/>
    <w:rsid w:val="00781F6F"/>
    <w:rsid w:val="00782026"/>
    <w:rsid w:val="007820E8"/>
    <w:rsid w:val="00782172"/>
    <w:rsid w:val="007822B8"/>
    <w:rsid w:val="007822EF"/>
    <w:rsid w:val="007824DC"/>
    <w:rsid w:val="0078270E"/>
    <w:rsid w:val="007828DA"/>
    <w:rsid w:val="0078292F"/>
    <w:rsid w:val="0078338F"/>
    <w:rsid w:val="007833A3"/>
    <w:rsid w:val="007834FF"/>
    <w:rsid w:val="007836FF"/>
    <w:rsid w:val="007837AA"/>
    <w:rsid w:val="007838BC"/>
    <w:rsid w:val="00783A95"/>
    <w:rsid w:val="00783C04"/>
    <w:rsid w:val="00783C99"/>
    <w:rsid w:val="00783E7B"/>
    <w:rsid w:val="00783FE2"/>
    <w:rsid w:val="007840F8"/>
    <w:rsid w:val="0078415D"/>
    <w:rsid w:val="00784188"/>
    <w:rsid w:val="00784313"/>
    <w:rsid w:val="00784379"/>
    <w:rsid w:val="00784420"/>
    <w:rsid w:val="007845AB"/>
    <w:rsid w:val="007845FA"/>
    <w:rsid w:val="0078471F"/>
    <w:rsid w:val="007848EF"/>
    <w:rsid w:val="00784921"/>
    <w:rsid w:val="007849EE"/>
    <w:rsid w:val="00784B6A"/>
    <w:rsid w:val="00784BB0"/>
    <w:rsid w:val="00784C24"/>
    <w:rsid w:val="00784C49"/>
    <w:rsid w:val="00785048"/>
    <w:rsid w:val="00785163"/>
    <w:rsid w:val="0078519B"/>
    <w:rsid w:val="0078545D"/>
    <w:rsid w:val="00785496"/>
    <w:rsid w:val="0078569D"/>
    <w:rsid w:val="00785741"/>
    <w:rsid w:val="00785823"/>
    <w:rsid w:val="00785923"/>
    <w:rsid w:val="00785950"/>
    <w:rsid w:val="00785987"/>
    <w:rsid w:val="00785D1B"/>
    <w:rsid w:val="00785FF0"/>
    <w:rsid w:val="0078612F"/>
    <w:rsid w:val="007861DF"/>
    <w:rsid w:val="00786391"/>
    <w:rsid w:val="007863C7"/>
    <w:rsid w:val="00786546"/>
    <w:rsid w:val="00786824"/>
    <w:rsid w:val="00786B7F"/>
    <w:rsid w:val="00786DE1"/>
    <w:rsid w:val="00786F73"/>
    <w:rsid w:val="00786F9C"/>
    <w:rsid w:val="00786FA0"/>
    <w:rsid w:val="0078716A"/>
    <w:rsid w:val="0078722A"/>
    <w:rsid w:val="0078749B"/>
    <w:rsid w:val="007875AA"/>
    <w:rsid w:val="00787602"/>
    <w:rsid w:val="00787711"/>
    <w:rsid w:val="0078797B"/>
    <w:rsid w:val="00787D66"/>
    <w:rsid w:val="00787DC8"/>
    <w:rsid w:val="00790222"/>
    <w:rsid w:val="00790263"/>
    <w:rsid w:val="00790269"/>
    <w:rsid w:val="007903E5"/>
    <w:rsid w:val="0079049C"/>
    <w:rsid w:val="007904AE"/>
    <w:rsid w:val="007904B7"/>
    <w:rsid w:val="0079060A"/>
    <w:rsid w:val="007907BA"/>
    <w:rsid w:val="007907BC"/>
    <w:rsid w:val="00790A03"/>
    <w:rsid w:val="00790DDD"/>
    <w:rsid w:val="00790EC4"/>
    <w:rsid w:val="00790F28"/>
    <w:rsid w:val="0079111E"/>
    <w:rsid w:val="00791400"/>
    <w:rsid w:val="007915FE"/>
    <w:rsid w:val="0079192F"/>
    <w:rsid w:val="00791A1E"/>
    <w:rsid w:val="00791B5A"/>
    <w:rsid w:val="00791BD6"/>
    <w:rsid w:val="00791DC5"/>
    <w:rsid w:val="00791DDC"/>
    <w:rsid w:val="00791F4C"/>
    <w:rsid w:val="0079200A"/>
    <w:rsid w:val="00792018"/>
    <w:rsid w:val="00792350"/>
    <w:rsid w:val="0079248E"/>
    <w:rsid w:val="00792728"/>
    <w:rsid w:val="007929B9"/>
    <w:rsid w:val="00792A38"/>
    <w:rsid w:val="00792E2E"/>
    <w:rsid w:val="00792E85"/>
    <w:rsid w:val="00792F13"/>
    <w:rsid w:val="00792F59"/>
    <w:rsid w:val="0079321C"/>
    <w:rsid w:val="007936B9"/>
    <w:rsid w:val="00793937"/>
    <w:rsid w:val="00793DC2"/>
    <w:rsid w:val="007940DC"/>
    <w:rsid w:val="007942E1"/>
    <w:rsid w:val="007942EE"/>
    <w:rsid w:val="007943CA"/>
    <w:rsid w:val="00794540"/>
    <w:rsid w:val="00794588"/>
    <w:rsid w:val="00794742"/>
    <w:rsid w:val="007947A3"/>
    <w:rsid w:val="00794908"/>
    <w:rsid w:val="00794977"/>
    <w:rsid w:val="00794BA9"/>
    <w:rsid w:val="00794C56"/>
    <w:rsid w:val="00794E02"/>
    <w:rsid w:val="00794EE4"/>
    <w:rsid w:val="00794F22"/>
    <w:rsid w:val="007950A4"/>
    <w:rsid w:val="007952A2"/>
    <w:rsid w:val="00795308"/>
    <w:rsid w:val="00795341"/>
    <w:rsid w:val="007955F3"/>
    <w:rsid w:val="0079583A"/>
    <w:rsid w:val="00795873"/>
    <w:rsid w:val="007958B7"/>
    <w:rsid w:val="007959DD"/>
    <w:rsid w:val="00795AD4"/>
    <w:rsid w:val="00795B7F"/>
    <w:rsid w:val="00795C45"/>
    <w:rsid w:val="00795F01"/>
    <w:rsid w:val="007961AC"/>
    <w:rsid w:val="00796210"/>
    <w:rsid w:val="007963FF"/>
    <w:rsid w:val="007967DB"/>
    <w:rsid w:val="007969AB"/>
    <w:rsid w:val="00796CC4"/>
    <w:rsid w:val="00796D99"/>
    <w:rsid w:val="00796DA9"/>
    <w:rsid w:val="00796E35"/>
    <w:rsid w:val="00797122"/>
    <w:rsid w:val="00797289"/>
    <w:rsid w:val="00797363"/>
    <w:rsid w:val="007975B0"/>
    <w:rsid w:val="0079770E"/>
    <w:rsid w:val="00797A7F"/>
    <w:rsid w:val="00797AF5"/>
    <w:rsid w:val="00797CF3"/>
    <w:rsid w:val="00797D5D"/>
    <w:rsid w:val="007A037C"/>
    <w:rsid w:val="007A05A4"/>
    <w:rsid w:val="007A0798"/>
    <w:rsid w:val="007A09E2"/>
    <w:rsid w:val="007A0B09"/>
    <w:rsid w:val="007A0CD2"/>
    <w:rsid w:val="007A0E4E"/>
    <w:rsid w:val="007A1491"/>
    <w:rsid w:val="007A18B7"/>
    <w:rsid w:val="007A1A9D"/>
    <w:rsid w:val="007A2153"/>
    <w:rsid w:val="007A21B5"/>
    <w:rsid w:val="007A235D"/>
    <w:rsid w:val="007A27B2"/>
    <w:rsid w:val="007A2824"/>
    <w:rsid w:val="007A29BD"/>
    <w:rsid w:val="007A2A23"/>
    <w:rsid w:val="007A2C06"/>
    <w:rsid w:val="007A2C58"/>
    <w:rsid w:val="007A2E90"/>
    <w:rsid w:val="007A2EB1"/>
    <w:rsid w:val="007A2EC3"/>
    <w:rsid w:val="007A30B7"/>
    <w:rsid w:val="007A31B7"/>
    <w:rsid w:val="007A322F"/>
    <w:rsid w:val="007A3415"/>
    <w:rsid w:val="007A35C0"/>
    <w:rsid w:val="007A35FE"/>
    <w:rsid w:val="007A3710"/>
    <w:rsid w:val="007A3867"/>
    <w:rsid w:val="007A39DC"/>
    <w:rsid w:val="007A3A17"/>
    <w:rsid w:val="007A3A1E"/>
    <w:rsid w:val="007A3EBF"/>
    <w:rsid w:val="007A40C3"/>
    <w:rsid w:val="007A4152"/>
    <w:rsid w:val="007A4188"/>
    <w:rsid w:val="007A451D"/>
    <w:rsid w:val="007A4998"/>
    <w:rsid w:val="007A4AC2"/>
    <w:rsid w:val="007A4AF5"/>
    <w:rsid w:val="007A4B35"/>
    <w:rsid w:val="007A4C6F"/>
    <w:rsid w:val="007A4D77"/>
    <w:rsid w:val="007A4EF6"/>
    <w:rsid w:val="007A4EF9"/>
    <w:rsid w:val="007A5601"/>
    <w:rsid w:val="007A5A8E"/>
    <w:rsid w:val="007A5BE1"/>
    <w:rsid w:val="007A5CD6"/>
    <w:rsid w:val="007A5E3D"/>
    <w:rsid w:val="007A60AB"/>
    <w:rsid w:val="007A619B"/>
    <w:rsid w:val="007A63E1"/>
    <w:rsid w:val="007A646A"/>
    <w:rsid w:val="007A64B2"/>
    <w:rsid w:val="007A664D"/>
    <w:rsid w:val="007A6A0D"/>
    <w:rsid w:val="007A6A75"/>
    <w:rsid w:val="007A6D28"/>
    <w:rsid w:val="007A6D73"/>
    <w:rsid w:val="007A6F15"/>
    <w:rsid w:val="007A712D"/>
    <w:rsid w:val="007A724A"/>
    <w:rsid w:val="007A72A5"/>
    <w:rsid w:val="007A7450"/>
    <w:rsid w:val="007A7584"/>
    <w:rsid w:val="007A76D2"/>
    <w:rsid w:val="007A7804"/>
    <w:rsid w:val="007A782E"/>
    <w:rsid w:val="007A7836"/>
    <w:rsid w:val="007A7B34"/>
    <w:rsid w:val="007A7BA1"/>
    <w:rsid w:val="007A7D71"/>
    <w:rsid w:val="007A7E12"/>
    <w:rsid w:val="007A7F10"/>
    <w:rsid w:val="007B05A5"/>
    <w:rsid w:val="007B07BB"/>
    <w:rsid w:val="007B0BF6"/>
    <w:rsid w:val="007B0C3F"/>
    <w:rsid w:val="007B11E7"/>
    <w:rsid w:val="007B12DF"/>
    <w:rsid w:val="007B1409"/>
    <w:rsid w:val="007B1585"/>
    <w:rsid w:val="007B16B5"/>
    <w:rsid w:val="007B1705"/>
    <w:rsid w:val="007B1900"/>
    <w:rsid w:val="007B1A7C"/>
    <w:rsid w:val="007B1CF0"/>
    <w:rsid w:val="007B1DBC"/>
    <w:rsid w:val="007B1EEE"/>
    <w:rsid w:val="007B209F"/>
    <w:rsid w:val="007B20F6"/>
    <w:rsid w:val="007B2321"/>
    <w:rsid w:val="007B234C"/>
    <w:rsid w:val="007B23EE"/>
    <w:rsid w:val="007B247D"/>
    <w:rsid w:val="007B27AB"/>
    <w:rsid w:val="007B29D7"/>
    <w:rsid w:val="007B2C60"/>
    <w:rsid w:val="007B2E6B"/>
    <w:rsid w:val="007B2EDD"/>
    <w:rsid w:val="007B2F32"/>
    <w:rsid w:val="007B300A"/>
    <w:rsid w:val="007B3513"/>
    <w:rsid w:val="007B35AE"/>
    <w:rsid w:val="007B36A9"/>
    <w:rsid w:val="007B381A"/>
    <w:rsid w:val="007B383D"/>
    <w:rsid w:val="007B3C25"/>
    <w:rsid w:val="007B3C6D"/>
    <w:rsid w:val="007B3DBA"/>
    <w:rsid w:val="007B3DDB"/>
    <w:rsid w:val="007B3DE3"/>
    <w:rsid w:val="007B3EF2"/>
    <w:rsid w:val="007B3F78"/>
    <w:rsid w:val="007B40A6"/>
    <w:rsid w:val="007B4140"/>
    <w:rsid w:val="007B41F2"/>
    <w:rsid w:val="007B4458"/>
    <w:rsid w:val="007B47EC"/>
    <w:rsid w:val="007B480E"/>
    <w:rsid w:val="007B4A28"/>
    <w:rsid w:val="007B4A8A"/>
    <w:rsid w:val="007B4C3F"/>
    <w:rsid w:val="007B4EC1"/>
    <w:rsid w:val="007B4F85"/>
    <w:rsid w:val="007B5038"/>
    <w:rsid w:val="007B535D"/>
    <w:rsid w:val="007B545B"/>
    <w:rsid w:val="007B5555"/>
    <w:rsid w:val="007B5648"/>
    <w:rsid w:val="007B5709"/>
    <w:rsid w:val="007B58AC"/>
    <w:rsid w:val="007B5BD9"/>
    <w:rsid w:val="007B5DD5"/>
    <w:rsid w:val="007B5FEC"/>
    <w:rsid w:val="007B61F1"/>
    <w:rsid w:val="007B63DE"/>
    <w:rsid w:val="007B6568"/>
    <w:rsid w:val="007B6736"/>
    <w:rsid w:val="007B6790"/>
    <w:rsid w:val="007B69C7"/>
    <w:rsid w:val="007B6A87"/>
    <w:rsid w:val="007B6AA1"/>
    <w:rsid w:val="007B6AA3"/>
    <w:rsid w:val="007B6AF6"/>
    <w:rsid w:val="007B6B88"/>
    <w:rsid w:val="007B6CCE"/>
    <w:rsid w:val="007B6D5D"/>
    <w:rsid w:val="007B6FCA"/>
    <w:rsid w:val="007B7036"/>
    <w:rsid w:val="007B7223"/>
    <w:rsid w:val="007B757D"/>
    <w:rsid w:val="007B75E5"/>
    <w:rsid w:val="007B7857"/>
    <w:rsid w:val="007B78EC"/>
    <w:rsid w:val="007B79CA"/>
    <w:rsid w:val="007B7B13"/>
    <w:rsid w:val="007B7BCD"/>
    <w:rsid w:val="007C0256"/>
    <w:rsid w:val="007C02DC"/>
    <w:rsid w:val="007C0734"/>
    <w:rsid w:val="007C07CF"/>
    <w:rsid w:val="007C0892"/>
    <w:rsid w:val="007C08D4"/>
    <w:rsid w:val="007C0B4F"/>
    <w:rsid w:val="007C0E52"/>
    <w:rsid w:val="007C0F90"/>
    <w:rsid w:val="007C1106"/>
    <w:rsid w:val="007C13EB"/>
    <w:rsid w:val="007C1405"/>
    <w:rsid w:val="007C1522"/>
    <w:rsid w:val="007C1836"/>
    <w:rsid w:val="007C1978"/>
    <w:rsid w:val="007C1D1C"/>
    <w:rsid w:val="007C1E0E"/>
    <w:rsid w:val="007C1FB0"/>
    <w:rsid w:val="007C200C"/>
    <w:rsid w:val="007C205B"/>
    <w:rsid w:val="007C21D4"/>
    <w:rsid w:val="007C22CB"/>
    <w:rsid w:val="007C252E"/>
    <w:rsid w:val="007C257F"/>
    <w:rsid w:val="007C2665"/>
    <w:rsid w:val="007C269D"/>
    <w:rsid w:val="007C27FD"/>
    <w:rsid w:val="007C28DA"/>
    <w:rsid w:val="007C2A03"/>
    <w:rsid w:val="007C2AC4"/>
    <w:rsid w:val="007C2EF3"/>
    <w:rsid w:val="007C32F5"/>
    <w:rsid w:val="007C35FA"/>
    <w:rsid w:val="007C35FC"/>
    <w:rsid w:val="007C3920"/>
    <w:rsid w:val="007C3C56"/>
    <w:rsid w:val="007C408D"/>
    <w:rsid w:val="007C44D5"/>
    <w:rsid w:val="007C44EC"/>
    <w:rsid w:val="007C4866"/>
    <w:rsid w:val="007C4C18"/>
    <w:rsid w:val="007C4C1B"/>
    <w:rsid w:val="007C4D64"/>
    <w:rsid w:val="007C4FBB"/>
    <w:rsid w:val="007C5091"/>
    <w:rsid w:val="007C5166"/>
    <w:rsid w:val="007C5198"/>
    <w:rsid w:val="007C51E3"/>
    <w:rsid w:val="007C5433"/>
    <w:rsid w:val="007C5639"/>
    <w:rsid w:val="007C57B3"/>
    <w:rsid w:val="007C590F"/>
    <w:rsid w:val="007C5FAC"/>
    <w:rsid w:val="007C6060"/>
    <w:rsid w:val="007C6088"/>
    <w:rsid w:val="007C6164"/>
    <w:rsid w:val="007C6841"/>
    <w:rsid w:val="007C6887"/>
    <w:rsid w:val="007C68A9"/>
    <w:rsid w:val="007C6ACB"/>
    <w:rsid w:val="007C6BC4"/>
    <w:rsid w:val="007C6D46"/>
    <w:rsid w:val="007C7311"/>
    <w:rsid w:val="007C7594"/>
    <w:rsid w:val="007C7686"/>
    <w:rsid w:val="007C7A59"/>
    <w:rsid w:val="007C7A8B"/>
    <w:rsid w:val="007C7A97"/>
    <w:rsid w:val="007C7B55"/>
    <w:rsid w:val="007C7BAB"/>
    <w:rsid w:val="007C7C2E"/>
    <w:rsid w:val="007C7C40"/>
    <w:rsid w:val="007C7E66"/>
    <w:rsid w:val="007C7F67"/>
    <w:rsid w:val="007D0100"/>
    <w:rsid w:val="007D0402"/>
    <w:rsid w:val="007D04B8"/>
    <w:rsid w:val="007D07A9"/>
    <w:rsid w:val="007D07AD"/>
    <w:rsid w:val="007D0D4A"/>
    <w:rsid w:val="007D12F3"/>
    <w:rsid w:val="007D13C7"/>
    <w:rsid w:val="007D17F2"/>
    <w:rsid w:val="007D19E3"/>
    <w:rsid w:val="007D1DA8"/>
    <w:rsid w:val="007D1EDE"/>
    <w:rsid w:val="007D2136"/>
    <w:rsid w:val="007D2404"/>
    <w:rsid w:val="007D2596"/>
    <w:rsid w:val="007D25B5"/>
    <w:rsid w:val="007D278A"/>
    <w:rsid w:val="007D27C5"/>
    <w:rsid w:val="007D28F7"/>
    <w:rsid w:val="007D29E4"/>
    <w:rsid w:val="007D2C35"/>
    <w:rsid w:val="007D2D59"/>
    <w:rsid w:val="007D2E38"/>
    <w:rsid w:val="007D2EFD"/>
    <w:rsid w:val="007D300C"/>
    <w:rsid w:val="007D3118"/>
    <w:rsid w:val="007D33C9"/>
    <w:rsid w:val="007D3629"/>
    <w:rsid w:val="007D37F3"/>
    <w:rsid w:val="007D3A04"/>
    <w:rsid w:val="007D3CE5"/>
    <w:rsid w:val="007D3D54"/>
    <w:rsid w:val="007D3DB3"/>
    <w:rsid w:val="007D3DCD"/>
    <w:rsid w:val="007D4021"/>
    <w:rsid w:val="007D405B"/>
    <w:rsid w:val="007D4121"/>
    <w:rsid w:val="007D41A6"/>
    <w:rsid w:val="007D42C5"/>
    <w:rsid w:val="007D43BD"/>
    <w:rsid w:val="007D43C2"/>
    <w:rsid w:val="007D4470"/>
    <w:rsid w:val="007D45BD"/>
    <w:rsid w:val="007D4895"/>
    <w:rsid w:val="007D4DBF"/>
    <w:rsid w:val="007D4DEC"/>
    <w:rsid w:val="007D510B"/>
    <w:rsid w:val="007D5204"/>
    <w:rsid w:val="007D5430"/>
    <w:rsid w:val="007D5498"/>
    <w:rsid w:val="007D555C"/>
    <w:rsid w:val="007D56F7"/>
    <w:rsid w:val="007D57DB"/>
    <w:rsid w:val="007D5836"/>
    <w:rsid w:val="007D589E"/>
    <w:rsid w:val="007D5A4B"/>
    <w:rsid w:val="007D5E1F"/>
    <w:rsid w:val="007D62B3"/>
    <w:rsid w:val="007D6356"/>
    <w:rsid w:val="007D66B6"/>
    <w:rsid w:val="007D68B9"/>
    <w:rsid w:val="007D6BAF"/>
    <w:rsid w:val="007D6C11"/>
    <w:rsid w:val="007D6DD2"/>
    <w:rsid w:val="007D71F8"/>
    <w:rsid w:val="007D73CF"/>
    <w:rsid w:val="007D76FB"/>
    <w:rsid w:val="007D79E3"/>
    <w:rsid w:val="007D7C21"/>
    <w:rsid w:val="007D7D34"/>
    <w:rsid w:val="007D7DC1"/>
    <w:rsid w:val="007D7F17"/>
    <w:rsid w:val="007E0027"/>
    <w:rsid w:val="007E0278"/>
    <w:rsid w:val="007E02EE"/>
    <w:rsid w:val="007E0375"/>
    <w:rsid w:val="007E0467"/>
    <w:rsid w:val="007E0663"/>
    <w:rsid w:val="007E086F"/>
    <w:rsid w:val="007E09EC"/>
    <w:rsid w:val="007E105B"/>
    <w:rsid w:val="007E10F7"/>
    <w:rsid w:val="007E122E"/>
    <w:rsid w:val="007E15C4"/>
    <w:rsid w:val="007E1761"/>
    <w:rsid w:val="007E17D4"/>
    <w:rsid w:val="007E1A83"/>
    <w:rsid w:val="007E1AA8"/>
    <w:rsid w:val="007E1B4B"/>
    <w:rsid w:val="007E1C05"/>
    <w:rsid w:val="007E1C1B"/>
    <w:rsid w:val="007E1F57"/>
    <w:rsid w:val="007E2033"/>
    <w:rsid w:val="007E24DC"/>
    <w:rsid w:val="007E275D"/>
    <w:rsid w:val="007E2932"/>
    <w:rsid w:val="007E2A29"/>
    <w:rsid w:val="007E2FAB"/>
    <w:rsid w:val="007E3074"/>
    <w:rsid w:val="007E3090"/>
    <w:rsid w:val="007E3262"/>
    <w:rsid w:val="007E32CD"/>
    <w:rsid w:val="007E331F"/>
    <w:rsid w:val="007E362E"/>
    <w:rsid w:val="007E37BD"/>
    <w:rsid w:val="007E3A79"/>
    <w:rsid w:val="007E3AE1"/>
    <w:rsid w:val="007E3B78"/>
    <w:rsid w:val="007E3CD7"/>
    <w:rsid w:val="007E3D24"/>
    <w:rsid w:val="007E3E6A"/>
    <w:rsid w:val="007E3E83"/>
    <w:rsid w:val="007E3E8A"/>
    <w:rsid w:val="007E3F5C"/>
    <w:rsid w:val="007E43C2"/>
    <w:rsid w:val="007E4478"/>
    <w:rsid w:val="007E46D7"/>
    <w:rsid w:val="007E4728"/>
    <w:rsid w:val="007E47F4"/>
    <w:rsid w:val="007E4D45"/>
    <w:rsid w:val="007E4DCB"/>
    <w:rsid w:val="007E4F3B"/>
    <w:rsid w:val="007E51A5"/>
    <w:rsid w:val="007E51F2"/>
    <w:rsid w:val="007E524A"/>
    <w:rsid w:val="007E5462"/>
    <w:rsid w:val="007E54D1"/>
    <w:rsid w:val="007E5697"/>
    <w:rsid w:val="007E56C8"/>
    <w:rsid w:val="007E5701"/>
    <w:rsid w:val="007E5856"/>
    <w:rsid w:val="007E5AFE"/>
    <w:rsid w:val="007E5D88"/>
    <w:rsid w:val="007E5DED"/>
    <w:rsid w:val="007E5F4B"/>
    <w:rsid w:val="007E60B8"/>
    <w:rsid w:val="007E624F"/>
    <w:rsid w:val="007E630B"/>
    <w:rsid w:val="007E63B8"/>
    <w:rsid w:val="007E6822"/>
    <w:rsid w:val="007E6878"/>
    <w:rsid w:val="007E6A95"/>
    <w:rsid w:val="007E6AE3"/>
    <w:rsid w:val="007E6EEC"/>
    <w:rsid w:val="007E6EF2"/>
    <w:rsid w:val="007E71B5"/>
    <w:rsid w:val="007E721E"/>
    <w:rsid w:val="007E72DD"/>
    <w:rsid w:val="007E754A"/>
    <w:rsid w:val="007E7586"/>
    <w:rsid w:val="007E7B73"/>
    <w:rsid w:val="007E7E1F"/>
    <w:rsid w:val="007E7F4B"/>
    <w:rsid w:val="007E7F62"/>
    <w:rsid w:val="007E7FD2"/>
    <w:rsid w:val="007F0120"/>
    <w:rsid w:val="007F0288"/>
    <w:rsid w:val="007F0312"/>
    <w:rsid w:val="007F0322"/>
    <w:rsid w:val="007F045D"/>
    <w:rsid w:val="007F04A2"/>
    <w:rsid w:val="007F072F"/>
    <w:rsid w:val="007F0B82"/>
    <w:rsid w:val="007F0DBF"/>
    <w:rsid w:val="007F0F81"/>
    <w:rsid w:val="007F0F90"/>
    <w:rsid w:val="007F1006"/>
    <w:rsid w:val="007F13F3"/>
    <w:rsid w:val="007F17BA"/>
    <w:rsid w:val="007F187D"/>
    <w:rsid w:val="007F18D0"/>
    <w:rsid w:val="007F1A54"/>
    <w:rsid w:val="007F1AFD"/>
    <w:rsid w:val="007F1B6B"/>
    <w:rsid w:val="007F1E6A"/>
    <w:rsid w:val="007F224A"/>
    <w:rsid w:val="007F2400"/>
    <w:rsid w:val="007F263F"/>
    <w:rsid w:val="007F269D"/>
    <w:rsid w:val="007F27D7"/>
    <w:rsid w:val="007F2A28"/>
    <w:rsid w:val="007F2E73"/>
    <w:rsid w:val="007F2EC7"/>
    <w:rsid w:val="007F2F11"/>
    <w:rsid w:val="007F3236"/>
    <w:rsid w:val="007F343E"/>
    <w:rsid w:val="007F3536"/>
    <w:rsid w:val="007F3550"/>
    <w:rsid w:val="007F3632"/>
    <w:rsid w:val="007F3772"/>
    <w:rsid w:val="007F381A"/>
    <w:rsid w:val="007F3DBA"/>
    <w:rsid w:val="007F3F17"/>
    <w:rsid w:val="007F41B7"/>
    <w:rsid w:val="007F465D"/>
    <w:rsid w:val="007F4F55"/>
    <w:rsid w:val="007F527D"/>
    <w:rsid w:val="007F5370"/>
    <w:rsid w:val="007F544D"/>
    <w:rsid w:val="007F573F"/>
    <w:rsid w:val="007F592A"/>
    <w:rsid w:val="007F59E7"/>
    <w:rsid w:val="007F5BED"/>
    <w:rsid w:val="007F5E67"/>
    <w:rsid w:val="007F5FC3"/>
    <w:rsid w:val="007F6203"/>
    <w:rsid w:val="007F6486"/>
    <w:rsid w:val="007F6492"/>
    <w:rsid w:val="007F64B3"/>
    <w:rsid w:val="007F66B2"/>
    <w:rsid w:val="007F68D6"/>
    <w:rsid w:val="007F6A4F"/>
    <w:rsid w:val="007F6B3B"/>
    <w:rsid w:val="007F6BE6"/>
    <w:rsid w:val="007F7134"/>
    <w:rsid w:val="007F7160"/>
    <w:rsid w:val="007F71CD"/>
    <w:rsid w:val="007F72E5"/>
    <w:rsid w:val="007F7318"/>
    <w:rsid w:val="007F73A8"/>
    <w:rsid w:val="007F78E2"/>
    <w:rsid w:val="007F791F"/>
    <w:rsid w:val="007F7B68"/>
    <w:rsid w:val="007F7EA8"/>
    <w:rsid w:val="007F7F78"/>
    <w:rsid w:val="0080034F"/>
    <w:rsid w:val="00800938"/>
    <w:rsid w:val="00800969"/>
    <w:rsid w:val="00800BD3"/>
    <w:rsid w:val="00800DF3"/>
    <w:rsid w:val="0080155E"/>
    <w:rsid w:val="0080166F"/>
    <w:rsid w:val="008016E7"/>
    <w:rsid w:val="008016EA"/>
    <w:rsid w:val="00801709"/>
    <w:rsid w:val="00801777"/>
    <w:rsid w:val="00801AEA"/>
    <w:rsid w:val="00801AFF"/>
    <w:rsid w:val="00801D93"/>
    <w:rsid w:val="00802051"/>
    <w:rsid w:val="008020C3"/>
    <w:rsid w:val="00802475"/>
    <w:rsid w:val="0080277B"/>
    <w:rsid w:val="00802825"/>
    <w:rsid w:val="00802828"/>
    <w:rsid w:val="00802858"/>
    <w:rsid w:val="00802B33"/>
    <w:rsid w:val="00802C12"/>
    <w:rsid w:val="00802DE2"/>
    <w:rsid w:val="00803017"/>
    <w:rsid w:val="00803323"/>
    <w:rsid w:val="008035D5"/>
    <w:rsid w:val="008036F9"/>
    <w:rsid w:val="0080372C"/>
    <w:rsid w:val="00803B92"/>
    <w:rsid w:val="00803BED"/>
    <w:rsid w:val="00803CC8"/>
    <w:rsid w:val="00803D25"/>
    <w:rsid w:val="00803EF2"/>
    <w:rsid w:val="00803FF0"/>
    <w:rsid w:val="00804245"/>
    <w:rsid w:val="008043BB"/>
    <w:rsid w:val="008043FE"/>
    <w:rsid w:val="00804529"/>
    <w:rsid w:val="008046DC"/>
    <w:rsid w:val="008048A9"/>
    <w:rsid w:val="00804963"/>
    <w:rsid w:val="00804BC6"/>
    <w:rsid w:val="00804C3B"/>
    <w:rsid w:val="00804CFF"/>
    <w:rsid w:val="00804D95"/>
    <w:rsid w:val="00804E35"/>
    <w:rsid w:val="00804E93"/>
    <w:rsid w:val="00804F2C"/>
    <w:rsid w:val="00805228"/>
    <w:rsid w:val="00805415"/>
    <w:rsid w:val="00805562"/>
    <w:rsid w:val="008059D8"/>
    <w:rsid w:val="00805FCF"/>
    <w:rsid w:val="008060C5"/>
    <w:rsid w:val="0080612E"/>
    <w:rsid w:val="008067DA"/>
    <w:rsid w:val="00806836"/>
    <w:rsid w:val="00806A2F"/>
    <w:rsid w:val="00806B33"/>
    <w:rsid w:val="0080713B"/>
    <w:rsid w:val="00807837"/>
    <w:rsid w:val="00807897"/>
    <w:rsid w:val="00807D84"/>
    <w:rsid w:val="00807D96"/>
    <w:rsid w:val="00807F75"/>
    <w:rsid w:val="008100D8"/>
    <w:rsid w:val="00810244"/>
    <w:rsid w:val="00810A1A"/>
    <w:rsid w:val="00810A23"/>
    <w:rsid w:val="00810C16"/>
    <w:rsid w:val="00810C3F"/>
    <w:rsid w:val="00810F54"/>
    <w:rsid w:val="00810FC5"/>
    <w:rsid w:val="00811149"/>
    <w:rsid w:val="008111EC"/>
    <w:rsid w:val="00811358"/>
    <w:rsid w:val="0081142F"/>
    <w:rsid w:val="008114B2"/>
    <w:rsid w:val="008114FC"/>
    <w:rsid w:val="00811679"/>
    <w:rsid w:val="008116D7"/>
    <w:rsid w:val="00811885"/>
    <w:rsid w:val="008118A6"/>
    <w:rsid w:val="00811AA1"/>
    <w:rsid w:val="00811CAE"/>
    <w:rsid w:val="00811CF2"/>
    <w:rsid w:val="00811D82"/>
    <w:rsid w:val="00811F14"/>
    <w:rsid w:val="00811F20"/>
    <w:rsid w:val="00811F2C"/>
    <w:rsid w:val="00812046"/>
    <w:rsid w:val="008124DF"/>
    <w:rsid w:val="0081259D"/>
    <w:rsid w:val="0081277F"/>
    <w:rsid w:val="0081291A"/>
    <w:rsid w:val="00812A6C"/>
    <w:rsid w:val="00812D07"/>
    <w:rsid w:val="00812FC8"/>
    <w:rsid w:val="008130DF"/>
    <w:rsid w:val="00813581"/>
    <w:rsid w:val="00813588"/>
    <w:rsid w:val="008138CC"/>
    <w:rsid w:val="00813C0B"/>
    <w:rsid w:val="00813E90"/>
    <w:rsid w:val="008140DA"/>
    <w:rsid w:val="00814145"/>
    <w:rsid w:val="008143D5"/>
    <w:rsid w:val="008146EF"/>
    <w:rsid w:val="008147E0"/>
    <w:rsid w:val="008148CF"/>
    <w:rsid w:val="00814A34"/>
    <w:rsid w:val="00814C51"/>
    <w:rsid w:val="00814DF5"/>
    <w:rsid w:val="00814E41"/>
    <w:rsid w:val="00814E68"/>
    <w:rsid w:val="00815210"/>
    <w:rsid w:val="0081521B"/>
    <w:rsid w:val="00815464"/>
    <w:rsid w:val="0081549B"/>
    <w:rsid w:val="008155F7"/>
    <w:rsid w:val="00815606"/>
    <w:rsid w:val="008157CF"/>
    <w:rsid w:val="0081588B"/>
    <w:rsid w:val="00815E08"/>
    <w:rsid w:val="0081607C"/>
    <w:rsid w:val="0081617D"/>
    <w:rsid w:val="008163F8"/>
    <w:rsid w:val="008170BF"/>
    <w:rsid w:val="0081717F"/>
    <w:rsid w:val="00817194"/>
    <w:rsid w:val="00817398"/>
    <w:rsid w:val="0081741F"/>
    <w:rsid w:val="00817563"/>
    <w:rsid w:val="0081771E"/>
    <w:rsid w:val="008177BF"/>
    <w:rsid w:val="0081787C"/>
    <w:rsid w:val="00817A5F"/>
    <w:rsid w:val="00817DAF"/>
    <w:rsid w:val="008201B3"/>
    <w:rsid w:val="008201F9"/>
    <w:rsid w:val="00820386"/>
    <w:rsid w:val="008203E7"/>
    <w:rsid w:val="0082083D"/>
    <w:rsid w:val="00820C06"/>
    <w:rsid w:val="00820C5A"/>
    <w:rsid w:val="00820CE4"/>
    <w:rsid w:val="00820E84"/>
    <w:rsid w:val="00820E8C"/>
    <w:rsid w:val="00820F0E"/>
    <w:rsid w:val="00821208"/>
    <w:rsid w:val="008212B5"/>
    <w:rsid w:val="00821359"/>
    <w:rsid w:val="008214FA"/>
    <w:rsid w:val="008214FC"/>
    <w:rsid w:val="0082162F"/>
    <w:rsid w:val="008217BA"/>
    <w:rsid w:val="00821992"/>
    <w:rsid w:val="0082199F"/>
    <w:rsid w:val="008219D8"/>
    <w:rsid w:val="00821A87"/>
    <w:rsid w:val="00821D42"/>
    <w:rsid w:val="008221CE"/>
    <w:rsid w:val="0082227B"/>
    <w:rsid w:val="008222EC"/>
    <w:rsid w:val="0082244B"/>
    <w:rsid w:val="00822455"/>
    <w:rsid w:val="00822814"/>
    <w:rsid w:val="00822AFD"/>
    <w:rsid w:val="00822B07"/>
    <w:rsid w:val="00822B75"/>
    <w:rsid w:val="00822D6A"/>
    <w:rsid w:val="00823101"/>
    <w:rsid w:val="00823163"/>
    <w:rsid w:val="008231D1"/>
    <w:rsid w:val="00823215"/>
    <w:rsid w:val="0082354B"/>
    <w:rsid w:val="00823649"/>
    <w:rsid w:val="008237CD"/>
    <w:rsid w:val="00823A15"/>
    <w:rsid w:val="00823CE7"/>
    <w:rsid w:val="00823F2F"/>
    <w:rsid w:val="00824374"/>
    <w:rsid w:val="00824375"/>
    <w:rsid w:val="008245B0"/>
    <w:rsid w:val="00824701"/>
    <w:rsid w:val="008249C3"/>
    <w:rsid w:val="00824B0D"/>
    <w:rsid w:val="00824BA5"/>
    <w:rsid w:val="00824C7C"/>
    <w:rsid w:val="00824CE7"/>
    <w:rsid w:val="00824D0A"/>
    <w:rsid w:val="00824EAE"/>
    <w:rsid w:val="00824F07"/>
    <w:rsid w:val="00825220"/>
    <w:rsid w:val="0082530B"/>
    <w:rsid w:val="00825633"/>
    <w:rsid w:val="00825651"/>
    <w:rsid w:val="00825709"/>
    <w:rsid w:val="00825B26"/>
    <w:rsid w:val="00825CCB"/>
    <w:rsid w:val="00825DDF"/>
    <w:rsid w:val="008262D1"/>
    <w:rsid w:val="00826401"/>
    <w:rsid w:val="008264FC"/>
    <w:rsid w:val="00826B89"/>
    <w:rsid w:val="00826E1D"/>
    <w:rsid w:val="00826E24"/>
    <w:rsid w:val="00826E35"/>
    <w:rsid w:val="00826F82"/>
    <w:rsid w:val="00826F97"/>
    <w:rsid w:val="0082703A"/>
    <w:rsid w:val="008270D9"/>
    <w:rsid w:val="00827105"/>
    <w:rsid w:val="008271A5"/>
    <w:rsid w:val="00827441"/>
    <w:rsid w:val="00827BED"/>
    <w:rsid w:val="00827CF5"/>
    <w:rsid w:val="00827FBA"/>
    <w:rsid w:val="0083025E"/>
    <w:rsid w:val="0083056B"/>
    <w:rsid w:val="00830675"/>
    <w:rsid w:val="00830712"/>
    <w:rsid w:val="00830722"/>
    <w:rsid w:val="00830756"/>
    <w:rsid w:val="00830823"/>
    <w:rsid w:val="00830B22"/>
    <w:rsid w:val="00830BC0"/>
    <w:rsid w:val="00830C08"/>
    <w:rsid w:val="00830D7E"/>
    <w:rsid w:val="00830E03"/>
    <w:rsid w:val="00830E1B"/>
    <w:rsid w:val="008310A2"/>
    <w:rsid w:val="0083114E"/>
    <w:rsid w:val="00831447"/>
    <w:rsid w:val="0083152E"/>
    <w:rsid w:val="0083165E"/>
    <w:rsid w:val="0083179E"/>
    <w:rsid w:val="008317BA"/>
    <w:rsid w:val="0083186E"/>
    <w:rsid w:val="008319C6"/>
    <w:rsid w:val="00831A6F"/>
    <w:rsid w:val="00831EE0"/>
    <w:rsid w:val="00832142"/>
    <w:rsid w:val="008321B4"/>
    <w:rsid w:val="008321CF"/>
    <w:rsid w:val="00832AC2"/>
    <w:rsid w:val="00833077"/>
    <w:rsid w:val="008331C1"/>
    <w:rsid w:val="0083327F"/>
    <w:rsid w:val="0083334E"/>
    <w:rsid w:val="00833440"/>
    <w:rsid w:val="008334C3"/>
    <w:rsid w:val="00833939"/>
    <w:rsid w:val="008339FC"/>
    <w:rsid w:val="00833A46"/>
    <w:rsid w:val="00833AD6"/>
    <w:rsid w:val="00833D77"/>
    <w:rsid w:val="00833D9A"/>
    <w:rsid w:val="00833E59"/>
    <w:rsid w:val="00833EC9"/>
    <w:rsid w:val="00833F1F"/>
    <w:rsid w:val="00833F7F"/>
    <w:rsid w:val="0083427E"/>
    <w:rsid w:val="0083470D"/>
    <w:rsid w:val="00834901"/>
    <w:rsid w:val="00834BA0"/>
    <w:rsid w:val="00834BA4"/>
    <w:rsid w:val="00834BCE"/>
    <w:rsid w:val="00834BEE"/>
    <w:rsid w:val="00834CAA"/>
    <w:rsid w:val="00834D20"/>
    <w:rsid w:val="00834E79"/>
    <w:rsid w:val="00835008"/>
    <w:rsid w:val="00835149"/>
    <w:rsid w:val="0083514E"/>
    <w:rsid w:val="0083521F"/>
    <w:rsid w:val="008352B0"/>
    <w:rsid w:val="0083557F"/>
    <w:rsid w:val="008356BC"/>
    <w:rsid w:val="00835869"/>
    <w:rsid w:val="008359A4"/>
    <w:rsid w:val="00835C01"/>
    <w:rsid w:val="00835D09"/>
    <w:rsid w:val="00835F3F"/>
    <w:rsid w:val="00836406"/>
    <w:rsid w:val="008364CD"/>
    <w:rsid w:val="00836644"/>
    <w:rsid w:val="00836846"/>
    <w:rsid w:val="00836958"/>
    <w:rsid w:val="00836FDD"/>
    <w:rsid w:val="0083723A"/>
    <w:rsid w:val="008373FC"/>
    <w:rsid w:val="008374CE"/>
    <w:rsid w:val="008374EE"/>
    <w:rsid w:val="00837665"/>
    <w:rsid w:val="008376A7"/>
    <w:rsid w:val="008377B3"/>
    <w:rsid w:val="008378C6"/>
    <w:rsid w:val="0083791E"/>
    <w:rsid w:val="00837952"/>
    <w:rsid w:val="00837FCA"/>
    <w:rsid w:val="008401A5"/>
    <w:rsid w:val="008401CE"/>
    <w:rsid w:val="00840297"/>
    <w:rsid w:val="008402C3"/>
    <w:rsid w:val="008402FA"/>
    <w:rsid w:val="00840300"/>
    <w:rsid w:val="0084067F"/>
    <w:rsid w:val="008408C3"/>
    <w:rsid w:val="0084092D"/>
    <w:rsid w:val="00840D9A"/>
    <w:rsid w:val="00840F9E"/>
    <w:rsid w:val="0084146F"/>
    <w:rsid w:val="0084151A"/>
    <w:rsid w:val="0084177E"/>
    <w:rsid w:val="008417E2"/>
    <w:rsid w:val="008418C8"/>
    <w:rsid w:val="00841921"/>
    <w:rsid w:val="00841B3E"/>
    <w:rsid w:val="00841BAE"/>
    <w:rsid w:val="00841EB1"/>
    <w:rsid w:val="00841FEE"/>
    <w:rsid w:val="008424FC"/>
    <w:rsid w:val="008426DC"/>
    <w:rsid w:val="0084295D"/>
    <w:rsid w:val="00842AFB"/>
    <w:rsid w:val="00842B96"/>
    <w:rsid w:val="00842C88"/>
    <w:rsid w:val="00842DAB"/>
    <w:rsid w:val="00842DFF"/>
    <w:rsid w:val="00842E9E"/>
    <w:rsid w:val="008430BC"/>
    <w:rsid w:val="00843246"/>
    <w:rsid w:val="0084334C"/>
    <w:rsid w:val="0084341C"/>
    <w:rsid w:val="00843563"/>
    <w:rsid w:val="008438EC"/>
    <w:rsid w:val="00843D79"/>
    <w:rsid w:val="00843DC4"/>
    <w:rsid w:val="00844232"/>
    <w:rsid w:val="0084441E"/>
    <w:rsid w:val="0084459E"/>
    <w:rsid w:val="008445CA"/>
    <w:rsid w:val="00844779"/>
    <w:rsid w:val="008448B5"/>
    <w:rsid w:val="00844B37"/>
    <w:rsid w:val="00844BF1"/>
    <w:rsid w:val="00844C26"/>
    <w:rsid w:val="00844CEA"/>
    <w:rsid w:val="00845145"/>
    <w:rsid w:val="00845681"/>
    <w:rsid w:val="0084590F"/>
    <w:rsid w:val="00845AC9"/>
    <w:rsid w:val="00845B19"/>
    <w:rsid w:val="00846021"/>
    <w:rsid w:val="008460D1"/>
    <w:rsid w:val="008468BD"/>
    <w:rsid w:val="00846E74"/>
    <w:rsid w:val="00846F08"/>
    <w:rsid w:val="00846F0A"/>
    <w:rsid w:val="0084706D"/>
    <w:rsid w:val="008473F5"/>
    <w:rsid w:val="008475F8"/>
    <w:rsid w:val="00847783"/>
    <w:rsid w:val="008478E5"/>
    <w:rsid w:val="00847D45"/>
    <w:rsid w:val="00847E41"/>
    <w:rsid w:val="00850219"/>
    <w:rsid w:val="00850485"/>
    <w:rsid w:val="0085056A"/>
    <w:rsid w:val="00850968"/>
    <w:rsid w:val="008509B7"/>
    <w:rsid w:val="00850B1F"/>
    <w:rsid w:val="00850D5A"/>
    <w:rsid w:val="00850FFF"/>
    <w:rsid w:val="0085106B"/>
    <w:rsid w:val="00851236"/>
    <w:rsid w:val="00851542"/>
    <w:rsid w:val="008516B7"/>
    <w:rsid w:val="008517C8"/>
    <w:rsid w:val="00851B08"/>
    <w:rsid w:val="0085240E"/>
    <w:rsid w:val="00852503"/>
    <w:rsid w:val="0085262B"/>
    <w:rsid w:val="00852842"/>
    <w:rsid w:val="00852AF7"/>
    <w:rsid w:val="00852C24"/>
    <w:rsid w:val="00852FE8"/>
    <w:rsid w:val="0085319D"/>
    <w:rsid w:val="00853398"/>
    <w:rsid w:val="008535B5"/>
    <w:rsid w:val="00853674"/>
    <w:rsid w:val="00853ABE"/>
    <w:rsid w:val="00853B45"/>
    <w:rsid w:val="00853CE1"/>
    <w:rsid w:val="00853D31"/>
    <w:rsid w:val="008540A7"/>
    <w:rsid w:val="008540FC"/>
    <w:rsid w:val="008542FC"/>
    <w:rsid w:val="00854550"/>
    <w:rsid w:val="008545C5"/>
    <w:rsid w:val="0085467C"/>
    <w:rsid w:val="00854BCF"/>
    <w:rsid w:val="00854D94"/>
    <w:rsid w:val="0085512D"/>
    <w:rsid w:val="00855162"/>
    <w:rsid w:val="00855549"/>
    <w:rsid w:val="00855585"/>
    <w:rsid w:val="00855A86"/>
    <w:rsid w:val="00855AF0"/>
    <w:rsid w:val="00855E27"/>
    <w:rsid w:val="00855F56"/>
    <w:rsid w:val="00856195"/>
    <w:rsid w:val="008564DE"/>
    <w:rsid w:val="0085682F"/>
    <w:rsid w:val="008568C8"/>
    <w:rsid w:val="00856E20"/>
    <w:rsid w:val="00856FCD"/>
    <w:rsid w:val="00857206"/>
    <w:rsid w:val="00857268"/>
    <w:rsid w:val="00857298"/>
    <w:rsid w:val="008573CE"/>
    <w:rsid w:val="00857596"/>
    <w:rsid w:val="00857954"/>
    <w:rsid w:val="00857AE1"/>
    <w:rsid w:val="00857C93"/>
    <w:rsid w:val="00857DB4"/>
    <w:rsid w:val="00857FEC"/>
    <w:rsid w:val="00860033"/>
    <w:rsid w:val="008605C8"/>
    <w:rsid w:val="00860609"/>
    <w:rsid w:val="008608AC"/>
    <w:rsid w:val="00860A42"/>
    <w:rsid w:val="00860A69"/>
    <w:rsid w:val="00860D89"/>
    <w:rsid w:val="00860D90"/>
    <w:rsid w:val="00861373"/>
    <w:rsid w:val="00861437"/>
    <w:rsid w:val="0086154F"/>
    <w:rsid w:val="0086180D"/>
    <w:rsid w:val="0086189D"/>
    <w:rsid w:val="008619FD"/>
    <w:rsid w:val="00861C28"/>
    <w:rsid w:val="0086223A"/>
    <w:rsid w:val="008622F3"/>
    <w:rsid w:val="008623AF"/>
    <w:rsid w:val="008625E0"/>
    <w:rsid w:val="00862732"/>
    <w:rsid w:val="00862930"/>
    <w:rsid w:val="00862A35"/>
    <w:rsid w:val="00862AF6"/>
    <w:rsid w:val="00862B76"/>
    <w:rsid w:val="00862C4B"/>
    <w:rsid w:val="0086314A"/>
    <w:rsid w:val="008631D5"/>
    <w:rsid w:val="00863563"/>
    <w:rsid w:val="00863623"/>
    <w:rsid w:val="00863799"/>
    <w:rsid w:val="00863990"/>
    <w:rsid w:val="008639EC"/>
    <w:rsid w:val="00863A3F"/>
    <w:rsid w:val="00863CFD"/>
    <w:rsid w:val="00863F70"/>
    <w:rsid w:val="00863FB7"/>
    <w:rsid w:val="00864699"/>
    <w:rsid w:val="008646BA"/>
    <w:rsid w:val="008647F2"/>
    <w:rsid w:val="00864872"/>
    <w:rsid w:val="00864A46"/>
    <w:rsid w:val="00864BBC"/>
    <w:rsid w:val="00864CA4"/>
    <w:rsid w:val="00864D14"/>
    <w:rsid w:val="00864EF7"/>
    <w:rsid w:val="00864FBB"/>
    <w:rsid w:val="0086502D"/>
    <w:rsid w:val="00865105"/>
    <w:rsid w:val="00865344"/>
    <w:rsid w:val="0086551C"/>
    <w:rsid w:val="00865709"/>
    <w:rsid w:val="0086599A"/>
    <w:rsid w:val="00865A21"/>
    <w:rsid w:val="00865D62"/>
    <w:rsid w:val="00865D87"/>
    <w:rsid w:val="00865ECF"/>
    <w:rsid w:val="008664CA"/>
    <w:rsid w:val="00866842"/>
    <w:rsid w:val="00866D3F"/>
    <w:rsid w:val="00866DBA"/>
    <w:rsid w:val="00866E8A"/>
    <w:rsid w:val="00866EB4"/>
    <w:rsid w:val="00866F2A"/>
    <w:rsid w:val="0086706A"/>
    <w:rsid w:val="008673F1"/>
    <w:rsid w:val="00867677"/>
    <w:rsid w:val="00867B99"/>
    <w:rsid w:val="00867CCD"/>
    <w:rsid w:val="00867E0D"/>
    <w:rsid w:val="0087003E"/>
    <w:rsid w:val="00870287"/>
    <w:rsid w:val="0087037E"/>
    <w:rsid w:val="00870507"/>
    <w:rsid w:val="008706E3"/>
    <w:rsid w:val="0087075D"/>
    <w:rsid w:val="0087075E"/>
    <w:rsid w:val="00870882"/>
    <w:rsid w:val="00870A99"/>
    <w:rsid w:val="00870DF3"/>
    <w:rsid w:val="00870E50"/>
    <w:rsid w:val="00870FB1"/>
    <w:rsid w:val="00871224"/>
    <w:rsid w:val="00871701"/>
    <w:rsid w:val="0087174A"/>
    <w:rsid w:val="00871DB5"/>
    <w:rsid w:val="00871E92"/>
    <w:rsid w:val="00871EF6"/>
    <w:rsid w:val="0087204F"/>
    <w:rsid w:val="008720C1"/>
    <w:rsid w:val="00872150"/>
    <w:rsid w:val="008721B9"/>
    <w:rsid w:val="0087280A"/>
    <w:rsid w:val="00872A48"/>
    <w:rsid w:val="00872B4F"/>
    <w:rsid w:val="00872C89"/>
    <w:rsid w:val="00872CEA"/>
    <w:rsid w:val="00872D80"/>
    <w:rsid w:val="00872E0A"/>
    <w:rsid w:val="00872E0D"/>
    <w:rsid w:val="00872F28"/>
    <w:rsid w:val="00872FC7"/>
    <w:rsid w:val="0087366F"/>
    <w:rsid w:val="00873A54"/>
    <w:rsid w:val="00873BEB"/>
    <w:rsid w:val="00873CE6"/>
    <w:rsid w:val="00873D0F"/>
    <w:rsid w:val="00873DF9"/>
    <w:rsid w:val="0087407B"/>
    <w:rsid w:val="0087413E"/>
    <w:rsid w:val="008741B0"/>
    <w:rsid w:val="00874389"/>
    <w:rsid w:val="008745C5"/>
    <w:rsid w:val="008745ED"/>
    <w:rsid w:val="0087469E"/>
    <w:rsid w:val="008746AE"/>
    <w:rsid w:val="00874CC3"/>
    <w:rsid w:val="00874D01"/>
    <w:rsid w:val="008750EA"/>
    <w:rsid w:val="00875172"/>
    <w:rsid w:val="00875177"/>
    <w:rsid w:val="00875203"/>
    <w:rsid w:val="0087528C"/>
    <w:rsid w:val="00875401"/>
    <w:rsid w:val="0087670D"/>
    <w:rsid w:val="00876957"/>
    <w:rsid w:val="00876A44"/>
    <w:rsid w:val="00876C93"/>
    <w:rsid w:val="00876F4A"/>
    <w:rsid w:val="00877053"/>
    <w:rsid w:val="0087723B"/>
    <w:rsid w:val="00877555"/>
    <w:rsid w:val="00877688"/>
    <w:rsid w:val="0087780C"/>
    <w:rsid w:val="008779EC"/>
    <w:rsid w:val="00877A97"/>
    <w:rsid w:val="00877B7E"/>
    <w:rsid w:val="00877CC9"/>
    <w:rsid w:val="00880127"/>
    <w:rsid w:val="00880134"/>
    <w:rsid w:val="00880186"/>
    <w:rsid w:val="008801A1"/>
    <w:rsid w:val="008803AD"/>
    <w:rsid w:val="008804D7"/>
    <w:rsid w:val="00880628"/>
    <w:rsid w:val="00880A13"/>
    <w:rsid w:val="00880A7E"/>
    <w:rsid w:val="00880BFF"/>
    <w:rsid w:val="00880E1B"/>
    <w:rsid w:val="00880E66"/>
    <w:rsid w:val="00881118"/>
    <w:rsid w:val="00881194"/>
    <w:rsid w:val="008811F3"/>
    <w:rsid w:val="008812F4"/>
    <w:rsid w:val="0088150B"/>
    <w:rsid w:val="008817D8"/>
    <w:rsid w:val="0088182A"/>
    <w:rsid w:val="008818EE"/>
    <w:rsid w:val="00881AD8"/>
    <w:rsid w:val="00881AE0"/>
    <w:rsid w:val="00881C49"/>
    <w:rsid w:val="00881FCD"/>
    <w:rsid w:val="008821A5"/>
    <w:rsid w:val="008825BA"/>
    <w:rsid w:val="0088292A"/>
    <w:rsid w:val="00882959"/>
    <w:rsid w:val="00882B35"/>
    <w:rsid w:val="00882CE7"/>
    <w:rsid w:val="00882D3D"/>
    <w:rsid w:val="00882D7F"/>
    <w:rsid w:val="00883476"/>
    <w:rsid w:val="008836AB"/>
    <w:rsid w:val="00883847"/>
    <w:rsid w:val="00883971"/>
    <w:rsid w:val="00883A13"/>
    <w:rsid w:val="00883A1E"/>
    <w:rsid w:val="00883A42"/>
    <w:rsid w:val="00883BA6"/>
    <w:rsid w:val="00883E07"/>
    <w:rsid w:val="00884105"/>
    <w:rsid w:val="008846D4"/>
    <w:rsid w:val="00884767"/>
    <w:rsid w:val="00884819"/>
    <w:rsid w:val="00884A26"/>
    <w:rsid w:val="00884B2E"/>
    <w:rsid w:val="00884E32"/>
    <w:rsid w:val="00885153"/>
    <w:rsid w:val="00885172"/>
    <w:rsid w:val="008853DE"/>
    <w:rsid w:val="00885420"/>
    <w:rsid w:val="008856EA"/>
    <w:rsid w:val="008858FF"/>
    <w:rsid w:val="00885937"/>
    <w:rsid w:val="00885AAF"/>
    <w:rsid w:val="00885D0C"/>
    <w:rsid w:val="00885D1A"/>
    <w:rsid w:val="00885EBB"/>
    <w:rsid w:val="008862E1"/>
    <w:rsid w:val="00886540"/>
    <w:rsid w:val="008865FE"/>
    <w:rsid w:val="00886638"/>
    <w:rsid w:val="0088664E"/>
    <w:rsid w:val="00886822"/>
    <w:rsid w:val="00886856"/>
    <w:rsid w:val="00886A4F"/>
    <w:rsid w:val="00886E16"/>
    <w:rsid w:val="00886F33"/>
    <w:rsid w:val="00886F60"/>
    <w:rsid w:val="00886F94"/>
    <w:rsid w:val="00887206"/>
    <w:rsid w:val="00887279"/>
    <w:rsid w:val="00887473"/>
    <w:rsid w:val="00887501"/>
    <w:rsid w:val="00887575"/>
    <w:rsid w:val="008876FE"/>
    <w:rsid w:val="00887817"/>
    <w:rsid w:val="00887A41"/>
    <w:rsid w:val="00887A8C"/>
    <w:rsid w:val="00887BA5"/>
    <w:rsid w:val="00887DDC"/>
    <w:rsid w:val="00890127"/>
    <w:rsid w:val="008902D0"/>
    <w:rsid w:val="008904B4"/>
    <w:rsid w:val="00890783"/>
    <w:rsid w:val="00890F06"/>
    <w:rsid w:val="008912CB"/>
    <w:rsid w:val="008913B4"/>
    <w:rsid w:val="00891588"/>
    <w:rsid w:val="00891787"/>
    <w:rsid w:val="008919CE"/>
    <w:rsid w:val="00891BC9"/>
    <w:rsid w:val="00891CB1"/>
    <w:rsid w:val="00891DC1"/>
    <w:rsid w:val="00891F73"/>
    <w:rsid w:val="0089222E"/>
    <w:rsid w:val="008926F9"/>
    <w:rsid w:val="0089284F"/>
    <w:rsid w:val="0089286A"/>
    <w:rsid w:val="00892989"/>
    <w:rsid w:val="00892A76"/>
    <w:rsid w:val="008936FE"/>
    <w:rsid w:val="0089375E"/>
    <w:rsid w:val="008938F8"/>
    <w:rsid w:val="00893A53"/>
    <w:rsid w:val="00893B34"/>
    <w:rsid w:val="00893CA9"/>
    <w:rsid w:val="0089403F"/>
    <w:rsid w:val="00894162"/>
    <w:rsid w:val="00894220"/>
    <w:rsid w:val="008945D9"/>
    <w:rsid w:val="0089460C"/>
    <w:rsid w:val="00894AB0"/>
    <w:rsid w:val="00894CCE"/>
    <w:rsid w:val="00894E1C"/>
    <w:rsid w:val="00894E8F"/>
    <w:rsid w:val="00894EE7"/>
    <w:rsid w:val="00894F6C"/>
    <w:rsid w:val="00895017"/>
    <w:rsid w:val="00895055"/>
    <w:rsid w:val="00895085"/>
    <w:rsid w:val="00895566"/>
    <w:rsid w:val="008956A4"/>
    <w:rsid w:val="008957C2"/>
    <w:rsid w:val="008958B6"/>
    <w:rsid w:val="00895915"/>
    <w:rsid w:val="00895A47"/>
    <w:rsid w:val="00895A7C"/>
    <w:rsid w:val="00895B55"/>
    <w:rsid w:val="00895E7E"/>
    <w:rsid w:val="0089688C"/>
    <w:rsid w:val="00896C6D"/>
    <w:rsid w:val="0089708B"/>
    <w:rsid w:val="008970AC"/>
    <w:rsid w:val="008973B3"/>
    <w:rsid w:val="008974F1"/>
    <w:rsid w:val="00897532"/>
    <w:rsid w:val="00897612"/>
    <w:rsid w:val="00897716"/>
    <w:rsid w:val="0089792A"/>
    <w:rsid w:val="008979E5"/>
    <w:rsid w:val="00897A9E"/>
    <w:rsid w:val="008A0200"/>
    <w:rsid w:val="008A03D2"/>
    <w:rsid w:val="008A071B"/>
    <w:rsid w:val="008A08E8"/>
    <w:rsid w:val="008A0AFE"/>
    <w:rsid w:val="008A0DD4"/>
    <w:rsid w:val="008A0F9B"/>
    <w:rsid w:val="008A1405"/>
    <w:rsid w:val="008A151E"/>
    <w:rsid w:val="008A1675"/>
    <w:rsid w:val="008A1788"/>
    <w:rsid w:val="008A1C0B"/>
    <w:rsid w:val="008A1C2B"/>
    <w:rsid w:val="008A1C73"/>
    <w:rsid w:val="008A1E29"/>
    <w:rsid w:val="008A216C"/>
    <w:rsid w:val="008A2312"/>
    <w:rsid w:val="008A2484"/>
    <w:rsid w:val="008A24D2"/>
    <w:rsid w:val="008A2BDB"/>
    <w:rsid w:val="008A2CA8"/>
    <w:rsid w:val="008A2D1B"/>
    <w:rsid w:val="008A3293"/>
    <w:rsid w:val="008A3479"/>
    <w:rsid w:val="008A35A5"/>
    <w:rsid w:val="008A399A"/>
    <w:rsid w:val="008A3A5A"/>
    <w:rsid w:val="008A3BA2"/>
    <w:rsid w:val="008A3D9F"/>
    <w:rsid w:val="008A3E50"/>
    <w:rsid w:val="008A3FEE"/>
    <w:rsid w:val="008A466B"/>
    <w:rsid w:val="008A475B"/>
    <w:rsid w:val="008A49DA"/>
    <w:rsid w:val="008A4A94"/>
    <w:rsid w:val="008A4BBC"/>
    <w:rsid w:val="008A4D1E"/>
    <w:rsid w:val="008A4DB3"/>
    <w:rsid w:val="008A4E34"/>
    <w:rsid w:val="008A4ED5"/>
    <w:rsid w:val="008A4F8A"/>
    <w:rsid w:val="008A512A"/>
    <w:rsid w:val="008A53C9"/>
    <w:rsid w:val="008A53EA"/>
    <w:rsid w:val="008A5423"/>
    <w:rsid w:val="008A5679"/>
    <w:rsid w:val="008A5821"/>
    <w:rsid w:val="008A58CA"/>
    <w:rsid w:val="008A58E8"/>
    <w:rsid w:val="008A5A4E"/>
    <w:rsid w:val="008A5CB6"/>
    <w:rsid w:val="008A5D58"/>
    <w:rsid w:val="008A5F12"/>
    <w:rsid w:val="008A629A"/>
    <w:rsid w:val="008A639D"/>
    <w:rsid w:val="008A63AD"/>
    <w:rsid w:val="008A659A"/>
    <w:rsid w:val="008A66E9"/>
    <w:rsid w:val="008A68B1"/>
    <w:rsid w:val="008A6904"/>
    <w:rsid w:val="008A6A27"/>
    <w:rsid w:val="008A6C46"/>
    <w:rsid w:val="008A6DCD"/>
    <w:rsid w:val="008A6E57"/>
    <w:rsid w:val="008A6E6A"/>
    <w:rsid w:val="008A6E75"/>
    <w:rsid w:val="008A74B8"/>
    <w:rsid w:val="008A75E0"/>
    <w:rsid w:val="008A7884"/>
    <w:rsid w:val="008A799C"/>
    <w:rsid w:val="008A7D88"/>
    <w:rsid w:val="008A7EB7"/>
    <w:rsid w:val="008B057C"/>
    <w:rsid w:val="008B066C"/>
    <w:rsid w:val="008B082B"/>
    <w:rsid w:val="008B086D"/>
    <w:rsid w:val="008B0A25"/>
    <w:rsid w:val="008B0D1F"/>
    <w:rsid w:val="008B1174"/>
    <w:rsid w:val="008B12A1"/>
    <w:rsid w:val="008B13F7"/>
    <w:rsid w:val="008B164A"/>
    <w:rsid w:val="008B1979"/>
    <w:rsid w:val="008B1A51"/>
    <w:rsid w:val="008B1B2E"/>
    <w:rsid w:val="008B1BCB"/>
    <w:rsid w:val="008B1D8A"/>
    <w:rsid w:val="008B1F2D"/>
    <w:rsid w:val="008B2051"/>
    <w:rsid w:val="008B213D"/>
    <w:rsid w:val="008B2176"/>
    <w:rsid w:val="008B257B"/>
    <w:rsid w:val="008B2A18"/>
    <w:rsid w:val="008B2AC9"/>
    <w:rsid w:val="008B2B48"/>
    <w:rsid w:val="008B2DDE"/>
    <w:rsid w:val="008B2E05"/>
    <w:rsid w:val="008B2EDF"/>
    <w:rsid w:val="008B304A"/>
    <w:rsid w:val="008B30F9"/>
    <w:rsid w:val="008B3234"/>
    <w:rsid w:val="008B339A"/>
    <w:rsid w:val="008B3425"/>
    <w:rsid w:val="008B34FA"/>
    <w:rsid w:val="008B35B4"/>
    <w:rsid w:val="008B3796"/>
    <w:rsid w:val="008B37A0"/>
    <w:rsid w:val="008B37BD"/>
    <w:rsid w:val="008B3806"/>
    <w:rsid w:val="008B3914"/>
    <w:rsid w:val="008B3950"/>
    <w:rsid w:val="008B3EEA"/>
    <w:rsid w:val="008B4013"/>
    <w:rsid w:val="008B40FA"/>
    <w:rsid w:val="008B41F1"/>
    <w:rsid w:val="008B4560"/>
    <w:rsid w:val="008B45BD"/>
    <w:rsid w:val="008B486C"/>
    <w:rsid w:val="008B4921"/>
    <w:rsid w:val="008B4AD9"/>
    <w:rsid w:val="008B4C28"/>
    <w:rsid w:val="008B4C66"/>
    <w:rsid w:val="008B4D76"/>
    <w:rsid w:val="008B4D93"/>
    <w:rsid w:val="008B4F2E"/>
    <w:rsid w:val="008B5064"/>
    <w:rsid w:val="008B525D"/>
    <w:rsid w:val="008B5511"/>
    <w:rsid w:val="008B5692"/>
    <w:rsid w:val="008B56CD"/>
    <w:rsid w:val="008B57AD"/>
    <w:rsid w:val="008B584F"/>
    <w:rsid w:val="008B585D"/>
    <w:rsid w:val="008B5A6E"/>
    <w:rsid w:val="008B5B93"/>
    <w:rsid w:val="008B5EA1"/>
    <w:rsid w:val="008B5EC4"/>
    <w:rsid w:val="008B5F38"/>
    <w:rsid w:val="008B62E5"/>
    <w:rsid w:val="008B64BB"/>
    <w:rsid w:val="008B6719"/>
    <w:rsid w:val="008B6A5F"/>
    <w:rsid w:val="008B6B4F"/>
    <w:rsid w:val="008B6E4F"/>
    <w:rsid w:val="008B7199"/>
    <w:rsid w:val="008B71DA"/>
    <w:rsid w:val="008B7305"/>
    <w:rsid w:val="008B7347"/>
    <w:rsid w:val="008B7487"/>
    <w:rsid w:val="008B7596"/>
    <w:rsid w:val="008B79D7"/>
    <w:rsid w:val="008B7AE0"/>
    <w:rsid w:val="008B7D8C"/>
    <w:rsid w:val="008B7EE2"/>
    <w:rsid w:val="008C0257"/>
    <w:rsid w:val="008C04A3"/>
    <w:rsid w:val="008C0A4E"/>
    <w:rsid w:val="008C0B39"/>
    <w:rsid w:val="008C0C9A"/>
    <w:rsid w:val="008C0CF2"/>
    <w:rsid w:val="008C0EF2"/>
    <w:rsid w:val="008C0F18"/>
    <w:rsid w:val="008C107B"/>
    <w:rsid w:val="008C1129"/>
    <w:rsid w:val="008C1527"/>
    <w:rsid w:val="008C1664"/>
    <w:rsid w:val="008C16BD"/>
    <w:rsid w:val="008C173F"/>
    <w:rsid w:val="008C1743"/>
    <w:rsid w:val="008C1837"/>
    <w:rsid w:val="008C195A"/>
    <w:rsid w:val="008C222A"/>
    <w:rsid w:val="008C23F6"/>
    <w:rsid w:val="008C2490"/>
    <w:rsid w:val="008C2689"/>
    <w:rsid w:val="008C2814"/>
    <w:rsid w:val="008C2A34"/>
    <w:rsid w:val="008C2D19"/>
    <w:rsid w:val="008C32FC"/>
    <w:rsid w:val="008C3334"/>
    <w:rsid w:val="008C3578"/>
    <w:rsid w:val="008C38C3"/>
    <w:rsid w:val="008C3932"/>
    <w:rsid w:val="008C3CDF"/>
    <w:rsid w:val="008C3D26"/>
    <w:rsid w:val="008C3D36"/>
    <w:rsid w:val="008C3F05"/>
    <w:rsid w:val="008C4372"/>
    <w:rsid w:val="008C46E4"/>
    <w:rsid w:val="008C4AB4"/>
    <w:rsid w:val="008C4CCA"/>
    <w:rsid w:val="008C5138"/>
    <w:rsid w:val="008C51CD"/>
    <w:rsid w:val="008C5216"/>
    <w:rsid w:val="008C529A"/>
    <w:rsid w:val="008C550D"/>
    <w:rsid w:val="008C55B7"/>
    <w:rsid w:val="008C5656"/>
    <w:rsid w:val="008C5821"/>
    <w:rsid w:val="008C585C"/>
    <w:rsid w:val="008C58EA"/>
    <w:rsid w:val="008C5D20"/>
    <w:rsid w:val="008C5D3E"/>
    <w:rsid w:val="008C613A"/>
    <w:rsid w:val="008C626C"/>
    <w:rsid w:val="008C62F9"/>
    <w:rsid w:val="008C635F"/>
    <w:rsid w:val="008C63B0"/>
    <w:rsid w:val="008C63D8"/>
    <w:rsid w:val="008C6438"/>
    <w:rsid w:val="008C6460"/>
    <w:rsid w:val="008C64DE"/>
    <w:rsid w:val="008C64F0"/>
    <w:rsid w:val="008C6511"/>
    <w:rsid w:val="008C6633"/>
    <w:rsid w:val="008C67EA"/>
    <w:rsid w:val="008C6802"/>
    <w:rsid w:val="008C6EC7"/>
    <w:rsid w:val="008C704A"/>
    <w:rsid w:val="008C71BB"/>
    <w:rsid w:val="008C743C"/>
    <w:rsid w:val="008C782C"/>
    <w:rsid w:val="008C7A5D"/>
    <w:rsid w:val="008C7BE7"/>
    <w:rsid w:val="008C7C95"/>
    <w:rsid w:val="008C7D3C"/>
    <w:rsid w:val="008D0053"/>
    <w:rsid w:val="008D021C"/>
    <w:rsid w:val="008D04FA"/>
    <w:rsid w:val="008D0611"/>
    <w:rsid w:val="008D0BFF"/>
    <w:rsid w:val="008D0CA7"/>
    <w:rsid w:val="008D0D29"/>
    <w:rsid w:val="008D0DDB"/>
    <w:rsid w:val="008D0E22"/>
    <w:rsid w:val="008D1034"/>
    <w:rsid w:val="008D11FE"/>
    <w:rsid w:val="008D1890"/>
    <w:rsid w:val="008D18B0"/>
    <w:rsid w:val="008D19A9"/>
    <w:rsid w:val="008D1A0F"/>
    <w:rsid w:val="008D1D5C"/>
    <w:rsid w:val="008D1E97"/>
    <w:rsid w:val="008D1F57"/>
    <w:rsid w:val="008D20C3"/>
    <w:rsid w:val="008D2131"/>
    <w:rsid w:val="008D2272"/>
    <w:rsid w:val="008D243F"/>
    <w:rsid w:val="008D25D4"/>
    <w:rsid w:val="008D26C7"/>
    <w:rsid w:val="008D28A9"/>
    <w:rsid w:val="008D29E1"/>
    <w:rsid w:val="008D2B63"/>
    <w:rsid w:val="008D2D56"/>
    <w:rsid w:val="008D2EB1"/>
    <w:rsid w:val="008D2F36"/>
    <w:rsid w:val="008D2F68"/>
    <w:rsid w:val="008D316D"/>
    <w:rsid w:val="008D3397"/>
    <w:rsid w:val="008D37D5"/>
    <w:rsid w:val="008D3E2F"/>
    <w:rsid w:val="008D3F9C"/>
    <w:rsid w:val="008D404B"/>
    <w:rsid w:val="008D4164"/>
    <w:rsid w:val="008D41E2"/>
    <w:rsid w:val="008D46F4"/>
    <w:rsid w:val="008D47EF"/>
    <w:rsid w:val="008D4BBC"/>
    <w:rsid w:val="008D4C34"/>
    <w:rsid w:val="008D4CCE"/>
    <w:rsid w:val="008D4F42"/>
    <w:rsid w:val="008D50A7"/>
    <w:rsid w:val="008D540F"/>
    <w:rsid w:val="008D561B"/>
    <w:rsid w:val="008D5816"/>
    <w:rsid w:val="008D59AA"/>
    <w:rsid w:val="008D59DC"/>
    <w:rsid w:val="008D5A4C"/>
    <w:rsid w:val="008D5C4E"/>
    <w:rsid w:val="008D5CB2"/>
    <w:rsid w:val="008D5F3C"/>
    <w:rsid w:val="008D5FAE"/>
    <w:rsid w:val="008D6063"/>
    <w:rsid w:val="008D60E6"/>
    <w:rsid w:val="008D6268"/>
    <w:rsid w:val="008D63F7"/>
    <w:rsid w:val="008D643B"/>
    <w:rsid w:val="008D64CB"/>
    <w:rsid w:val="008D6532"/>
    <w:rsid w:val="008D677B"/>
    <w:rsid w:val="008D69C0"/>
    <w:rsid w:val="008D6A56"/>
    <w:rsid w:val="008D6AAE"/>
    <w:rsid w:val="008D6CEA"/>
    <w:rsid w:val="008D6E9C"/>
    <w:rsid w:val="008D6FAA"/>
    <w:rsid w:val="008D7137"/>
    <w:rsid w:val="008D7150"/>
    <w:rsid w:val="008D7161"/>
    <w:rsid w:val="008D73C7"/>
    <w:rsid w:val="008D742F"/>
    <w:rsid w:val="008D747C"/>
    <w:rsid w:val="008D7483"/>
    <w:rsid w:val="008D7535"/>
    <w:rsid w:val="008D7881"/>
    <w:rsid w:val="008D78F5"/>
    <w:rsid w:val="008D7BE2"/>
    <w:rsid w:val="008D7D48"/>
    <w:rsid w:val="008D7F22"/>
    <w:rsid w:val="008E01E5"/>
    <w:rsid w:val="008E0693"/>
    <w:rsid w:val="008E0B37"/>
    <w:rsid w:val="008E0DE2"/>
    <w:rsid w:val="008E0F2F"/>
    <w:rsid w:val="008E12C5"/>
    <w:rsid w:val="008E14FE"/>
    <w:rsid w:val="008E1502"/>
    <w:rsid w:val="008E182C"/>
    <w:rsid w:val="008E183C"/>
    <w:rsid w:val="008E1852"/>
    <w:rsid w:val="008E19D9"/>
    <w:rsid w:val="008E1A34"/>
    <w:rsid w:val="008E1B0E"/>
    <w:rsid w:val="008E1B84"/>
    <w:rsid w:val="008E1BA7"/>
    <w:rsid w:val="008E1BD1"/>
    <w:rsid w:val="008E1E55"/>
    <w:rsid w:val="008E1E8A"/>
    <w:rsid w:val="008E2175"/>
    <w:rsid w:val="008E2566"/>
    <w:rsid w:val="008E2619"/>
    <w:rsid w:val="008E26F3"/>
    <w:rsid w:val="008E2A96"/>
    <w:rsid w:val="008E2C61"/>
    <w:rsid w:val="008E303E"/>
    <w:rsid w:val="008E3360"/>
    <w:rsid w:val="008E3511"/>
    <w:rsid w:val="008E358C"/>
    <w:rsid w:val="008E35B0"/>
    <w:rsid w:val="008E381E"/>
    <w:rsid w:val="008E39E2"/>
    <w:rsid w:val="008E3A0D"/>
    <w:rsid w:val="008E3B39"/>
    <w:rsid w:val="008E426C"/>
    <w:rsid w:val="008E436F"/>
    <w:rsid w:val="008E4391"/>
    <w:rsid w:val="008E43D8"/>
    <w:rsid w:val="008E4470"/>
    <w:rsid w:val="008E453E"/>
    <w:rsid w:val="008E4755"/>
    <w:rsid w:val="008E4764"/>
    <w:rsid w:val="008E47A7"/>
    <w:rsid w:val="008E49B5"/>
    <w:rsid w:val="008E4A66"/>
    <w:rsid w:val="008E4BE3"/>
    <w:rsid w:val="008E4C6E"/>
    <w:rsid w:val="008E4E44"/>
    <w:rsid w:val="008E5045"/>
    <w:rsid w:val="008E5591"/>
    <w:rsid w:val="008E5628"/>
    <w:rsid w:val="008E5711"/>
    <w:rsid w:val="008E5805"/>
    <w:rsid w:val="008E5898"/>
    <w:rsid w:val="008E5AFA"/>
    <w:rsid w:val="008E5BBA"/>
    <w:rsid w:val="008E5C1D"/>
    <w:rsid w:val="008E5D97"/>
    <w:rsid w:val="008E5FCE"/>
    <w:rsid w:val="008E607F"/>
    <w:rsid w:val="008E610B"/>
    <w:rsid w:val="008E62FB"/>
    <w:rsid w:val="008E641B"/>
    <w:rsid w:val="008E648F"/>
    <w:rsid w:val="008E65FE"/>
    <w:rsid w:val="008E6834"/>
    <w:rsid w:val="008E6D2B"/>
    <w:rsid w:val="008E6D2D"/>
    <w:rsid w:val="008E6D6F"/>
    <w:rsid w:val="008E6D82"/>
    <w:rsid w:val="008E6DAD"/>
    <w:rsid w:val="008E6E3E"/>
    <w:rsid w:val="008E6EDC"/>
    <w:rsid w:val="008E7129"/>
    <w:rsid w:val="008E7199"/>
    <w:rsid w:val="008E722D"/>
    <w:rsid w:val="008E7352"/>
    <w:rsid w:val="008E7514"/>
    <w:rsid w:val="008E790B"/>
    <w:rsid w:val="008E792F"/>
    <w:rsid w:val="008E7BA6"/>
    <w:rsid w:val="008E7CF4"/>
    <w:rsid w:val="008E7D1E"/>
    <w:rsid w:val="008E7E54"/>
    <w:rsid w:val="008E7E5B"/>
    <w:rsid w:val="008F00B0"/>
    <w:rsid w:val="008F049D"/>
    <w:rsid w:val="008F07C0"/>
    <w:rsid w:val="008F0AA0"/>
    <w:rsid w:val="008F0AF9"/>
    <w:rsid w:val="008F0B73"/>
    <w:rsid w:val="008F0CD7"/>
    <w:rsid w:val="008F0CE4"/>
    <w:rsid w:val="008F0D1B"/>
    <w:rsid w:val="008F0D57"/>
    <w:rsid w:val="008F0D8B"/>
    <w:rsid w:val="008F14B6"/>
    <w:rsid w:val="008F19C8"/>
    <w:rsid w:val="008F1A54"/>
    <w:rsid w:val="008F1A7C"/>
    <w:rsid w:val="008F1B04"/>
    <w:rsid w:val="008F1C87"/>
    <w:rsid w:val="008F1DA4"/>
    <w:rsid w:val="008F1DAC"/>
    <w:rsid w:val="008F1F33"/>
    <w:rsid w:val="008F2119"/>
    <w:rsid w:val="008F21FB"/>
    <w:rsid w:val="008F235F"/>
    <w:rsid w:val="008F2467"/>
    <w:rsid w:val="008F258E"/>
    <w:rsid w:val="008F25A4"/>
    <w:rsid w:val="008F25BB"/>
    <w:rsid w:val="008F27F1"/>
    <w:rsid w:val="008F2B63"/>
    <w:rsid w:val="008F2BEA"/>
    <w:rsid w:val="008F2EC9"/>
    <w:rsid w:val="008F301D"/>
    <w:rsid w:val="008F3181"/>
    <w:rsid w:val="008F323B"/>
    <w:rsid w:val="008F32E3"/>
    <w:rsid w:val="008F3869"/>
    <w:rsid w:val="008F3AA1"/>
    <w:rsid w:val="008F3ABF"/>
    <w:rsid w:val="008F3B8D"/>
    <w:rsid w:val="008F3E9A"/>
    <w:rsid w:val="008F4034"/>
    <w:rsid w:val="008F4329"/>
    <w:rsid w:val="008F44E7"/>
    <w:rsid w:val="008F4CAA"/>
    <w:rsid w:val="008F4D61"/>
    <w:rsid w:val="008F4FFF"/>
    <w:rsid w:val="008F5084"/>
    <w:rsid w:val="008F52DF"/>
    <w:rsid w:val="008F53C8"/>
    <w:rsid w:val="008F5684"/>
    <w:rsid w:val="008F5A40"/>
    <w:rsid w:val="008F5BF0"/>
    <w:rsid w:val="008F5D77"/>
    <w:rsid w:val="008F5FEB"/>
    <w:rsid w:val="008F6082"/>
    <w:rsid w:val="008F625B"/>
    <w:rsid w:val="008F641E"/>
    <w:rsid w:val="008F6528"/>
    <w:rsid w:val="008F65C2"/>
    <w:rsid w:val="008F6653"/>
    <w:rsid w:val="008F66B3"/>
    <w:rsid w:val="008F6B8A"/>
    <w:rsid w:val="008F6BE9"/>
    <w:rsid w:val="008F6C89"/>
    <w:rsid w:val="008F6D20"/>
    <w:rsid w:val="008F6EC0"/>
    <w:rsid w:val="008F7021"/>
    <w:rsid w:val="008F704B"/>
    <w:rsid w:val="008F72F5"/>
    <w:rsid w:val="008F73C2"/>
    <w:rsid w:val="008F7457"/>
    <w:rsid w:val="008F74CB"/>
    <w:rsid w:val="008F7885"/>
    <w:rsid w:val="008F7D31"/>
    <w:rsid w:val="008F7FDB"/>
    <w:rsid w:val="009002FE"/>
    <w:rsid w:val="009005D3"/>
    <w:rsid w:val="00900655"/>
    <w:rsid w:val="00900CA8"/>
    <w:rsid w:val="00900D89"/>
    <w:rsid w:val="00900DEE"/>
    <w:rsid w:val="00901167"/>
    <w:rsid w:val="00901179"/>
    <w:rsid w:val="009011A8"/>
    <w:rsid w:val="0090139B"/>
    <w:rsid w:val="0090153D"/>
    <w:rsid w:val="00901AC0"/>
    <w:rsid w:val="00901E07"/>
    <w:rsid w:val="00902152"/>
    <w:rsid w:val="009022B3"/>
    <w:rsid w:val="009022EF"/>
    <w:rsid w:val="0090239B"/>
    <w:rsid w:val="009023FA"/>
    <w:rsid w:val="00902785"/>
    <w:rsid w:val="00902B84"/>
    <w:rsid w:val="00902D44"/>
    <w:rsid w:val="009033DE"/>
    <w:rsid w:val="0090353B"/>
    <w:rsid w:val="009037B6"/>
    <w:rsid w:val="00903BD3"/>
    <w:rsid w:val="00903C91"/>
    <w:rsid w:val="00903D64"/>
    <w:rsid w:val="0090400A"/>
    <w:rsid w:val="00904069"/>
    <w:rsid w:val="00904085"/>
    <w:rsid w:val="009040BD"/>
    <w:rsid w:val="0090421E"/>
    <w:rsid w:val="00904273"/>
    <w:rsid w:val="00904435"/>
    <w:rsid w:val="0090473B"/>
    <w:rsid w:val="00904882"/>
    <w:rsid w:val="00904977"/>
    <w:rsid w:val="00904B59"/>
    <w:rsid w:val="00904F4F"/>
    <w:rsid w:val="00904F5C"/>
    <w:rsid w:val="0090530F"/>
    <w:rsid w:val="0090533C"/>
    <w:rsid w:val="00905586"/>
    <w:rsid w:val="009055C0"/>
    <w:rsid w:val="00905643"/>
    <w:rsid w:val="009059A4"/>
    <w:rsid w:val="00905B96"/>
    <w:rsid w:val="00905CAB"/>
    <w:rsid w:val="00905EB1"/>
    <w:rsid w:val="009060D8"/>
    <w:rsid w:val="00906366"/>
    <w:rsid w:val="00906569"/>
    <w:rsid w:val="009065F5"/>
    <w:rsid w:val="00906CBD"/>
    <w:rsid w:val="00906CE7"/>
    <w:rsid w:val="00906D88"/>
    <w:rsid w:val="00906DFF"/>
    <w:rsid w:val="00906F3F"/>
    <w:rsid w:val="00906FBD"/>
    <w:rsid w:val="00907098"/>
    <w:rsid w:val="00907538"/>
    <w:rsid w:val="00907578"/>
    <w:rsid w:val="009076F8"/>
    <w:rsid w:val="00907905"/>
    <w:rsid w:val="009079AB"/>
    <w:rsid w:val="00907C07"/>
    <w:rsid w:val="00907EA2"/>
    <w:rsid w:val="0091065D"/>
    <w:rsid w:val="0091070D"/>
    <w:rsid w:val="00910885"/>
    <w:rsid w:val="00910CB6"/>
    <w:rsid w:val="0091117A"/>
    <w:rsid w:val="00911207"/>
    <w:rsid w:val="009113A2"/>
    <w:rsid w:val="00911508"/>
    <w:rsid w:val="00911595"/>
    <w:rsid w:val="009118A5"/>
    <w:rsid w:val="009118C5"/>
    <w:rsid w:val="00911AA0"/>
    <w:rsid w:val="00911BE9"/>
    <w:rsid w:val="00911D3F"/>
    <w:rsid w:val="00911EE3"/>
    <w:rsid w:val="009120C3"/>
    <w:rsid w:val="009122D3"/>
    <w:rsid w:val="0091251B"/>
    <w:rsid w:val="00912634"/>
    <w:rsid w:val="0091268A"/>
    <w:rsid w:val="009127CE"/>
    <w:rsid w:val="0091281D"/>
    <w:rsid w:val="009129AB"/>
    <w:rsid w:val="00912BCE"/>
    <w:rsid w:val="009131F8"/>
    <w:rsid w:val="009132A0"/>
    <w:rsid w:val="009133D6"/>
    <w:rsid w:val="009134B7"/>
    <w:rsid w:val="009135E6"/>
    <w:rsid w:val="00913933"/>
    <w:rsid w:val="00913A8A"/>
    <w:rsid w:val="00913B30"/>
    <w:rsid w:val="00913E1A"/>
    <w:rsid w:val="00913E79"/>
    <w:rsid w:val="00913FED"/>
    <w:rsid w:val="0091455B"/>
    <w:rsid w:val="00914560"/>
    <w:rsid w:val="00914CAA"/>
    <w:rsid w:val="00914D14"/>
    <w:rsid w:val="00914D46"/>
    <w:rsid w:val="00914DD2"/>
    <w:rsid w:val="00914E72"/>
    <w:rsid w:val="00914FBA"/>
    <w:rsid w:val="0091514B"/>
    <w:rsid w:val="009152FC"/>
    <w:rsid w:val="00915B34"/>
    <w:rsid w:val="00915B3A"/>
    <w:rsid w:val="0091614E"/>
    <w:rsid w:val="009166C1"/>
    <w:rsid w:val="009169E6"/>
    <w:rsid w:val="00916D26"/>
    <w:rsid w:val="00917021"/>
    <w:rsid w:val="00917396"/>
    <w:rsid w:val="009173D1"/>
    <w:rsid w:val="0091772E"/>
    <w:rsid w:val="00917A1C"/>
    <w:rsid w:val="00917DDF"/>
    <w:rsid w:val="00917DF0"/>
    <w:rsid w:val="00917E2A"/>
    <w:rsid w:val="00917E95"/>
    <w:rsid w:val="00917F37"/>
    <w:rsid w:val="0092006B"/>
    <w:rsid w:val="009203B6"/>
    <w:rsid w:val="009203C7"/>
    <w:rsid w:val="00920533"/>
    <w:rsid w:val="009206A7"/>
    <w:rsid w:val="00920747"/>
    <w:rsid w:val="00920A33"/>
    <w:rsid w:val="00920A8F"/>
    <w:rsid w:val="00920C83"/>
    <w:rsid w:val="00920CFE"/>
    <w:rsid w:val="00920D49"/>
    <w:rsid w:val="00920DBE"/>
    <w:rsid w:val="00920E9E"/>
    <w:rsid w:val="00920FFF"/>
    <w:rsid w:val="009210E2"/>
    <w:rsid w:val="0092111A"/>
    <w:rsid w:val="009215B3"/>
    <w:rsid w:val="0092194A"/>
    <w:rsid w:val="00921C7B"/>
    <w:rsid w:val="00922019"/>
    <w:rsid w:val="009220E3"/>
    <w:rsid w:val="0092225D"/>
    <w:rsid w:val="009224DF"/>
    <w:rsid w:val="00922639"/>
    <w:rsid w:val="009227E9"/>
    <w:rsid w:val="00922806"/>
    <w:rsid w:val="0092286B"/>
    <w:rsid w:val="009228EA"/>
    <w:rsid w:val="00923037"/>
    <w:rsid w:val="0092328E"/>
    <w:rsid w:val="00923322"/>
    <w:rsid w:val="009233AD"/>
    <w:rsid w:val="00923406"/>
    <w:rsid w:val="00923877"/>
    <w:rsid w:val="009239B0"/>
    <w:rsid w:val="00923A9D"/>
    <w:rsid w:val="00923B8F"/>
    <w:rsid w:val="00923E3F"/>
    <w:rsid w:val="0092411B"/>
    <w:rsid w:val="00924195"/>
    <w:rsid w:val="009241D8"/>
    <w:rsid w:val="0092449D"/>
    <w:rsid w:val="0092463B"/>
    <w:rsid w:val="009246C3"/>
    <w:rsid w:val="009246FD"/>
    <w:rsid w:val="009247AD"/>
    <w:rsid w:val="00924BCB"/>
    <w:rsid w:val="00924BE6"/>
    <w:rsid w:val="00924C03"/>
    <w:rsid w:val="00924C05"/>
    <w:rsid w:val="00924DA0"/>
    <w:rsid w:val="00924E3E"/>
    <w:rsid w:val="00924FB3"/>
    <w:rsid w:val="0092555D"/>
    <w:rsid w:val="0092566C"/>
    <w:rsid w:val="009256B7"/>
    <w:rsid w:val="00925A82"/>
    <w:rsid w:val="00925DA3"/>
    <w:rsid w:val="00925DCC"/>
    <w:rsid w:val="00925E5D"/>
    <w:rsid w:val="0092602E"/>
    <w:rsid w:val="00926085"/>
    <w:rsid w:val="009260E5"/>
    <w:rsid w:val="00926121"/>
    <w:rsid w:val="00926195"/>
    <w:rsid w:val="009261C1"/>
    <w:rsid w:val="00926392"/>
    <w:rsid w:val="00926678"/>
    <w:rsid w:val="0092680E"/>
    <w:rsid w:val="00926885"/>
    <w:rsid w:val="00926B65"/>
    <w:rsid w:val="00926D8D"/>
    <w:rsid w:val="00926E35"/>
    <w:rsid w:val="00926EEC"/>
    <w:rsid w:val="009272BF"/>
    <w:rsid w:val="009273AA"/>
    <w:rsid w:val="009273BB"/>
    <w:rsid w:val="009275D7"/>
    <w:rsid w:val="009275FC"/>
    <w:rsid w:val="00927648"/>
    <w:rsid w:val="0092797E"/>
    <w:rsid w:val="00927B00"/>
    <w:rsid w:val="00927D8F"/>
    <w:rsid w:val="00927DA7"/>
    <w:rsid w:val="00927ECC"/>
    <w:rsid w:val="00927F1A"/>
    <w:rsid w:val="00927FD6"/>
    <w:rsid w:val="00930044"/>
    <w:rsid w:val="0093053D"/>
    <w:rsid w:val="00930822"/>
    <w:rsid w:val="0093092A"/>
    <w:rsid w:val="0093094A"/>
    <w:rsid w:val="00930E30"/>
    <w:rsid w:val="00930EEA"/>
    <w:rsid w:val="00930F16"/>
    <w:rsid w:val="009310D4"/>
    <w:rsid w:val="009311CB"/>
    <w:rsid w:val="009318E9"/>
    <w:rsid w:val="00931C00"/>
    <w:rsid w:val="00931C9E"/>
    <w:rsid w:val="00931D2F"/>
    <w:rsid w:val="009320C3"/>
    <w:rsid w:val="00932BF2"/>
    <w:rsid w:val="00932C54"/>
    <w:rsid w:val="00932D00"/>
    <w:rsid w:val="00932D1C"/>
    <w:rsid w:val="00933064"/>
    <w:rsid w:val="0093352D"/>
    <w:rsid w:val="009338F5"/>
    <w:rsid w:val="00933B5B"/>
    <w:rsid w:val="00933C0F"/>
    <w:rsid w:val="00933CB3"/>
    <w:rsid w:val="00933D5F"/>
    <w:rsid w:val="00934188"/>
    <w:rsid w:val="009342E0"/>
    <w:rsid w:val="00934422"/>
    <w:rsid w:val="009344DA"/>
    <w:rsid w:val="009344F4"/>
    <w:rsid w:val="009345E2"/>
    <w:rsid w:val="00934639"/>
    <w:rsid w:val="009348A4"/>
    <w:rsid w:val="00934A52"/>
    <w:rsid w:val="00934A6F"/>
    <w:rsid w:val="00934B75"/>
    <w:rsid w:val="00934E0D"/>
    <w:rsid w:val="0093547D"/>
    <w:rsid w:val="00935774"/>
    <w:rsid w:val="00935783"/>
    <w:rsid w:val="009357AC"/>
    <w:rsid w:val="00935801"/>
    <w:rsid w:val="00935B13"/>
    <w:rsid w:val="00935EB6"/>
    <w:rsid w:val="00935F0A"/>
    <w:rsid w:val="00935FDE"/>
    <w:rsid w:val="00936284"/>
    <w:rsid w:val="009362D8"/>
    <w:rsid w:val="009363BE"/>
    <w:rsid w:val="009363F3"/>
    <w:rsid w:val="009365C8"/>
    <w:rsid w:val="00936987"/>
    <w:rsid w:val="0093699E"/>
    <w:rsid w:val="00936B15"/>
    <w:rsid w:val="00936FAE"/>
    <w:rsid w:val="00936FF5"/>
    <w:rsid w:val="00937004"/>
    <w:rsid w:val="00937027"/>
    <w:rsid w:val="0093706B"/>
    <w:rsid w:val="0093723D"/>
    <w:rsid w:val="009372DB"/>
    <w:rsid w:val="00937453"/>
    <w:rsid w:val="009374E8"/>
    <w:rsid w:val="009376C6"/>
    <w:rsid w:val="009376CA"/>
    <w:rsid w:val="009377B3"/>
    <w:rsid w:val="00937845"/>
    <w:rsid w:val="009378C0"/>
    <w:rsid w:val="00937987"/>
    <w:rsid w:val="00937A9B"/>
    <w:rsid w:val="00937D34"/>
    <w:rsid w:val="0094017F"/>
    <w:rsid w:val="009401FF"/>
    <w:rsid w:val="0094042C"/>
    <w:rsid w:val="009406C7"/>
    <w:rsid w:val="00940AB9"/>
    <w:rsid w:val="00940C39"/>
    <w:rsid w:val="00940D49"/>
    <w:rsid w:val="00940DFB"/>
    <w:rsid w:val="00940EA0"/>
    <w:rsid w:val="00940EEE"/>
    <w:rsid w:val="0094127C"/>
    <w:rsid w:val="0094145D"/>
    <w:rsid w:val="0094156F"/>
    <w:rsid w:val="009416D0"/>
    <w:rsid w:val="00941936"/>
    <w:rsid w:val="0094194B"/>
    <w:rsid w:val="009419C5"/>
    <w:rsid w:val="00941A0C"/>
    <w:rsid w:val="00941DCE"/>
    <w:rsid w:val="00941E7C"/>
    <w:rsid w:val="00942076"/>
    <w:rsid w:val="009423B3"/>
    <w:rsid w:val="0094240B"/>
    <w:rsid w:val="009428CA"/>
    <w:rsid w:val="009428FF"/>
    <w:rsid w:val="00942BFC"/>
    <w:rsid w:val="00942D14"/>
    <w:rsid w:val="0094303F"/>
    <w:rsid w:val="00943070"/>
    <w:rsid w:val="00943252"/>
    <w:rsid w:val="00943469"/>
    <w:rsid w:val="00943478"/>
    <w:rsid w:val="00943496"/>
    <w:rsid w:val="00943584"/>
    <w:rsid w:val="009436AC"/>
    <w:rsid w:val="009437B3"/>
    <w:rsid w:val="009438E4"/>
    <w:rsid w:val="009439F5"/>
    <w:rsid w:val="00943CD8"/>
    <w:rsid w:val="00943D47"/>
    <w:rsid w:val="00943F43"/>
    <w:rsid w:val="00943F7E"/>
    <w:rsid w:val="009441EF"/>
    <w:rsid w:val="0094430F"/>
    <w:rsid w:val="00944896"/>
    <w:rsid w:val="00944938"/>
    <w:rsid w:val="00944948"/>
    <w:rsid w:val="00944C5B"/>
    <w:rsid w:val="009451A5"/>
    <w:rsid w:val="009451C2"/>
    <w:rsid w:val="0094523F"/>
    <w:rsid w:val="0094535C"/>
    <w:rsid w:val="0094554D"/>
    <w:rsid w:val="00945CDA"/>
    <w:rsid w:val="00945E92"/>
    <w:rsid w:val="009461A3"/>
    <w:rsid w:val="009461B5"/>
    <w:rsid w:val="0094622E"/>
    <w:rsid w:val="00946282"/>
    <w:rsid w:val="00946348"/>
    <w:rsid w:val="0094668B"/>
    <w:rsid w:val="00946799"/>
    <w:rsid w:val="009467E1"/>
    <w:rsid w:val="00946882"/>
    <w:rsid w:val="009468D6"/>
    <w:rsid w:val="00946A25"/>
    <w:rsid w:val="00946A5A"/>
    <w:rsid w:val="00946C7B"/>
    <w:rsid w:val="009473E7"/>
    <w:rsid w:val="00947D06"/>
    <w:rsid w:val="00947E26"/>
    <w:rsid w:val="00947EF7"/>
    <w:rsid w:val="00950004"/>
    <w:rsid w:val="0095016B"/>
    <w:rsid w:val="00950294"/>
    <w:rsid w:val="00950502"/>
    <w:rsid w:val="00950585"/>
    <w:rsid w:val="00950798"/>
    <w:rsid w:val="00950830"/>
    <w:rsid w:val="009508F5"/>
    <w:rsid w:val="0095090A"/>
    <w:rsid w:val="00950A7E"/>
    <w:rsid w:val="00950C9A"/>
    <w:rsid w:val="00950D98"/>
    <w:rsid w:val="00950E78"/>
    <w:rsid w:val="00950FBD"/>
    <w:rsid w:val="00951276"/>
    <w:rsid w:val="009512B7"/>
    <w:rsid w:val="00951551"/>
    <w:rsid w:val="00951809"/>
    <w:rsid w:val="009518B6"/>
    <w:rsid w:val="009518FA"/>
    <w:rsid w:val="00951D2A"/>
    <w:rsid w:val="00951E9E"/>
    <w:rsid w:val="009524EC"/>
    <w:rsid w:val="00952535"/>
    <w:rsid w:val="00952544"/>
    <w:rsid w:val="009526A1"/>
    <w:rsid w:val="009528E2"/>
    <w:rsid w:val="00952949"/>
    <w:rsid w:val="00952A40"/>
    <w:rsid w:val="009530B6"/>
    <w:rsid w:val="00953258"/>
    <w:rsid w:val="00953706"/>
    <w:rsid w:val="00953878"/>
    <w:rsid w:val="00953A50"/>
    <w:rsid w:val="00953C43"/>
    <w:rsid w:val="00953C4C"/>
    <w:rsid w:val="00953C58"/>
    <w:rsid w:val="00953CA6"/>
    <w:rsid w:val="00953CB7"/>
    <w:rsid w:val="00953DE3"/>
    <w:rsid w:val="00953E21"/>
    <w:rsid w:val="00953F67"/>
    <w:rsid w:val="00954247"/>
    <w:rsid w:val="00954303"/>
    <w:rsid w:val="0095443F"/>
    <w:rsid w:val="009544F6"/>
    <w:rsid w:val="00954550"/>
    <w:rsid w:val="0095462E"/>
    <w:rsid w:val="00954679"/>
    <w:rsid w:val="0095470B"/>
    <w:rsid w:val="00954860"/>
    <w:rsid w:val="00954CAF"/>
    <w:rsid w:val="00954DE5"/>
    <w:rsid w:val="009552B6"/>
    <w:rsid w:val="00955476"/>
    <w:rsid w:val="009556E2"/>
    <w:rsid w:val="0095604C"/>
    <w:rsid w:val="00956137"/>
    <w:rsid w:val="009562EC"/>
    <w:rsid w:val="0095643B"/>
    <w:rsid w:val="00956510"/>
    <w:rsid w:val="00956648"/>
    <w:rsid w:val="00956BD6"/>
    <w:rsid w:val="0095716E"/>
    <w:rsid w:val="009572FC"/>
    <w:rsid w:val="0095735E"/>
    <w:rsid w:val="0095742A"/>
    <w:rsid w:val="00957563"/>
    <w:rsid w:val="00957751"/>
    <w:rsid w:val="00957AEB"/>
    <w:rsid w:val="00957DE6"/>
    <w:rsid w:val="00957E2D"/>
    <w:rsid w:val="00957E53"/>
    <w:rsid w:val="00957F05"/>
    <w:rsid w:val="0096003E"/>
    <w:rsid w:val="00960108"/>
    <w:rsid w:val="00960346"/>
    <w:rsid w:val="009605C3"/>
    <w:rsid w:val="0096067A"/>
    <w:rsid w:val="009607E1"/>
    <w:rsid w:val="009608D2"/>
    <w:rsid w:val="00960A20"/>
    <w:rsid w:val="00960A8E"/>
    <w:rsid w:val="00960D34"/>
    <w:rsid w:val="00960D54"/>
    <w:rsid w:val="009612D4"/>
    <w:rsid w:val="0096130A"/>
    <w:rsid w:val="009613F1"/>
    <w:rsid w:val="0096141A"/>
    <w:rsid w:val="00961467"/>
    <w:rsid w:val="009615B4"/>
    <w:rsid w:val="0096162A"/>
    <w:rsid w:val="00961A12"/>
    <w:rsid w:val="00961B17"/>
    <w:rsid w:val="009620C1"/>
    <w:rsid w:val="009620EC"/>
    <w:rsid w:val="009620F0"/>
    <w:rsid w:val="00962433"/>
    <w:rsid w:val="00962440"/>
    <w:rsid w:val="009626C0"/>
    <w:rsid w:val="0096271A"/>
    <w:rsid w:val="0096274E"/>
    <w:rsid w:val="00962895"/>
    <w:rsid w:val="009628EB"/>
    <w:rsid w:val="009628FF"/>
    <w:rsid w:val="00962916"/>
    <w:rsid w:val="00962993"/>
    <w:rsid w:val="00962ABD"/>
    <w:rsid w:val="00962BA4"/>
    <w:rsid w:val="00962C91"/>
    <w:rsid w:val="00962E79"/>
    <w:rsid w:val="00962F3D"/>
    <w:rsid w:val="00962F40"/>
    <w:rsid w:val="00963038"/>
    <w:rsid w:val="00963160"/>
    <w:rsid w:val="00963184"/>
    <w:rsid w:val="009634A1"/>
    <w:rsid w:val="00963AB0"/>
    <w:rsid w:val="00963B0B"/>
    <w:rsid w:val="00963BBD"/>
    <w:rsid w:val="00963DF8"/>
    <w:rsid w:val="00963F69"/>
    <w:rsid w:val="0096404F"/>
    <w:rsid w:val="009640F5"/>
    <w:rsid w:val="00964172"/>
    <w:rsid w:val="00964390"/>
    <w:rsid w:val="0096447A"/>
    <w:rsid w:val="009644D1"/>
    <w:rsid w:val="00964538"/>
    <w:rsid w:val="009645F6"/>
    <w:rsid w:val="009647A8"/>
    <w:rsid w:val="00964977"/>
    <w:rsid w:val="00964A68"/>
    <w:rsid w:val="00964C5F"/>
    <w:rsid w:val="00965149"/>
    <w:rsid w:val="00965A0F"/>
    <w:rsid w:val="00965C21"/>
    <w:rsid w:val="00965C63"/>
    <w:rsid w:val="009660F5"/>
    <w:rsid w:val="009663FF"/>
    <w:rsid w:val="00966432"/>
    <w:rsid w:val="0096651C"/>
    <w:rsid w:val="009668AE"/>
    <w:rsid w:val="0096691D"/>
    <w:rsid w:val="00966AA8"/>
    <w:rsid w:val="00966AC9"/>
    <w:rsid w:val="00966AD6"/>
    <w:rsid w:val="00966CD4"/>
    <w:rsid w:val="00966D6F"/>
    <w:rsid w:val="00966EF5"/>
    <w:rsid w:val="00966F6B"/>
    <w:rsid w:val="00967028"/>
    <w:rsid w:val="0096711A"/>
    <w:rsid w:val="0096734C"/>
    <w:rsid w:val="0096741A"/>
    <w:rsid w:val="00967548"/>
    <w:rsid w:val="00967BE4"/>
    <w:rsid w:val="00967C3B"/>
    <w:rsid w:val="00967F95"/>
    <w:rsid w:val="0097009C"/>
    <w:rsid w:val="009700CF"/>
    <w:rsid w:val="00970123"/>
    <w:rsid w:val="0097047C"/>
    <w:rsid w:val="00970595"/>
    <w:rsid w:val="009710A3"/>
    <w:rsid w:val="00971267"/>
    <w:rsid w:val="009716F6"/>
    <w:rsid w:val="009719A9"/>
    <w:rsid w:val="00971A17"/>
    <w:rsid w:val="00971A5B"/>
    <w:rsid w:val="00971C11"/>
    <w:rsid w:val="00971E82"/>
    <w:rsid w:val="00972575"/>
    <w:rsid w:val="00972763"/>
    <w:rsid w:val="009727EA"/>
    <w:rsid w:val="00972800"/>
    <w:rsid w:val="0097293C"/>
    <w:rsid w:val="00972A94"/>
    <w:rsid w:val="00972CA7"/>
    <w:rsid w:val="00972D1F"/>
    <w:rsid w:val="00972E54"/>
    <w:rsid w:val="00972ED4"/>
    <w:rsid w:val="00972EDF"/>
    <w:rsid w:val="00972F7B"/>
    <w:rsid w:val="00973074"/>
    <w:rsid w:val="0097313C"/>
    <w:rsid w:val="00973275"/>
    <w:rsid w:val="00973341"/>
    <w:rsid w:val="00973869"/>
    <w:rsid w:val="00973B96"/>
    <w:rsid w:val="00973BFE"/>
    <w:rsid w:val="00973CBD"/>
    <w:rsid w:val="00973E9B"/>
    <w:rsid w:val="00974093"/>
    <w:rsid w:val="009741B4"/>
    <w:rsid w:val="0097425A"/>
    <w:rsid w:val="009742C4"/>
    <w:rsid w:val="00974426"/>
    <w:rsid w:val="009745B8"/>
    <w:rsid w:val="0097469F"/>
    <w:rsid w:val="009746E6"/>
    <w:rsid w:val="00974869"/>
    <w:rsid w:val="00974A3F"/>
    <w:rsid w:val="00974B08"/>
    <w:rsid w:val="00974BC6"/>
    <w:rsid w:val="00974BE0"/>
    <w:rsid w:val="00974F27"/>
    <w:rsid w:val="00975153"/>
    <w:rsid w:val="009753A1"/>
    <w:rsid w:val="00975470"/>
    <w:rsid w:val="0097550A"/>
    <w:rsid w:val="0097564D"/>
    <w:rsid w:val="0097572E"/>
    <w:rsid w:val="00975A33"/>
    <w:rsid w:val="00975A7B"/>
    <w:rsid w:val="00975C00"/>
    <w:rsid w:val="009761E7"/>
    <w:rsid w:val="00976408"/>
    <w:rsid w:val="00976672"/>
    <w:rsid w:val="00976681"/>
    <w:rsid w:val="00976975"/>
    <w:rsid w:val="00976C6C"/>
    <w:rsid w:val="00976CA2"/>
    <w:rsid w:val="00976D30"/>
    <w:rsid w:val="00976DF7"/>
    <w:rsid w:val="00976F67"/>
    <w:rsid w:val="00976FB9"/>
    <w:rsid w:val="00977190"/>
    <w:rsid w:val="00977502"/>
    <w:rsid w:val="009776D9"/>
    <w:rsid w:val="00977748"/>
    <w:rsid w:val="009779E0"/>
    <w:rsid w:val="009804ED"/>
    <w:rsid w:val="00980921"/>
    <w:rsid w:val="00980A1E"/>
    <w:rsid w:val="00980DF8"/>
    <w:rsid w:val="00980E3D"/>
    <w:rsid w:val="00980F36"/>
    <w:rsid w:val="009810EB"/>
    <w:rsid w:val="00981136"/>
    <w:rsid w:val="009812BF"/>
    <w:rsid w:val="009814A2"/>
    <w:rsid w:val="00981599"/>
    <w:rsid w:val="009816BC"/>
    <w:rsid w:val="009817A2"/>
    <w:rsid w:val="0098196C"/>
    <w:rsid w:val="00981A16"/>
    <w:rsid w:val="00981B3A"/>
    <w:rsid w:val="00981BBD"/>
    <w:rsid w:val="00981CA7"/>
    <w:rsid w:val="00981CF8"/>
    <w:rsid w:val="009820AC"/>
    <w:rsid w:val="009821E1"/>
    <w:rsid w:val="009821FD"/>
    <w:rsid w:val="0098222C"/>
    <w:rsid w:val="00982297"/>
    <w:rsid w:val="00982373"/>
    <w:rsid w:val="009825DD"/>
    <w:rsid w:val="00982703"/>
    <w:rsid w:val="0098278F"/>
    <w:rsid w:val="00982871"/>
    <w:rsid w:val="00982956"/>
    <w:rsid w:val="00982F9A"/>
    <w:rsid w:val="00983131"/>
    <w:rsid w:val="009833ED"/>
    <w:rsid w:val="00983434"/>
    <w:rsid w:val="00983475"/>
    <w:rsid w:val="009837F2"/>
    <w:rsid w:val="00983847"/>
    <w:rsid w:val="00983854"/>
    <w:rsid w:val="00983ADF"/>
    <w:rsid w:val="00983B11"/>
    <w:rsid w:val="00983C6F"/>
    <w:rsid w:val="00983DC5"/>
    <w:rsid w:val="00983E1E"/>
    <w:rsid w:val="00983EBA"/>
    <w:rsid w:val="009840B2"/>
    <w:rsid w:val="009840FB"/>
    <w:rsid w:val="00984301"/>
    <w:rsid w:val="009843E9"/>
    <w:rsid w:val="0098458A"/>
    <w:rsid w:val="00984647"/>
    <w:rsid w:val="009847A6"/>
    <w:rsid w:val="00984851"/>
    <w:rsid w:val="00984A5C"/>
    <w:rsid w:val="00984AF8"/>
    <w:rsid w:val="00984B84"/>
    <w:rsid w:val="00984C2D"/>
    <w:rsid w:val="00984C7F"/>
    <w:rsid w:val="00984CFC"/>
    <w:rsid w:val="00984DCA"/>
    <w:rsid w:val="00984DE2"/>
    <w:rsid w:val="00985011"/>
    <w:rsid w:val="009850D2"/>
    <w:rsid w:val="00985247"/>
    <w:rsid w:val="009854AA"/>
    <w:rsid w:val="009855D1"/>
    <w:rsid w:val="009856A6"/>
    <w:rsid w:val="009858DF"/>
    <w:rsid w:val="00985AC5"/>
    <w:rsid w:val="00985C12"/>
    <w:rsid w:val="0098676E"/>
    <w:rsid w:val="00986935"/>
    <w:rsid w:val="00986A4E"/>
    <w:rsid w:val="00986EBB"/>
    <w:rsid w:val="00987058"/>
    <w:rsid w:val="00987215"/>
    <w:rsid w:val="00987539"/>
    <w:rsid w:val="00987929"/>
    <w:rsid w:val="00987A61"/>
    <w:rsid w:val="00987B3D"/>
    <w:rsid w:val="00987C4D"/>
    <w:rsid w:val="00987C75"/>
    <w:rsid w:val="00987D12"/>
    <w:rsid w:val="00987E05"/>
    <w:rsid w:val="0099031A"/>
    <w:rsid w:val="009904A5"/>
    <w:rsid w:val="009904D8"/>
    <w:rsid w:val="00990B7D"/>
    <w:rsid w:val="00990C5E"/>
    <w:rsid w:val="00990D27"/>
    <w:rsid w:val="00990E76"/>
    <w:rsid w:val="00991377"/>
    <w:rsid w:val="00991411"/>
    <w:rsid w:val="009914C0"/>
    <w:rsid w:val="00991634"/>
    <w:rsid w:val="00991638"/>
    <w:rsid w:val="009918EA"/>
    <w:rsid w:val="009919A7"/>
    <w:rsid w:val="00991ED1"/>
    <w:rsid w:val="00991F5A"/>
    <w:rsid w:val="00992004"/>
    <w:rsid w:val="009923DE"/>
    <w:rsid w:val="009925F7"/>
    <w:rsid w:val="009929EB"/>
    <w:rsid w:val="00992AAE"/>
    <w:rsid w:val="00992B65"/>
    <w:rsid w:val="00992BD7"/>
    <w:rsid w:val="00992C70"/>
    <w:rsid w:val="00992D70"/>
    <w:rsid w:val="00992F08"/>
    <w:rsid w:val="00992F3A"/>
    <w:rsid w:val="00992FA2"/>
    <w:rsid w:val="009930AE"/>
    <w:rsid w:val="0099324A"/>
    <w:rsid w:val="009932DB"/>
    <w:rsid w:val="0099350C"/>
    <w:rsid w:val="0099354F"/>
    <w:rsid w:val="00993817"/>
    <w:rsid w:val="0099399B"/>
    <w:rsid w:val="00993BD8"/>
    <w:rsid w:val="00993D89"/>
    <w:rsid w:val="00993D96"/>
    <w:rsid w:val="00993E6A"/>
    <w:rsid w:val="00993EE3"/>
    <w:rsid w:val="00994082"/>
    <w:rsid w:val="00994089"/>
    <w:rsid w:val="009942DD"/>
    <w:rsid w:val="00994468"/>
    <w:rsid w:val="00994697"/>
    <w:rsid w:val="009946E0"/>
    <w:rsid w:val="009948D7"/>
    <w:rsid w:val="00994A1A"/>
    <w:rsid w:val="00994B2E"/>
    <w:rsid w:val="00994B3C"/>
    <w:rsid w:val="00994D6E"/>
    <w:rsid w:val="00994EA3"/>
    <w:rsid w:val="00994EAC"/>
    <w:rsid w:val="00995282"/>
    <w:rsid w:val="0099529A"/>
    <w:rsid w:val="009954AF"/>
    <w:rsid w:val="009956D0"/>
    <w:rsid w:val="009956DB"/>
    <w:rsid w:val="009959B4"/>
    <w:rsid w:val="00995FC3"/>
    <w:rsid w:val="00996005"/>
    <w:rsid w:val="009961AF"/>
    <w:rsid w:val="00996245"/>
    <w:rsid w:val="009962E6"/>
    <w:rsid w:val="00996386"/>
    <w:rsid w:val="009963F5"/>
    <w:rsid w:val="0099649F"/>
    <w:rsid w:val="009965A2"/>
    <w:rsid w:val="0099683A"/>
    <w:rsid w:val="00996E16"/>
    <w:rsid w:val="009970FB"/>
    <w:rsid w:val="009972C8"/>
    <w:rsid w:val="009972E4"/>
    <w:rsid w:val="009973EF"/>
    <w:rsid w:val="00997581"/>
    <w:rsid w:val="009977F3"/>
    <w:rsid w:val="0099786B"/>
    <w:rsid w:val="009979A5"/>
    <w:rsid w:val="00997B8B"/>
    <w:rsid w:val="009A007E"/>
    <w:rsid w:val="009A05DD"/>
    <w:rsid w:val="009A05F6"/>
    <w:rsid w:val="009A0A9F"/>
    <w:rsid w:val="009A0CFE"/>
    <w:rsid w:val="009A0DB2"/>
    <w:rsid w:val="009A0FE3"/>
    <w:rsid w:val="009A10B1"/>
    <w:rsid w:val="009A12C9"/>
    <w:rsid w:val="009A13FC"/>
    <w:rsid w:val="009A1520"/>
    <w:rsid w:val="009A1627"/>
    <w:rsid w:val="009A17E7"/>
    <w:rsid w:val="009A1A1F"/>
    <w:rsid w:val="009A1A65"/>
    <w:rsid w:val="009A1BC6"/>
    <w:rsid w:val="009A20FD"/>
    <w:rsid w:val="009A2153"/>
    <w:rsid w:val="009A23DF"/>
    <w:rsid w:val="009A260B"/>
    <w:rsid w:val="009A272D"/>
    <w:rsid w:val="009A2880"/>
    <w:rsid w:val="009A28F1"/>
    <w:rsid w:val="009A29C0"/>
    <w:rsid w:val="009A2CC6"/>
    <w:rsid w:val="009A2E2F"/>
    <w:rsid w:val="009A2E62"/>
    <w:rsid w:val="009A2E7A"/>
    <w:rsid w:val="009A3183"/>
    <w:rsid w:val="009A36F4"/>
    <w:rsid w:val="009A3A3A"/>
    <w:rsid w:val="009A3A91"/>
    <w:rsid w:val="009A3BA7"/>
    <w:rsid w:val="009A3DAC"/>
    <w:rsid w:val="009A4335"/>
    <w:rsid w:val="009A458F"/>
    <w:rsid w:val="009A4954"/>
    <w:rsid w:val="009A4D2E"/>
    <w:rsid w:val="009A4E4A"/>
    <w:rsid w:val="009A4F1D"/>
    <w:rsid w:val="009A4F34"/>
    <w:rsid w:val="009A5022"/>
    <w:rsid w:val="009A510E"/>
    <w:rsid w:val="009A52A8"/>
    <w:rsid w:val="009A53F4"/>
    <w:rsid w:val="009A5430"/>
    <w:rsid w:val="009A5449"/>
    <w:rsid w:val="009A5803"/>
    <w:rsid w:val="009A5974"/>
    <w:rsid w:val="009A5B23"/>
    <w:rsid w:val="009A5C21"/>
    <w:rsid w:val="009A5CFE"/>
    <w:rsid w:val="009A5ECF"/>
    <w:rsid w:val="009A5F62"/>
    <w:rsid w:val="009A618E"/>
    <w:rsid w:val="009A62DA"/>
    <w:rsid w:val="009A652D"/>
    <w:rsid w:val="009A6541"/>
    <w:rsid w:val="009A6734"/>
    <w:rsid w:val="009A69DA"/>
    <w:rsid w:val="009A6B13"/>
    <w:rsid w:val="009A6B95"/>
    <w:rsid w:val="009A6BAB"/>
    <w:rsid w:val="009A6C48"/>
    <w:rsid w:val="009A6C6D"/>
    <w:rsid w:val="009A6D3A"/>
    <w:rsid w:val="009A6E44"/>
    <w:rsid w:val="009A721C"/>
    <w:rsid w:val="009A73A9"/>
    <w:rsid w:val="009A7460"/>
    <w:rsid w:val="009A74A7"/>
    <w:rsid w:val="009A7641"/>
    <w:rsid w:val="009A7693"/>
    <w:rsid w:val="009A7767"/>
    <w:rsid w:val="009A7A12"/>
    <w:rsid w:val="009A7A3D"/>
    <w:rsid w:val="009A7ADB"/>
    <w:rsid w:val="009A7EE7"/>
    <w:rsid w:val="009A7FC8"/>
    <w:rsid w:val="009B005F"/>
    <w:rsid w:val="009B03E4"/>
    <w:rsid w:val="009B04A7"/>
    <w:rsid w:val="009B075C"/>
    <w:rsid w:val="009B07FB"/>
    <w:rsid w:val="009B0979"/>
    <w:rsid w:val="009B1027"/>
    <w:rsid w:val="009B1248"/>
    <w:rsid w:val="009B1429"/>
    <w:rsid w:val="009B1530"/>
    <w:rsid w:val="009B153B"/>
    <w:rsid w:val="009B1BFB"/>
    <w:rsid w:val="009B1D91"/>
    <w:rsid w:val="009B1EA8"/>
    <w:rsid w:val="009B2305"/>
    <w:rsid w:val="009B2463"/>
    <w:rsid w:val="009B248E"/>
    <w:rsid w:val="009B271D"/>
    <w:rsid w:val="009B2818"/>
    <w:rsid w:val="009B2A27"/>
    <w:rsid w:val="009B2AB4"/>
    <w:rsid w:val="009B2CF8"/>
    <w:rsid w:val="009B2FA8"/>
    <w:rsid w:val="009B3034"/>
    <w:rsid w:val="009B30D8"/>
    <w:rsid w:val="009B328C"/>
    <w:rsid w:val="009B33CB"/>
    <w:rsid w:val="009B36F2"/>
    <w:rsid w:val="009B37AA"/>
    <w:rsid w:val="009B3FAE"/>
    <w:rsid w:val="009B402F"/>
    <w:rsid w:val="009B414D"/>
    <w:rsid w:val="009B4D1C"/>
    <w:rsid w:val="009B4FC0"/>
    <w:rsid w:val="009B50B7"/>
    <w:rsid w:val="009B50DC"/>
    <w:rsid w:val="009B51F0"/>
    <w:rsid w:val="009B554C"/>
    <w:rsid w:val="009B5726"/>
    <w:rsid w:val="009B574C"/>
    <w:rsid w:val="009B5779"/>
    <w:rsid w:val="009B5826"/>
    <w:rsid w:val="009B5989"/>
    <w:rsid w:val="009B5AF7"/>
    <w:rsid w:val="009B5F79"/>
    <w:rsid w:val="009B60A3"/>
    <w:rsid w:val="009B6178"/>
    <w:rsid w:val="009B6ACA"/>
    <w:rsid w:val="009B6C02"/>
    <w:rsid w:val="009B6C44"/>
    <w:rsid w:val="009B6D1F"/>
    <w:rsid w:val="009B6FDB"/>
    <w:rsid w:val="009B7330"/>
    <w:rsid w:val="009B7363"/>
    <w:rsid w:val="009B751B"/>
    <w:rsid w:val="009B7A45"/>
    <w:rsid w:val="009B7A47"/>
    <w:rsid w:val="009B7D12"/>
    <w:rsid w:val="009B7E23"/>
    <w:rsid w:val="009B7F04"/>
    <w:rsid w:val="009C0069"/>
    <w:rsid w:val="009C018D"/>
    <w:rsid w:val="009C0322"/>
    <w:rsid w:val="009C03AF"/>
    <w:rsid w:val="009C050A"/>
    <w:rsid w:val="009C0704"/>
    <w:rsid w:val="009C09DD"/>
    <w:rsid w:val="009C0A23"/>
    <w:rsid w:val="009C0C32"/>
    <w:rsid w:val="009C1050"/>
    <w:rsid w:val="009C105B"/>
    <w:rsid w:val="009C127F"/>
    <w:rsid w:val="009C16ED"/>
    <w:rsid w:val="009C1714"/>
    <w:rsid w:val="009C17ED"/>
    <w:rsid w:val="009C17F5"/>
    <w:rsid w:val="009C1901"/>
    <w:rsid w:val="009C1AB4"/>
    <w:rsid w:val="009C1AC1"/>
    <w:rsid w:val="009C1CC4"/>
    <w:rsid w:val="009C1D73"/>
    <w:rsid w:val="009C1EA5"/>
    <w:rsid w:val="009C1F38"/>
    <w:rsid w:val="009C1F5C"/>
    <w:rsid w:val="009C1F9C"/>
    <w:rsid w:val="009C2245"/>
    <w:rsid w:val="009C23E9"/>
    <w:rsid w:val="009C24D5"/>
    <w:rsid w:val="009C24DD"/>
    <w:rsid w:val="009C2715"/>
    <w:rsid w:val="009C27A6"/>
    <w:rsid w:val="009C27EA"/>
    <w:rsid w:val="009C294E"/>
    <w:rsid w:val="009C2ECE"/>
    <w:rsid w:val="009C2F53"/>
    <w:rsid w:val="009C311D"/>
    <w:rsid w:val="009C3310"/>
    <w:rsid w:val="009C33E4"/>
    <w:rsid w:val="009C3676"/>
    <w:rsid w:val="009C36FE"/>
    <w:rsid w:val="009C3808"/>
    <w:rsid w:val="009C386D"/>
    <w:rsid w:val="009C399E"/>
    <w:rsid w:val="009C3BFF"/>
    <w:rsid w:val="009C3FBB"/>
    <w:rsid w:val="009C45E9"/>
    <w:rsid w:val="009C464F"/>
    <w:rsid w:val="009C47CA"/>
    <w:rsid w:val="009C4816"/>
    <w:rsid w:val="009C492B"/>
    <w:rsid w:val="009C49E9"/>
    <w:rsid w:val="009C4B1E"/>
    <w:rsid w:val="009C4D10"/>
    <w:rsid w:val="009C4EFD"/>
    <w:rsid w:val="009C5009"/>
    <w:rsid w:val="009C50B7"/>
    <w:rsid w:val="009C5663"/>
    <w:rsid w:val="009C5704"/>
    <w:rsid w:val="009C5A51"/>
    <w:rsid w:val="009C5AF4"/>
    <w:rsid w:val="009C5FB6"/>
    <w:rsid w:val="009C60BC"/>
    <w:rsid w:val="009C610D"/>
    <w:rsid w:val="009C62F0"/>
    <w:rsid w:val="009C635B"/>
    <w:rsid w:val="009C6366"/>
    <w:rsid w:val="009C64D5"/>
    <w:rsid w:val="009C65CD"/>
    <w:rsid w:val="009C672E"/>
    <w:rsid w:val="009C69EC"/>
    <w:rsid w:val="009C6B46"/>
    <w:rsid w:val="009C6C2D"/>
    <w:rsid w:val="009C6CE1"/>
    <w:rsid w:val="009C6F09"/>
    <w:rsid w:val="009C6FAE"/>
    <w:rsid w:val="009C7098"/>
    <w:rsid w:val="009C72E8"/>
    <w:rsid w:val="009C7326"/>
    <w:rsid w:val="009C7339"/>
    <w:rsid w:val="009C733B"/>
    <w:rsid w:val="009C7423"/>
    <w:rsid w:val="009C7857"/>
    <w:rsid w:val="009C7A34"/>
    <w:rsid w:val="009C7AC8"/>
    <w:rsid w:val="009C7D63"/>
    <w:rsid w:val="009C7FC7"/>
    <w:rsid w:val="009D00AB"/>
    <w:rsid w:val="009D00D2"/>
    <w:rsid w:val="009D0144"/>
    <w:rsid w:val="009D0438"/>
    <w:rsid w:val="009D04C9"/>
    <w:rsid w:val="009D0678"/>
    <w:rsid w:val="009D0743"/>
    <w:rsid w:val="009D09F0"/>
    <w:rsid w:val="009D0BE8"/>
    <w:rsid w:val="009D0D0A"/>
    <w:rsid w:val="009D0D24"/>
    <w:rsid w:val="009D12D8"/>
    <w:rsid w:val="009D1F15"/>
    <w:rsid w:val="009D22AD"/>
    <w:rsid w:val="009D22C1"/>
    <w:rsid w:val="009D2544"/>
    <w:rsid w:val="009D2A43"/>
    <w:rsid w:val="009D2D1A"/>
    <w:rsid w:val="009D2FDE"/>
    <w:rsid w:val="009D3067"/>
    <w:rsid w:val="009D30DD"/>
    <w:rsid w:val="009D341A"/>
    <w:rsid w:val="009D34FA"/>
    <w:rsid w:val="009D3669"/>
    <w:rsid w:val="009D367E"/>
    <w:rsid w:val="009D36EB"/>
    <w:rsid w:val="009D3864"/>
    <w:rsid w:val="009D3B81"/>
    <w:rsid w:val="009D3B87"/>
    <w:rsid w:val="009D3C20"/>
    <w:rsid w:val="009D3FDA"/>
    <w:rsid w:val="009D4478"/>
    <w:rsid w:val="009D452B"/>
    <w:rsid w:val="009D45A1"/>
    <w:rsid w:val="009D473F"/>
    <w:rsid w:val="009D485E"/>
    <w:rsid w:val="009D4A9D"/>
    <w:rsid w:val="009D4B85"/>
    <w:rsid w:val="009D4CE6"/>
    <w:rsid w:val="009D4FB6"/>
    <w:rsid w:val="009D52C5"/>
    <w:rsid w:val="009D536D"/>
    <w:rsid w:val="009D5456"/>
    <w:rsid w:val="009D56AD"/>
    <w:rsid w:val="009D5A12"/>
    <w:rsid w:val="009D5B79"/>
    <w:rsid w:val="009D5C66"/>
    <w:rsid w:val="009D5DB9"/>
    <w:rsid w:val="009D5E3A"/>
    <w:rsid w:val="009D62A0"/>
    <w:rsid w:val="009D6576"/>
    <w:rsid w:val="009D6686"/>
    <w:rsid w:val="009D696C"/>
    <w:rsid w:val="009D69A4"/>
    <w:rsid w:val="009D6D1D"/>
    <w:rsid w:val="009D6E7E"/>
    <w:rsid w:val="009D7182"/>
    <w:rsid w:val="009D7195"/>
    <w:rsid w:val="009D72FD"/>
    <w:rsid w:val="009D7778"/>
    <w:rsid w:val="009D78D5"/>
    <w:rsid w:val="009D7C11"/>
    <w:rsid w:val="009D7D4A"/>
    <w:rsid w:val="009D7E76"/>
    <w:rsid w:val="009D7EF7"/>
    <w:rsid w:val="009E020B"/>
    <w:rsid w:val="009E02FB"/>
    <w:rsid w:val="009E03EE"/>
    <w:rsid w:val="009E0417"/>
    <w:rsid w:val="009E04D9"/>
    <w:rsid w:val="009E0852"/>
    <w:rsid w:val="009E08B9"/>
    <w:rsid w:val="009E0C70"/>
    <w:rsid w:val="009E0EFE"/>
    <w:rsid w:val="009E0FC2"/>
    <w:rsid w:val="009E110C"/>
    <w:rsid w:val="009E179F"/>
    <w:rsid w:val="009E182C"/>
    <w:rsid w:val="009E18C7"/>
    <w:rsid w:val="009E1E4D"/>
    <w:rsid w:val="009E1EB1"/>
    <w:rsid w:val="009E1F6B"/>
    <w:rsid w:val="009E26F9"/>
    <w:rsid w:val="009E2742"/>
    <w:rsid w:val="009E27A2"/>
    <w:rsid w:val="009E27DA"/>
    <w:rsid w:val="009E2D28"/>
    <w:rsid w:val="009E2E95"/>
    <w:rsid w:val="009E3065"/>
    <w:rsid w:val="009E3173"/>
    <w:rsid w:val="009E322E"/>
    <w:rsid w:val="009E336D"/>
    <w:rsid w:val="009E3858"/>
    <w:rsid w:val="009E3ACD"/>
    <w:rsid w:val="009E456E"/>
    <w:rsid w:val="009E48C6"/>
    <w:rsid w:val="009E4A20"/>
    <w:rsid w:val="009E4ACE"/>
    <w:rsid w:val="009E4AFC"/>
    <w:rsid w:val="009E4CFF"/>
    <w:rsid w:val="009E4E57"/>
    <w:rsid w:val="009E4F0E"/>
    <w:rsid w:val="009E5105"/>
    <w:rsid w:val="009E5342"/>
    <w:rsid w:val="009E5593"/>
    <w:rsid w:val="009E56E7"/>
    <w:rsid w:val="009E5724"/>
    <w:rsid w:val="009E580E"/>
    <w:rsid w:val="009E59E6"/>
    <w:rsid w:val="009E5C3F"/>
    <w:rsid w:val="009E5C5C"/>
    <w:rsid w:val="009E5FAE"/>
    <w:rsid w:val="009E60D4"/>
    <w:rsid w:val="009E62BB"/>
    <w:rsid w:val="009E6318"/>
    <w:rsid w:val="009E66E3"/>
    <w:rsid w:val="009E6942"/>
    <w:rsid w:val="009E6A84"/>
    <w:rsid w:val="009E6AEA"/>
    <w:rsid w:val="009E78C8"/>
    <w:rsid w:val="009E7D4B"/>
    <w:rsid w:val="009E7E22"/>
    <w:rsid w:val="009E7EEA"/>
    <w:rsid w:val="009F040B"/>
    <w:rsid w:val="009F05AC"/>
    <w:rsid w:val="009F05DB"/>
    <w:rsid w:val="009F0759"/>
    <w:rsid w:val="009F09B6"/>
    <w:rsid w:val="009F09B9"/>
    <w:rsid w:val="009F0B13"/>
    <w:rsid w:val="009F0EDC"/>
    <w:rsid w:val="009F0FAA"/>
    <w:rsid w:val="009F11FD"/>
    <w:rsid w:val="009F1346"/>
    <w:rsid w:val="009F1564"/>
    <w:rsid w:val="009F158D"/>
    <w:rsid w:val="009F1706"/>
    <w:rsid w:val="009F174B"/>
    <w:rsid w:val="009F175B"/>
    <w:rsid w:val="009F196F"/>
    <w:rsid w:val="009F19F3"/>
    <w:rsid w:val="009F1DB9"/>
    <w:rsid w:val="009F2160"/>
    <w:rsid w:val="009F2257"/>
    <w:rsid w:val="009F259F"/>
    <w:rsid w:val="009F2773"/>
    <w:rsid w:val="009F290A"/>
    <w:rsid w:val="009F2910"/>
    <w:rsid w:val="009F2A4F"/>
    <w:rsid w:val="009F2CDD"/>
    <w:rsid w:val="009F2D14"/>
    <w:rsid w:val="009F2DB1"/>
    <w:rsid w:val="009F31CE"/>
    <w:rsid w:val="009F3313"/>
    <w:rsid w:val="009F34EA"/>
    <w:rsid w:val="009F36D7"/>
    <w:rsid w:val="009F3811"/>
    <w:rsid w:val="009F3B38"/>
    <w:rsid w:val="009F3DA3"/>
    <w:rsid w:val="009F40A3"/>
    <w:rsid w:val="009F4160"/>
    <w:rsid w:val="009F418B"/>
    <w:rsid w:val="009F420B"/>
    <w:rsid w:val="009F43E0"/>
    <w:rsid w:val="009F464B"/>
    <w:rsid w:val="009F482B"/>
    <w:rsid w:val="009F49D8"/>
    <w:rsid w:val="009F4B05"/>
    <w:rsid w:val="009F4C5F"/>
    <w:rsid w:val="009F4D31"/>
    <w:rsid w:val="009F4DB5"/>
    <w:rsid w:val="009F4DC1"/>
    <w:rsid w:val="009F51E5"/>
    <w:rsid w:val="009F5216"/>
    <w:rsid w:val="009F558B"/>
    <w:rsid w:val="009F57F0"/>
    <w:rsid w:val="009F587A"/>
    <w:rsid w:val="009F58BA"/>
    <w:rsid w:val="009F595C"/>
    <w:rsid w:val="009F597C"/>
    <w:rsid w:val="009F5C45"/>
    <w:rsid w:val="009F5ED3"/>
    <w:rsid w:val="009F6345"/>
    <w:rsid w:val="009F6589"/>
    <w:rsid w:val="009F65AD"/>
    <w:rsid w:val="009F65DE"/>
    <w:rsid w:val="009F65EB"/>
    <w:rsid w:val="009F67F2"/>
    <w:rsid w:val="009F67FC"/>
    <w:rsid w:val="009F6A08"/>
    <w:rsid w:val="009F6B7E"/>
    <w:rsid w:val="009F6DCD"/>
    <w:rsid w:val="009F703A"/>
    <w:rsid w:val="009F7056"/>
    <w:rsid w:val="009F70D1"/>
    <w:rsid w:val="009F7237"/>
    <w:rsid w:val="009F73F0"/>
    <w:rsid w:val="009F7724"/>
    <w:rsid w:val="009F78F0"/>
    <w:rsid w:val="009F7AFC"/>
    <w:rsid w:val="009F7D89"/>
    <w:rsid w:val="009F7EE1"/>
    <w:rsid w:val="009F7FA5"/>
    <w:rsid w:val="00A00044"/>
    <w:rsid w:val="00A002CB"/>
    <w:rsid w:val="00A0038F"/>
    <w:rsid w:val="00A0063D"/>
    <w:rsid w:val="00A00945"/>
    <w:rsid w:val="00A00A2C"/>
    <w:rsid w:val="00A00D5A"/>
    <w:rsid w:val="00A00FDE"/>
    <w:rsid w:val="00A01014"/>
    <w:rsid w:val="00A01533"/>
    <w:rsid w:val="00A01584"/>
    <w:rsid w:val="00A01DDC"/>
    <w:rsid w:val="00A01E28"/>
    <w:rsid w:val="00A01F19"/>
    <w:rsid w:val="00A01FEC"/>
    <w:rsid w:val="00A02004"/>
    <w:rsid w:val="00A02299"/>
    <w:rsid w:val="00A02657"/>
    <w:rsid w:val="00A026CF"/>
    <w:rsid w:val="00A028DB"/>
    <w:rsid w:val="00A0290F"/>
    <w:rsid w:val="00A02AD9"/>
    <w:rsid w:val="00A02CE9"/>
    <w:rsid w:val="00A02F9A"/>
    <w:rsid w:val="00A0343F"/>
    <w:rsid w:val="00A03520"/>
    <w:rsid w:val="00A036A7"/>
    <w:rsid w:val="00A038F4"/>
    <w:rsid w:val="00A03942"/>
    <w:rsid w:val="00A03A01"/>
    <w:rsid w:val="00A03AF4"/>
    <w:rsid w:val="00A03B87"/>
    <w:rsid w:val="00A03F26"/>
    <w:rsid w:val="00A04071"/>
    <w:rsid w:val="00A040F0"/>
    <w:rsid w:val="00A041A3"/>
    <w:rsid w:val="00A041EB"/>
    <w:rsid w:val="00A0420A"/>
    <w:rsid w:val="00A042D7"/>
    <w:rsid w:val="00A043AF"/>
    <w:rsid w:val="00A04520"/>
    <w:rsid w:val="00A04605"/>
    <w:rsid w:val="00A049C0"/>
    <w:rsid w:val="00A04B38"/>
    <w:rsid w:val="00A04D46"/>
    <w:rsid w:val="00A05087"/>
    <w:rsid w:val="00A0531B"/>
    <w:rsid w:val="00A05337"/>
    <w:rsid w:val="00A0535D"/>
    <w:rsid w:val="00A0546D"/>
    <w:rsid w:val="00A054E3"/>
    <w:rsid w:val="00A05738"/>
    <w:rsid w:val="00A05A66"/>
    <w:rsid w:val="00A05A75"/>
    <w:rsid w:val="00A05E2B"/>
    <w:rsid w:val="00A05F6E"/>
    <w:rsid w:val="00A06119"/>
    <w:rsid w:val="00A06298"/>
    <w:rsid w:val="00A062A6"/>
    <w:rsid w:val="00A06429"/>
    <w:rsid w:val="00A06686"/>
    <w:rsid w:val="00A066A2"/>
    <w:rsid w:val="00A06A89"/>
    <w:rsid w:val="00A06B1A"/>
    <w:rsid w:val="00A06BD8"/>
    <w:rsid w:val="00A06C35"/>
    <w:rsid w:val="00A06E78"/>
    <w:rsid w:val="00A06FAE"/>
    <w:rsid w:val="00A07317"/>
    <w:rsid w:val="00A07551"/>
    <w:rsid w:val="00A076A5"/>
    <w:rsid w:val="00A07C79"/>
    <w:rsid w:val="00A07D30"/>
    <w:rsid w:val="00A1030A"/>
    <w:rsid w:val="00A103FE"/>
    <w:rsid w:val="00A107D1"/>
    <w:rsid w:val="00A10875"/>
    <w:rsid w:val="00A10989"/>
    <w:rsid w:val="00A10BA1"/>
    <w:rsid w:val="00A10E30"/>
    <w:rsid w:val="00A112C5"/>
    <w:rsid w:val="00A117CC"/>
    <w:rsid w:val="00A1182D"/>
    <w:rsid w:val="00A11949"/>
    <w:rsid w:val="00A11D0F"/>
    <w:rsid w:val="00A1205E"/>
    <w:rsid w:val="00A120AB"/>
    <w:rsid w:val="00A1219B"/>
    <w:rsid w:val="00A12472"/>
    <w:rsid w:val="00A12588"/>
    <w:rsid w:val="00A126A2"/>
    <w:rsid w:val="00A12766"/>
    <w:rsid w:val="00A129AE"/>
    <w:rsid w:val="00A12A5D"/>
    <w:rsid w:val="00A12BFA"/>
    <w:rsid w:val="00A12FA8"/>
    <w:rsid w:val="00A1332E"/>
    <w:rsid w:val="00A133E6"/>
    <w:rsid w:val="00A135EE"/>
    <w:rsid w:val="00A13639"/>
    <w:rsid w:val="00A138E2"/>
    <w:rsid w:val="00A13A2C"/>
    <w:rsid w:val="00A13A73"/>
    <w:rsid w:val="00A13BDB"/>
    <w:rsid w:val="00A13C06"/>
    <w:rsid w:val="00A141D4"/>
    <w:rsid w:val="00A1441B"/>
    <w:rsid w:val="00A14BE4"/>
    <w:rsid w:val="00A14C8F"/>
    <w:rsid w:val="00A14EE1"/>
    <w:rsid w:val="00A15254"/>
    <w:rsid w:val="00A152FD"/>
    <w:rsid w:val="00A1530E"/>
    <w:rsid w:val="00A15610"/>
    <w:rsid w:val="00A15613"/>
    <w:rsid w:val="00A15693"/>
    <w:rsid w:val="00A15950"/>
    <w:rsid w:val="00A15C13"/>
    <w:rsid w:val="00A15F10"/>
    <w:rsid w:val="00A15F9B"/>
    <w:rsid w:val="00A1678D"/>
    <w:rsid w:val="00A16B5A"/>
    <w:rsid w:val="00A16D60"/>
    <w:rsid w:val="00A17270"/>
    <w:rsid w:val="00A17866"/>
    <w:rsid w:val="00A17BBC"/>
    <w:rsid w:val="00A17D3E"/>
    <w:rsid w:val="00A20191"/>
    <w:rsid w:val="00A202CF"/>
    <w:rsid w:val="00A202FF"/>
    <w:rsid w:val="00A203B2"/>
    <w:rsid w:val="00A20442"/>
    <w:rsid w:val="00A2044B"/>
    <w:rsid w:val="00A204F7"/>
    <w:rsid w:val="00A2072F"/>
    <w:rsid w:val="00A208F7"/>
    <w:rsid w:val="00A20CAC"/>
    <w:rsid w:val="00A20CED"/>
    <w:rsid w:val="00A20D7F"/>
    <w:rsid w:val="00A20E65"/>
    <w:rsid w:val="00A20EE7"/>
    <w:rsid w:val="00A210C1"/>
    <w:rsid w:val="00A211BB"/>
    <w:rsid w:val="00A215FA"/>
    <w:rsid w:val="00A2163B"/>
    <w:rsid w:val="00A216DD"/>
    <w:rsid w:val="00A2197E"/>
    <w:rsid w:val="00A21B7E"/>
    <w:rsid w:val="00A21DE2"/>
    <w:rsid w:val="00A21E3E"/>
    <w:rsid w:val="00A21E71"/>
    <w:rsid w:val="00A22022"/>
    <w:rsid w:val="00A22192"/>
    <w:rsid w:val="00A222E2"/>
    <w:rsid w:val="00A22398"/>
    <w:rsid w:val="00A22620"/>
    <w:rsid w:val="00A227AE"/>
    <w:rsid w:val="00A227FE"/>
    <w:rsid w:val="00A22A01"/>
    <w:rsid w:val="00A22A3E"/>
    <w:rsid w:val="00A22A84"/>
    <w:rsid w:val="00A22DE5"/>
    <w:rsid w:val="00A22F19"/>
    <w:rsid w:val="00A23012"/>
    <w:rsid w:val="00A2305E"/>
    <w:rsid w:val="00A23100"/>
    <w:rsid w:val="00A23339"/>
    <w:rsid w:val="00A23481"/>
    <w:rsid w:val="00A234A7"/>
    <w:rsid w:val="00A23944"/>
    <w:rsid w:val="00A23D6A"/>
    <w:rsid w:val="00A23E55"/>
    <w:rsid w:val="00A23FA8"/>
    <w:rsid w:val="00A23FBB"/>
    <w:rsid w:val="00A24134"/>
    <w:rsid w:val="00A242C5"/>
    <w:rsid w:val="00A2438E"/>
    <w:rsid w:val="00A24446"/>
    <w:rsid w:val="00A244A6"/>
    <w:rsid w:val="00A244B5"/>
    <w:rsid w:val="00A2478E"/>
    <w:rsid w:val="00A249B9"/>
    <w:rsid w:val="00A24B08"/>
    <w:rsid w:val="00A24F15"/>
    <w:rsid w:val="00A252EC"/>
    <w:rsid w:val="00A253A5"/>
    <w:rsid w:val="00A2545E"/>
    <w:rsid w:val="00A25606"/>
    <w:rsid w:val="00A2572E"/>
    <w:rsid w:val="00A257F9"/>
    <w:rsid w:val="00A2581B"/>
    <w:rsid w:val="00A2591D"/>
    <w:rsid w:val="00A25AEC"/>
    <w:rsid w:val="00A25F21"/>
    <w:rsid w:val="00A2674F"/>
    <w:rsid w:val="00A26784"/>
    <w:rsid w:val="00A26BE7"/>
    <w:rsid w:val="00A26BEF"/>
    <w:rsid w:val="00A26E4C"/>
    <w:rsid w:val="00A27057"/>
    <w:rsid w:val="00A27110"/>
    <w:rsid w:val="00A271F1"/>
    <w:rsid w:val="00A27252"/>
    <w:rsid w:val="00A276FD"/>
    <w:rsid w:val="00A2780E"/>
    <w:rsid w:val="00A27B33"/>
    <w:rsid w:val="00A27BE0"/>
    <w:rsid w:val="00A27F35"/>
    <w:rsid w:val="00A3007B"/>
    <w:rsid w:val="00A301DA"/>
    <w:rsid w:val="00A3032E"/>
    <w:rsid w:val="00A3045C"/>
    <w:rsid w:val="00A30545"/>
    <w:rsid w:val="00A308CC"/>
    <w:rsid w:val="00A3099C"/>
    <w:rsid w:val="00A30C59"/>
    <w:rsid w:val="00A31032"/>
    <w:rsid w:val="00A31345"/>
    <w:rsid w:val="00A313B2"/>
    <w:rsid w:val="00A313DC"/>
    <w:rsid w:val="00A313ED"/>
    <w:rsid w:val="00A31698"/>
    <w:rsid w:val="00A31895"/>
    <w:rsid w:val="00A3192C"/>
    <w:rsid w:val="00A31A3F"/>
    <w:rsid w:val="00A31CA6"/>
    <w:rsid w:val="00A31D76"/>
    <w:rsid w:val="00A322E5"/>
    <w:rsid w:val="00A32345"/>
    <w:rsid w:val="00A3287D"/>
    <w:rsid w:val="00A3297A"/>
    <w:rsid w:val="00A329ED"/>
    <w:rsid w:val="00A32BF5"/>
    <w:rsid w:val="00A32EE5"/>
    <w:rsid w:val="00A32F6C"/>
    <w:rsid w:val="00A32FE1"/>
    <w:rsid w:val="00A33016"/>
    <w:rsid w:val="00A33054"/>
    <w:rsid w:val="00A33292"/>
    <w:rsid w:val="00A332B7"/>
    <w:rsid w:val="00A332C1"/>
    <w:rsid w:val="00A33469"/>
    <w:rsid w:val="00A335B7"/>
    <w:rsid w:val="00A336D7"/>
    <w:rsid w:val="00A33842"/>
    <w:rsid w:val="00A338FC"/>
    <w:rsid w:val="00A33D5B"/>
    <w:rsid w:val="00A33F15"/>
    <w:rsid w:val="00A34235"/>
    <w:rsid w:val="00A343B2"/>
    <w:rsid w:val="00A3443C"/>
    <w:rsid w:val="00A3443D"/>
    <w:rsid w:val="00A34579"/>
    <w:rsid w:val="00A34599"/>
    <w:rsid w:val="00A348C2"/>
    <w:rsid w:val="00A34B23"/>
    <w:rsid w:val="00A34C36"/>
    <w:rsid w:val="00A34C95"/>
    <w:rsid w:val="00A355EC"/>
    <w:rsid w:val="00A35886"/>
    <w:rsid w:val="00A35915"/>
    <w:rsid w:val="00A359DB"/>
    <w:rsid w:val="00A35A15"/>
    <w:rsid w:val="00A35BC4"/>
    <w:rsid w:val="00A36279"/>
    <w:rsid w:val="00A36630"/>
    <w:rsid w:val="00A36819"/>
    <w:rsid w:val="00A36E4F"/>
    <w:rsid w:val="00A36EFC"/>
    <w:rsid w:val="00A370D5"/>
    <w:rsid w:val="00A37224"/>
    <w:rsid w:val="00A3725C"/>
    <w:rsid w:val="00A373B8"/>
    <w:rsid w:val="00A376E5"/>
    <w:rsid w:val="00A37A33"/>
    <w:rsid w:val="00A37D09"/>
    <w:rsid w:val="00A37D6F"/>
    <w:rsid w:val="00A37DE2"/>
    <w:rsid w:val="00A37E2A"/>
    <w:rsid w:val="00A37F12"/>
    <w:rsid w:val="00A37F43"/>
    <w:rsid w:val="00A37F64"/>
    <w:rsid w:val="00A40084"/>
    <w:rsid w:val="00A4066C"/>
    <w:rsid w:val="00A40684"/>
    <w:rsid w:val="00A406DD"/>
    <w:rsid w:val="00A4079F"/>
    <w:rsid w:val="00A40D1E"/>
    <w:rsid w:val="00A40E14"/>
    <w:rsid w:val="00A4143E"/>
    <w:rsid w:val="00A41606"/>
    <w:rsid w:val="00A4182C"/>
    <w:rsid w:val="00A41B32"/>
    <w:rsid w:val="00A41B77"/>
    <w:rsid w:val="00A41EF4"/>
    <w:rsid w:val="00A41F2B"/>
    <w:rsid w:val="00A42082"/>
    <w:rsid w:val="00A420D7"/>
    <w:rsid w:val="00A4210E"/>
    <w:rsid w:val="00A422CD"/>
    <w:rsid w:val="00A4241B"/>
    <w:rsid w:val="00A42426"/>
    <w:rsid w:val="00A424A1"/>
    <w:rsid w:val="00A42759"/>
    <w:rsid w:val="00A42853"/>
    <w:rsid w:val="00A42D9A"/>
    <w:rsid w:val="00A42F33"/>
    <w:rsid w:val="00A432B4"/>
    <w:rsid w:val="00A43405"/>
    <w:rsid w:val="00A434CC"/>
    <w:rsid w:val="00A436FD"/>
    <w:rsid w:val="00A438AE"/>
    <w:rsid w:val="00A43932"/>
    <w:rsid w:val="00A43A48"/>
    <w:rsid w:val="00A43A86"/>
    <w:rsid w:val="00A43E1C"/>
    <w:rsid w:val="00A443C7"/>
    <w:rsid w:val="00A445F1"/>
    <w:rsid w:val="00A44819"/>
    <w:rsid w:val="00A44834"/>
    <w:rsid w:val="00A449D8"/>
    <w:rsid w:val="00A44BF1"/>
    <w:rsid w:val="00A44C14"/>
    <w:rsid w:val="00A44C44"/>
    <w:rsid w:val="00A44C8E"/>
    <w:rsid w:val="00A44D77"/>
    <w:rsid w:val="00A44F52"/>
    <w:rsid w:val="00A4503B"/>
    <w:rsid w:val="00A45359"/>
    <w:rsid w:val="00A455F1"/>
    <w:rsid w:val="00A45895"/>
    <w:rsid w:val="00A4596F"/>
    <w:rsid w:val="00A45A95"/>
    <w:rsid w:val="00A45B72"/>
    <w:rsid w:val="00A45C72"/>
    <w:rsid w:val="00A45D2B"/>
    <w:rsid w:val="00A46084"/>
    <w:rsid w:val="00A4618B"/>
    <w:rsid w:val="00A461A9"/>
    <w:rsid w:val="00A461EB"/>
    <w:rsid w:val="00A4628B"/>
    <w:rsid w:val="00A46673"/>
    <w:rsid w:val="00A4677A"/>
    <w:rsid w:val="00A467BF"/>
    <w:rsid w:val="00A46901"/>
    <w:rsid w:val="00A46A9A"/>
    <w:rsid w:val="00A46AD1"/>
    <w:rsid w:val="00A46FAE"/>
    <w:rsid w:val="00A47006"/>
    <w:rsid w:val="00A4711C"/>
    <w:rsid w:val="00A47171"/>
    <w:rsid w:val="00A4732E"/>
    <w:rsid w:val="00A47336"/>
    <w:rsid w:val="00A476E5"/>
    <w:rsid w:val="00A4789F"/>
    <w:rsid w:val="00A47A30"/>
    <w:rsid w:val="00A47A89"/>
    <w:rsid w:val="00A47AF0"/>
    <w:rsid w:val="00A47CC8"/>
    <w:rsid w:val="00A47DD0"/>
    <w:rsid w:val="00A47E3D"/>
    <w:rsid w:val="00A47EFC"/>
    <w:rsid w:val="00A47F2B"/>
    <w:rsid w:val="00A50212"/>
    <w:rsid w:val="00A5037A"/>
    <w:rsid w:val="00A5038C"/>
    <w:rsid w:val="00A508B3"/>
    <w:rsid w:val="00A5095E"/>
    <w:rsid w:val="00A509C9"/>
    <w:rsid w:val="00A50A62"/>
    <w:rsid w:val="00A50B71"/>
    <w:rsid w:val="00A50BAF"/>
    <w:rsid w:val="00A50BB5"/>
    <w:rsid w:val="00A50C30"/>
    <w:rsid w:val="00A50DD5"/>
    <w:rsid w:val="00A50E34"/>
    <w:rsid w:val="00A51325"/>
    <w:rsid w:val="00A515E5"/>
    <w:rsid w:val="00A51647"/>
    <w:rsid w:val="00A5168E"/>
    <w:rsid w:val="00A5192E"/>
    <w:rsid w:val="00A51B02"/>
    <w:rsid w:val="00A51D1E"/>
    <w:rsid w:val="00A51D74"/>
    <w:rsid w:val="00A52111"/>
    <w:rsid w:val="00A52119"/>
    <w:rsid w:val="00A52169"/>
    <w:rsid w:val="00A5221C"/>
    <w:rsid w:val="00A5228B"/>
    <w:rsid w:val="00A52337"/>
    <w:rsid w:val="00A52C34"/>
    <w:rsid w:val="00A52E83"/>
    <w:rsid w:val="00A52E89"/>
    <w:rsid w:val="00A533CB"/>
    <w:rsid w:val="00A534AD"/>
    <w:rsid w:val="00A5357C"/>
    <w:rsid w:val="00A5362E"/>
    <w:rsid w:val="00A53690"/>
    <w:rsid w:val="00A53896"/>
    <w:rsid w:val="00A539B2"/>
    <w:rsid w:val="00A53C62"/>
    <w:rsid w:val="00A54157"/>
    <w:rsid w:val="00A541C3"/>
    <w:rsid w:val="00A543B2"/>
    <w:rsid w:val="00A543EA"/>
    <w:rsid w:val="00A543F2"/>
    <w:rsid w:val="00A544A7"/>
    <w:rsid w:val="00A545F6"/>
    <w:rsid w:val="00A5468E"/>
    <w:rsid w:val="00A5480A"/>
    <w:rsid w:val="00A54948"/>
    <w:rsid w:val="00A54A0C"/>
    <w:rsid w:val="00A54B09"/>
    <w:rsid w:val="00A54BF7"/>
    <w:rsid w:val="00A54D55"/>
    <w:rsid w:val="00A552D7"/>
    <w:rsid w:val="00A55391"/>
    <w:rsid w:val="00A554B7"/>
    <w:rsid w:val="00A5570B"/>
    <w:rsid w:val="00A5583F"/>
    <w:rsid w:val="00A559E2"/>
    <w:rsid w:val="00A55ACD"/>
    <w:rsid w:val="00A55D8E"/>
    <w:rsid w:val="00A55DDA"/>
    <w:rsid w:val="00A55E40"/>
    <w:rsid w:val="00A55FB5"/>
    <w:rsid w:val="00A56170"/>
    <w:rsid w:val="00A56217"/>
    <w:rsid w:val="00A5621C"/>
    <w:rsid w:val="00A56483"/>
    <w:rsid w:val="00A56673"/>
    <w:rsid w:val="00A56AB8"/>
    <w:rsid w:val="00A56ABD"/>
    <w:rsid w:val="00A56C04"/>
    <w:rsid w:val="00A56DAD"/>
    <w:rsid w:val="00A56E93"/>
    <w:rsid w:val="00A56FF0"/>
    <w:rsid w:val="00A57047"/>
    <w:rsid w:val="00A570C1"/>
    <w:rsid w:val="00A57112"/>
    <w:rsid w:val="00A571FB"/>
    <w:rsid w:val="00A572F8"/>
    <w:rsid w:val="00A57367"/>
    <w:rsid w:val="00A57884"/>
    <w:rsid w:val="00A579A3"/>
    <w:rsid w:val="00A57A54"/>
    <w:rsid w:val="00A57D5C"/>
    <w:rsid w:val="00A57DEA"/>
    <w:rsid w:val="00A601A6"/>
    <w:rsid w:val="00A60912"/>
    <w:rsid w:val="00A60946"/>
    <w:rsid w:val="00A60996"/>
    <w:rsid w:val="00A60BD8"/>
    <w:rsid w:val="00A60C93"/>
    <w:rsid w:val="00A60F15"/>
    <w:rsid w:val="00A60FB0"/>
    <w:rsid w:val="00A61041"/>
    <w:rsid w:val="00A610CA"/>
    <w:rsid w:val="00A612C7"/>
    <w:rsid w:val="00A612DE"/>
    <w:rsid w:val="00A61838"/>
    <w:rsid w:val="00A618FB"/>
    <w:rsid w:val="00A6193F"/>
    <w:rsid w:val="00A61BD7"/>
    <w:rsid w:val="00A61DDF"/>
    <w:rsid w:val="00A61E57"/>
    <w:rsid w:val="00A61F80"/>
    <w:rsid w:val="00A621C6"/>
    <w:rsid w:val="00A62225"/>
    <w:rsid w:val="00A62622"/>
    <w:rsid w:val="00A62881"/>
    <w:rsid w:val="00A629CA"/>
    <w:rsid w:val="00A62A42"/>
    <w:rsid w:val="00A62B4F"/>
    <w:rsid w:val="00A62C04"/>
    <w:rsid w:val="00A62C54"/>
    <w:rsid w:val="00A63097"/>
    <w:rsid w:val="00A63141"/>
    <w:rsid w:val="00A6328B"/>
    <w:rsid w:val="00A635B1"/>
    <w:rsid w:val="00A6360D"/>
    <w:rsid w:val="00A63648"/>
    <w:rsid w:val="00A636BC"/>
    <w:rsid w:val="00A637D6"/>
    <w:rsid w:val="00A6392F"/>
    <w:rsid w:val="00A63AC0"/>
    <w:rsid w:val="00A63B38"/>
    <w:rsid w:val="00A63B63"/>
    <w:rsid w:val="00A63C4C"/>
    <w:rsid w:val="00A63DB4"/>
    <w:rsid w:val="00A63EE5"/>
    <w:rsid w:val="00A6430A"/>
    <w:rsid w:val="00A64325"/>
    <w:rsid w:val="00A643DC"/>
    <w:rsid w:val="00A644B1"/>
    <w:rsid w:val="00A64679"/>
    <w:rsid w:val="00A64830"/>
    <w:rsid w:val="00A64921"/>
    <w:rsid w:val="00A64C32"/>
    <w:rsid w:val="00A64E20"/>
    <w:rsid w:val="00A64E99"/>
    <w:rsid w:val="00A64FF4"/>
    <w:rsid w:val="00A6510B"/>
    <w:rsid w:val="00A654C2"/>
    <w:rsid w:val="00A65CFF"/>
    <w:rsid w:val="00A66006"/>
    <w:rsid w:val="00A66094"/>
    <w:rsid w:val="00A66476"/>
    <w:rsid w:val="00A664EE"/>
    <w:rsid w:val="00A666EB"/>
    <w:rsid w:val="00A667E7"/>
    <w:rsid w:val="00A66C12"/>
    <w:rsid w:val="00A66C60"/>
    <w:rsid w:val="00A66CD4"/>
    <w:rsid w:val="00A66D5D"/>
    <w:rsid w:val="00A66FDD"/>
    <w:rsid w:val="00A6720E"/>
    <w:rsid w:val="00A67237"/>
    <w:rsid w:val="00A672B6"/>
    <w:rsid w:val="00A673BE"/>
    <w:rsid w:val="00A67516"/>
    <w:rsid w:val="00A67517"/>
    <w:rsid w:val="00A67543"/>
    <w:rsid w:val="00A678DB"/>
    <w:rsid w:val="00A67DDE"/>
    <w:rsid w:val="00A67E71"/>
    <w:rsid w:val="00A7001C"/>
    <w:rsid w:val="00A70728"/>
    <w:rsid w:val="00A7081F"/>
    <w:rsid w:val="00A709E7"/>
    <w:rsid w:val="00A70A59"/>
    <w:rsid w:val="00A70BA3"/>
    <w:rsid w:val="00A70CEF"/>
    <w:rsid w:val="00A70EBC"/>
    <w:rsid w:val="00A712E3"/>
    <w:rsid w:val="00A714F8"/>
    <w:rsid w:val="00A7173C"/>
    <w:rsid w:val="00A7191B"/>
    <w:rsid w:val="00A7195C"/>
    <w:rsid w:val="00A71B0C"/>
    <w:rsid w:val="00A71CE3"/>
    <w:rsid w:val="00A71F52"/>
    <w:rsid w:val="00A72218"/>
    <w:rsid w:val="00A723A2"/>
    <w:rsid w:val="00A7244E"/>
    <w:rsid w:val="00A72534"/>
    <w:rsid w:val="00A72558"/>
    <w:rsid w:val="00A7267F"/>
    <w:rsid w:val="00A72E1E"/>
    <w:rsid w:val="00A730D4"/>
    <w:rsid w:val="00A73105"/>
    <w:rsid w:val="00A734BB"/>
    <w:rsid w:val="00A735CA"/>
    <w:rsid w:val="00A73617"/>
    <w:rsid w:val="00A73728"/>
    <w:rsid w:val="00A739D2"/>
    <w:rsid w:val="00A73CB7"/>
    <w:rsid w:val="00A73EFC"/>
    <w:rsid w:val="00A74030"/>
    <w:rsid w:val="00A74249"/>
    <w:rsid w:val="00A74349"/>
    <w:rsid w:val="00A745C8"/>
    <w:rsid w:val="00A7475F"/>
    <w:rsid w:val="00A74890"/>
    <w:rsid w:val="00A7496D"/>
    <w:rsid w:val="00A74B0E"/>
    <w:rsid w:val="00A74D4F"/>
    <w:rsid w:val="00A74D5B"/>
    <w:rsid w:val="00A74E02"/>
    <w:rsid w:val="00A74FC6"/>
    <w:rsid w:val="00A7514F"/>
    <w:rsid w:val="00A75153"/>
    <w:rsid w:val="00A7540F"/>
    <w:rsid w:val="00A7559C"/>
    <w:rsid w:val="00A756A3"/>
    <w:rsid w:val="00A75779"/>
    <w:rsid w:val="00A75832"/>
    <w:rsid w:val="00A7586A"/>
    <w:rsid w:val="00A75892"/>
    <w:rsid w:val="00A75927"/>
    <w:rsid w:val="00A75B9D"/>
    <w:rsid w:val="00A75C7D"/>
    <w:rsid w:val="00A76042"/>
    <w:rsid w:val="00A760CC"/>
    <w:rsid w:val="00A762E6"/>
    <w:rsid w:val="00A764D7"/>
    <w:rsid w:val="00A766DB"/>
    <w:rsid w:val="00A766DE"/>
    <w:rsid w:val="00A767D7"/>
    <w:rsid w:val="00A767E5"/>
    <w:rsid w:val="00A7687A"/>
    <w:rsid w:val="00A76A4B"/>
    <w:rsid w:val="00A76DA1"/>
    <w:rsid w:val="00A76EFD"/>
    <w:rsid w:val="00A770EF"/>
    <w:rsid w:val="00A772D1"/>
    <w:rsid w:val="00A7750E"/>
    <w:rsid w:val="00A77825"/>
    <w:rsid w:val="00A77874"/>
    <w:rsid w:val="00A778F9"/>
    <w:rsid w:val="00A779E6"/>
    <w:rsid w:val="00A77A6A"/>
    <w:rsid w:val="00A77D3F"/>
    <w:rsid w:val="00A800A7"/>
    <w:rsid w:val="00A80232"/>
    <w:rsid w:val="00A80782"/>
    <w:rsid w:val="00A80E5B"/>
    <w:rsid w:val="00A8101B"/>
    <w:rsid w:val="00A81131"/>
    <w:rsid w:val="00A811C0"/>
    <w:rsid w:val="00A81464"/>
    <w:rsid w:val="00A8164A"/>
    <w:rsid w:val="00A81670"/>
    <w:rsid w:val="00A819A8"/>
    <w:rsid w:val="00A81BCD"/>
    <w:rsid w:val="00A81C2F"/>
    <w:rsid w:val="00A81D82"/>
    <w:rsid w:val="00A81E59"/>
    <w:rsid w:val="00A81F1C"/>
    <w:rsid w:val="00A8201E"/>
    <w:rsid w:val="00A82459"/>
    <w:rsid w:val="00A827C8"/>
    <w:rsid w:val="00A828E9"/>
    <w:rsid w:val="00A82B79"/>
    <w:rsid w:val="00A82BE7"/>
    <w:rsid w:val="00A82C16"/>
    <w:rsid w:val="00A82D24"/>
    <w:rsid w:val="00A82D7C"/>
    <w:rsid w:val="00A82EAC"/>
    <w:rsid w:val="00A83275"/>
    <w:rsid w:val="00A83443"/>
    <w:rsid w:val="00A835BB"/>
    <w:rsid w:val="00A8393D"/>
    <w:rsid w:val="00A83962"/>
    <w:rsid w:val="00A83DC8"/>
    <w:rsid w:val="00A83F76"/>
    <w:rsid w:val="00A841DF"/>
    <w:rsid w:val="00A8429A"/>
    <w:rsid w:val="00A845C8"/>
    <w:rsid w:val="00A845F5"/>
    <w:rsid w:val="00A847C4"/>
    <w:rsid w:val="00A84915"/>
    <w:rsid w:val="00A84A0F"/>
    <w:rsid w:val="00A84E68"/>
    <w:rsid w:val="00A85831"/>
    <w:rsid w:val="00A85883"/>
    <w:rsid w:val="00A85AA8"/>
    <w:rsid w:val="00A85B74"/>
    <w:rsid w:val="00A85CA4"/>
    <w:rsid w:val="00A85D37"/>
    <w:rsid w:val="00A85E0D"/>
    <w:rsid w:val="00A8631C"/>
    <w:rsid w:val="00A86388"/>
    <w:rsid w:val="00A865FF"/>
    <w:rsid w:val="00A866CD"/>
    <w:rsid w:val="00A867B0"/>
    <w:rsid w:val="00A869C1"/>
    <w:rsid w:val="00A86AF7"/>
    <w:rsid w:val="00A86B2D"/>
    <w:rsid w:val="00A86EB3"/>
    <w:rsid w:val="00A86F04"/>
    <w:rsid w:val="00A86F4D"/>
    <w:rsid w:val="00A86F5A"/>
    <w:rsid w:val="00A875C8"/>
    <w:rsid w:val="00A87633"/>
    <w:rsid w:val="00A87662"/>
    <w:rsid w:val="00A87B15"/>
    <w:rsid w:val="00A87B42"/>
    <w:rsid w:val="00A87CA1"/>
    <w:rsid w:val="00A87CFC"/>
    <w:rsid w:val="00A87FBC"/>
    <w:rsid w:val="00A87FE9"/>
    <w:rsid w:val="00A9016D"/>
    <w:rsid w:val="00A901BB"/>
    <w:rsid w:val="00A902F6"/>
    <w:rsid w:val="00A9052E"/>
    <w:rsid w:val="00A9053A"/>
    <w:rsid w:val="00A905B5"/>
    <w:rsid w:val="00A906F0"/>
    <w:rsid w:val="00A909E7"/>
    <w:rsid w:val="00A90B59"/>
    <w:rsid w:val="00A90D20"/>
    <w:rsid w:val="00A90D31"/>
    <w:rsid w:val="00A90D67"/>
    <w:rsid w:val="00A91177"/>
    <w:rsid w:val="00A9129F"/>
    <w:rsid w:val="00A91475"/>
    <w:rsid w:val="00A914C1"/>
    <w:rsid w:val="00A915F1"/>
    <w:rsid w:val="00A91AB3"/>
    <w:rsid w:val="00A91B7B"/>
    <w:rsid w:val="00A920D8"/>
    <w:rsid w:val="00A921E1"/>
    <w:rsid w:val="00A9221E"/>
    <w:rsid w:val="00A92395"/>
    <w:rsid w:val="00A92438"/>
    <w:rsid w:val="00A9246D"/>
    <w:rsid w:val="00A9255B"/>
    <w:rsid w:val="00A926B4"/>
    <w:rsid w:val="00A92892"/>
    <w:rsid w:val="00A92930"/>
    <w:rsid w:val="00A92A79"/>
    <w:rsid w:val="00A92DD3"/>
    <w:rsid w:val="00A92E21"/>
    <w:rsid w:val="00A92F7B"/>
    <w:rsid w:val="00A93048"/>
    <w:rsid w:val="00A93128"/>
    <w:rsid w:val="00A93203"/>
    <w:rsid w:val="00A93381"/>
    <w:rsid w:val="00A9343A"/>
    <w:rsid w:val="00A9367F"/>
    <w:rsid w:val="00A936C5"/>
    <w:rsid w:val="00A93782"/>
    <w:rsid w:val="00A937F2"/>
    <w:rsid w:val="00A93857"/>
    <w:rsid w:val="00A93BAE"/>
    <w:rsid w:val="00A93D1D"/>
    <w:rsid w:val="00A93D29"/>
    <w:rsid w:val="00A93DA2"/>
    <w:rsid w:val="00A93EEA"/>
    <w:rsid w:val="00A93EFB"/>
    <w:rsid w:val="00A940A5"/>
    <w:rsid w:val="00A940FC"/>
    <w:rsid w:val="00A941B6"/>
    <w:rsid w:val="00A94455"/>
    <w:rsid w:val="00A94531"/>
    <w:rsid w:val="00A94552"/>
    <w:rsid w:val="00A9469C"/>
    <w:rsid w:val="00A94A4E"/>
    <w:rsid w:val="00A94AEA"/>
    <w:rsid w:val="00A94BD6"/>
    <w:rsid w:val="00A94D29"/>
    <w:rsid w:val="00A94E36"/>
    <w:rsid w:val="00A94E8B"/>
    <w:rsid w:val="00A94F5E"/>
    <w:rsid w:val="00A95224"/>
    <w:rsid w:val="00A95276"/>
    <w:rsid w:val="00A95432"/>
    <w:rsid w:val="00A95636"/>
    <w:rsid w:val="00A95663"/>
    <w:rsid w:val="00A95738"/>
    <w:rsid w:val="00A95756"/>
    <w:rsid w:val="00A95917"/>
    <w:rsid w:val="00A95BE2"/>
    <w:rsid w:val="00A95C60"/>
    <w:rsid w:val="00A95DC7"/>
    <w:rsid w:val="00A96098"/>
    <w:rsid w:val="00A96437"/>
    <w:rsid w:val="00A96906"/>
    <w:rsid w:val="00A9690B"/>
    <w:rsid w:val="00A96C69"/>
    <w:rsid w:val="00A96CAF"/>
    <w:rsid w:val="00A96D42"/>
    <w:rsid w:val="00A97086"/>
    <w:rsid w:val="00A97239"/>
    <w:rsid w:val="00A9753F"/>
    <w:rsid w:val="00A976D2"/>
    <w:rsid w:val="00A976D6"/>
    <w:rsid w:val="00A97B3A"/>
    <w:rsid w:val="00A97C6C"/>
    <w:rsid w:val="00A97E61"/>
    <w:rsid w:val="00AA00C2"/>
    <w:rsid w:val="00AA0112"/>
    <w:rsid w:val="00AA04D4"/>
    <w:rsid w:val="00AA069F"/>
    <w:rsid w:val="00AA0804"/>
    <w:rsid w:val="00AA084C"/>
    <w:rsid w:val="00AA0B89"/>
    <w:rsid w:val="00AA0C79"/>
    <w:rsid w:val="00AA0D2F"/>
    <w:rsid w:val="00AA1158"/>
    <w:rsid w:val="00AA1382"/>
    <w:rsid w:val="00AA13DD"/>
    <w:rsid w:val="00AA1427"/>
    <w:rsid w:val="00AA1456"/>
    <w:rsid w:val="00AA158B"/>
    <w:rsid w:val="00AA1877"/>
    <w:rsid w:val="00AA1D74"/>
    <w:rsid w:val="00AA1E05"/>
    <w:rsid w:val="00AA1E71"/>
    <w:rsid w:val="00AA1EAE"/>
    <w:rsid w:val="00AA21E0"/>
    <w:rsid w:val="00AA22F8"/>
    <w:rsid w:val="00AA238D"/>
    <w:rsid w:val="00AA2484"/>
    <w:rsid w:val="00AA248A"/>
    <w:rsid w:val="00AA257B"/>
    <w:rsid w:val="00AA27D5"/>
    <w:rsid w:val="00AA2B68"/>
    <w:rsid w:val="00AA2CD0"/>
    <w:rsid w:val="00AA2CFF"/>
    <w:rsid w:val="00AA2D62"/>
    <w:rsid w:val="00AA300B"/>
    <w:rsid w:val="00AA3076"/>
    <w:rsid w:val="00AA30D8"/>
    <w:rsid w:val="00AA3580"/>
    <w:rsid w:val="00AA35A8"/>
    <w:rsid w:val="00AA35C9"/>
    <w:rsid w:val="00AA3697"/>
    <w:rsid w:val="00AA3914"/>
    <w:rsid w:val="00AA3A42"/>
    <w:rsid w:val="00AA3A79"/>
    <w:rsid w:val="00AA3C16"/>
    <w:rsid w:val="00AA3CE9"/>
    <w:rsid w:val="00AA3E23"/>
    <w:rsid w:val="00AA4338"/>
    <w:rsid w:val="00AA43FD"/>
    <w:rsid w:val="00AA45F5"/>
    <w:rsid w:val="00AA47FE"/>
    <w:rsid w:val="00AA4918"/>
    <w:rsid w:val="00AA4A42"/>
    <w:rsid w:val="00AA4BAA"/>
    <w:rsid w:val="00AA4EE8"/>
    <w:rsid w:val="00AA4F9F"/>
    <w:rsid w:val="00AA5357"/>
    <w:rsid w:val="00AA5484"/>
    <w:rsid w:val="00AA5543"/>
    <w:rsid w:val="00AA57C1"/>
    <w:rsid w:val="00AA583E"/>
    <w:rsid w:val="00AA5A9E"/>
    <w:rsid w:val="00AA5C7F"/>
    <w:rsid w:val="00AA5C9F"/>
    <w:rsid w:val="00AA5DEA"/>
    <w:rsid w:val="00AA6050"/>
    <w:rsid w:val="00AA61E2"/>
    <w:rsid w:val="00AA655E"/>
    <w:rsid w:val="00AA665E"/>
    <w:rsid w:val="00AA6BED"/>
    <w:rsid w:val="00AA6CED"/>
    <w:rsid w:val="00AA6D98"/>
    <w:rsid w:val="00AA6E53"/>
    <w:rsid w:val="00AA6E86"/>
    <w:rsid w:val="00AA6E9A"/>
    <w:rsid w:val="00AA7045"/>
    <w:rsid w:val="00AA70EB"/>
    <w:rsid w:val="00AA7144"/>
    <w:rsid w:val="00AA719E"/>
    <w:rsid w:val="00AA75FC"/>
    <w:rsid w:val="00AA7610"/>
    <w:rsid w:val="00AA78BA"/>
    <w:rsid w:val="00AA78D4"/>
    <w:rsid w:val="00AA7B3E"/>
    <w:rsid w:val="00AA7C4B"/>
    <w:rsid w:val="00AA7C71"/>
    <w:rsid w:val="00AA7E4B"/>
    <w:rsid w:val="00AA7EC7"/>
    <w:rsid w:val="00AA7EF7"/>
    <w:rsid w:val="00AB049B"/>
    <w:rsid w:val="00AB0619"/>
    <w:rsid w:val="00AB06B0"/>
    <w:rsid w:val="00AB0869"/>
    <w:rsid w:val="00AB08E2"/>
    <w:rsid w:val="00AB0D5B"/>
    <w:rsid w:val="00AB0DB5"/>
    <w:rsid w:val="00AB0F81"/>
    <w:rsid w:val="00AB0F89"/>
    <w:rsid w:val="00AB10D0"/>
    <w:rsid w:val="00AB1163"/>
    <w:rsid w:val="00AB12B5"/>
    <w:rsid w:val="00AB13FF"/>
    <w:rsid w:val="00AB14F1"/>
    <w:rsid w:val="00AB153B"/>
    <w:rsid w:val="00AB156B"/>
    <w:rsid w:val="00AB1983"/>
    <w:rsid w:val="00AB1A48"/>
    <w:rsid w:val="00AB1D2B"/>
    <w:rsid w:val="00AB1D60"/>
    <w:rsid w:val="00AB1D75"/>
    <w:rsid w:val="00AB1EC7"/>
    <w:rsid w:val="00AB1F72"/>
    <w:rsid w:val="00AB24D6"/>
    <w:rsid w:val="00AB25CE"/>
    <w:rsid w:val="00AB2649"/>
    <w:rsid w:val="00AB275F"/>
    <w:rsid w:val="00AB276F"/>
    <w:rsid w:val="00AB2818"/>
    <w:rsid w:val="00AB2BE3"/>
    <w:rsid w:val="00AB2D25"/>
    <w:rsid w:val="00AB2E1F"/>
    <w:rsid w:val="00AB2E26"/>
    <w:rsid w:val="00AB2F03"/>
    <w:rsid w:val="00AB31F1"/>
    <w:rsid w:val="00AB3269"/>
    <w:rsid w:val="00AB364A"/>
    <w:rsid w:val="00AB38E5"/>
    <w:rsid w:val="00AB3C15"/>
    <w:rsid w:val="00AB3C85"/>
    <w:rsid w:val="00AB3DE1"/>
    <w:rsid w:val="00AB3E5C"/>
    <w:rsid w:val="00AB4278"/>
    <w:rsid w:val="00AB4284"/>
    <w:rsid w:val="00AB42F6"/>
    <w:rsid w:val="00AB44BC"/>
    <w:rsid w:val="00AB474E"/>
    <w:rsid w:val="00AB4975"/>
    <w:rsid w:val="00AB49B4"/>
    <w:rsid w:val="00AB4A04"/>
    <w:rsid w:val="00AB4BCA"/>
    <w:rsid w:val="00AB4C45"/>
    <w:rsid w:val="00AB4EFB"/>
    <w:rsid w:val="00AB4FB1"/>
    <w:rsid w:val="00AB5029"/>
    <w:rsid w:val="00AB5058"/>
    <w:rsid w:val="00AB50AF"/>
    <w:rsid w:val="00AB5119"/>
    <w:rsid w:val="00AB5121"/>
    <w:rsid w:val="00AB5221"/>
    <w:rsid w:val="00AB535E"/>
    <w:rsid w:val="00AB5406"/>
    <w:rsid w:val="00AB55C9"/>
    <w:rsid w:val="00AB59A6"/>
    <w:rsid w:val="00AB5A8A"/>
    <w:rsid w:val="00AB5B81"/>
    <w:rsid w:val="00AB5C03"/>
    <w:rsid w:val="00AB5D52"/>
    <w:rsid w:val="00AB5F38"/>
    <w:rsid w:val="00AB5F59"/>
    <w:rsid w:val="00AB5FEF"/>
    <w:rsid w:val="00AB6005"/>
    <w:rsid w:val="00AB6045"/>
    <w:rsid w:val="00AB6084"/>
    <w:rsid w:val="00AB60D4"/>
    <w:rsid w:val="00AB6109"/>
    <w:rsid w:val="00AB6343"/>
    <w:rsid w:val="00AB6447"/>
    <w:rsid w:val="00AB685D"/>
    <w:rsid w:val="00AB6E48"/>
    <w:rsid w:val="00AB6FB8"/>
    <w:rsid w:val="00AB701D"/>
    <w:rsid w:val="00AB7027"/>
    <w:rsid w:val="00AB708F"/>
    <w:rsid w:val="00AB72E7"/>
    <w:rsid w:val="00AB7464"/>
    <w:rsid w:val="00AB74FF"/>
    <w:rsid w:val="00AB77E8"/>
    <w:rsid w:val="00AB7855"/>
    <w:rsid w:val="00AB7D39"/>
    <w:rsid w:val="00AB7ED7"/>
    <w:rsid w:val="00AB7F58"/>
    <w:rsid w:val="00AC00B0"/>
    <w:rsid w:val="00AC02AD"/>
    <w:rsid w:val="00AC0336"/>
    <w:rsid w:val="00AC0386"/>
    <w:rsid w:val="00AC05D7"/>
    <w:rsid w:val="00AC0706"/>
    <w:rsid w:val="00AC0732"/>
    <w:rsid w:val="00AC0E55"/>
    <w:rsid w:val="00AC137C"/>
    <w:rsid w:val="00AC1393"/>
    <w:rsid w:val="00AC1400"/>
    <w:rsid w:val="00AC1668"/>
    <w:rsid w:val="00AC1788"/>
    <w:rsid w:val="00AC1795"/>
    <w:rsid w:val="00AC180F"/>
    <w:rsid w:val="00AC1F9C"/>
    <w:rsid w:val="00AC207D"/>
    <w:rsid w:val="00AC2086"/>
    <w:rsid w:val="00AC2144"/>
    <w:rsid w:val="00AC22A9"/>
    <w:rsid w:val="00AC2346"/>
    <w:rsid w:val="00AC25B4"/>
    <w:rsid w:val="00AC26AB"/>
    <w:rsid w:val="00AC2763"/>
    <w:rsid w:val="00AC2A23"/>
    <w:rsid w:val="00AC2AE8"/>
    <w:rsid w:val="00AC31F7"/>
    <w:rsid w:val="00AC32FC"/>
    <w:rsid w:val="00AC3554"/>
    <w:rsid w:val="00AC35D1"/>
    <w:rsid w:val="00AC36B3"/>
    <w:rsid w:val="00AC374D"/>
    <w:rsid w:val="00AC37FF"/>
    <w:rsid w:val="00AC3AE3"/>
    <w:rsid w:val="00AC3E71"/>
    <w:rsid w:val="00AC4324"/>
    <w:rsid w:val="00AC460D"/>
    <w:rsid w:val="00AC49D4"/>
    <w:rsid w:val="00AC4AE2"/>
    <w:rsid w:val="00AC4F58"/>
    <w:rsid w:val="00AC505C"/>
    <w:rsid w:val="00AC514C"/>
    <w:rsid w:val="00AC535A"/>
    <w:rsid w:val="00AC53B8"/>
    <w:rsid w:val="00AC55C4"/>
    <w:rsid w:val="00AC5728"/>
    <w:rsid w:val="00AC57DF"/>
    <w:rsid w:val="00AC595E"/>
    <w:rsid w:val="00AC5B29"/>
    <w:rsid w:val="00AC5B31"/>
    <w:rsid w:val="00AC5BF8"/>
    <w:rsid w:val="00AC5D33"/>
    <w:rsid w:val="00AC5E3C"/>
    <w:rsid w:val="00AC5E99"/>
    <w:rsid w:val="00AC5F50"/>
    <w:rsid w:val="00AC6116"/>
    <w:rsid w:val="00AC61C4"/>
    <w:rsid w:val="00AC6C19"/>
    <w:rsid w:val="00AC72B4"/>
    <w:rsid w:val="00AC7529"/>
    <w:rsid w:val="00AC766B"/>
    <w:rsid w:val="00AC76F5"/>
    <w:rsid w:val="00AC780D"/>
    <w:rsid w:val="00AC7B39"/>
    <w:rsid w:val="00AC7C1D"/>
    <w:rsid w:val="00AC7CE3"/>
    <w:rsid w:val="00AC7E21"/>
    <w:rsid w:val="00AC7FFA"/>
    <w:rsid w:val="00AD0013"/>
    <w:rsid w:val="00AD00C4"/>
    <w:rsid w:val="00AD00D7"/>
    <w:rsid w:val="00AD0202"/>
    <w:rsid w:val="00AD0251"/>
    <w:rsid w:val="00AD02A1"/>
    <w:rsid w:val="00AD06C1"/>
    <w:rsid w:val="00AD09C8"/>
    <w:rsid w:val="00AD0B0A"/>
    <w:rsid w:val="00AD0D30"/>
    <w:rsid w:val="00AD110C"/>
    <w:rsid w:val="00AD1125"/>
    <w:rsid w:val="00AD12BA"/>
    <w:rsid w:val="00AD12EA"/>
    <w:rsid w:val="00AD13A1"/>
    <w:rsid w:val="00AD1614"/>
    <w:rsid w:val="00AD17B6"/>
    <w:rsid w:val="00AD1A10"/>
    <w:rsid w:val="00AD1B06"/>
    <w:rsid w:val="00AD1BD7"/>
    <w:rsid w:val="00AD1D11"/>
    <w:rsid w:val="00AD243D"/>
    <w:rsid w:val="00AD2447"/>
    <w:rsid w:val="00AD257F"/>
    <w:rsid w:val="00AD25E4"/>
    <w:rsid w:val="00AD270D"/>
    <w:rsid w:val="00AD273A"/>
    <w:rsid w:val="00AD282B"/>
    <w:rsid w:val="00AD2847"/>
    <w:rsid w:val="00AD29B5"/>
    <w:rsid w:val="00AD2B34"/>
    <w:rsid w:val="00AD2B93"/>
    <w:rsid w:val="00AD2DEA"/>
    <w:rsid w:val="00AD3045"/>
    <w:rsid w:val="00AD3102"/>
    <w:rsid w:val="00AD3312"/>
    <w:rsid w:val="00AD33AE"/>
    <w:rsid w:val="00AD367A"/>
    <w:rsid w:val="00AD3760"/>
    <w:rsid w:val="00AD3963"/>
    <w:rsid w:val="00AD3A9B"/>
    <w:rsid w:val="00AD3B79"/>
    <w:rsid w:val="00AD3DEF"/>
    <w:rsid w:val="00AD4402"/>
    <w:rsid w:val="00AD4780"/>
    <w:rsid w:val="00AD486E"/>
    <w:rsid w:val="00AD4BE0"/>
    <w:rsid w:val="00AD4D1F"/>
    <w:rsid w:val="00AD4EE0"/>
    <w:rsid w:val="00AD4F7F"/>
    <w:rsid w:val="00AD50B6"/>
    <w:rsid w:val="00AD52DF"/>
    <w:rsid w:val="00AD5312"/>
    <w:rsid w:val="00AD542B"/>
    <w:rsid w:val="00AD585D"/>
    <w:rsid w:val="00AD599F"/>
    <w:rsid w:val="00AD5BB0"/>
    <w:rsid w:val="00AD5C5D"/>
    <w:rsid w:val="00AD5CC1"/>
    <w:rsid w:val="00AD5D27"/>
    <w:rsid w:val="00AD5F96"/>
    <w:rsid w:val="00AD6129"/>
    <w:rsid w:val="00AD61CC"/>
    <w:rsid w:val="00AD63AC"/>
    <w:rsid w:val="00AD6462"/>
    <w:rsid w:val="00AD65D5"/>
    <w:rsid w:val="00AD6779"/>
    <w:rsid w:val="00AD67D0"/>
    <w:rsid w:val="00AD67E4"/>
    <w:rsid w:val="00AD6826"/>
    <w:rsid w:val="00AD6892"/>
    <w:rsid w:val="00AD6BE7"/>
    <w:rsid w:val="00AD6D18"/>
    <w:rsid w:val="00AD6F09"/>
    <w:rsid w:val="00AD6FB6"/>
    <w:rsid w:val="00AD6FCE"/>
    <w:rsid w:val="00AD7017"/>
    <w:rsid w:val="00AD71BA"/>
    <w:rsid w:val="00AD71C1"/>
    <w:rsid w:val="00AD71DE"/>
    <w:rsid w:val="00AD79C1"/>
    <w:rsid w:val="00AD7A03"/>
    <w:rsid w:val="00AD7B00"/>
    <w:rsid w:val="00AD7CD7"/>
    <w:rsid w:val="00AD7CD9"/>
    <w:rsid w:val="00AD7E11"/>
    <w:rsid w:val="00AD7E7F"/>
    <w:rsid w:val="00AD7E81"/>
    <w:rsid w:val="00AD7E89"/>
    <w:rsid w:val="00AE0206"/>
    <w:rsid w:val="00AE02FD"/>
    <w:rsid w:val="00AE0431"/>
    <w:rsid w:val="00AE07A5"/>
    <w:rsid w:val="00AE07BF"/>
    <w:rsid w:val="00AE08DC"/>
    <w:rsid w:val="00AE0EB3"/>
    <w:rsid w:val="00AE1110"/>
    <w:rsid w:val="00AE113E"/>
    <w:rsid w:val="00AE118B"/>
    <w:rsid w:val="00AE1494"/>
    <w:rsid w:val="00AE152C"/>
    <w:rsid w:val="00AE1591"/>
    <w:rsid w:val="00AE171F"/>
    <w:rsid w:val="00AE1728"/>
    <w:rsid w:val="00AE1BD0"/>
    <w:rsid w:val="00AE20F0"/>
    <w:rsid w:val="00AE222A"/>
    <w:rsid w:val="00AE22C8"/>
    <w:rsid w:val="00AE23D2"/>
    <w:rsid w:val="00AE2607"/>
    <w:rsid w:val="00AE2702"/>
    <w:rsid w:val="00AE2AD7"/>
    <w:rsid w:val="00AE2CC8"/>
    <w:rsid w:val="00AE2F5B"/>
    <w:rsid w:val="00AE2FA4"/>
    <w:rsid w:val="00AE3823"/>
    <w:rsid w:val="00AE389C"/>
    <w:rsid w:val="00AE38FC"/>
    <w:rsid w:val="00AE3900"/>
    <w:rsid w:val="00AE3B3B"/>
    <w:rsid w:val="00AE3C21"/>
    <w:rsid w:val="00AE3DB6"/>
    <w:rsid w:val="00AE3E03"/>
    <w:rsid w:val="00AE3EC6"/>
    <w:rsid w:val="00AE3EE7"/>
    <w:rsid w:val="00AE40C1"/>
    <w:rsid w:val="00AE4251"/>
    <w:rsid w:val="00AE4278"/>
    <w:rsid w:val="00AE432E"/>
    <w:rsid w:val="00AE43C8"/>
    <w:rsid w:val="00AE4609"/>
    <w:rsid w:val="00AE4A23"/>
    <w:rsid w:val="00AE5279"/>
    <w:rsid w:val="00AE5638"/>
    <w:rsid w:val="00AE5833"/>
    <w:rsid w:val="00AE5972"/>
    <w:rsid w:val="00AE5B3C"/>
    <w:rsid w:val="00AE5E75"/>
    <w:rsid w:val="00AE602C"/>
    <w:rsid w:val="00AE61C5"/>
    <w:rsid w:val="00AE62A7"/>
    <w:rsid w:val="00AE653B"/>
    <w:rsid w:val="00AE654A"/>
    <w:rsid w:val="00AE67C1"/>
    <w:rsid w:val="00AE6967"/>
    <w:rsid w:val="00AE6B48"/>
    <w:rsid w:val="00AE708C"/>
    <w:rsid w:val="00AE7105"/>
    <w:rsid w:val="00AE71A7"/>
    <w:rsid w:val="00AE732B"/>
    <w:rsid w:val="00AE7430"/>
    <w:rsid w:val="00AE7600"/>
    <w:rsid w:val="00AE7807"/>
    <w:rsid w:val="00AE792E"/>
    <w:rsid w:val="00AE7D5A"/>
    <w:rsid w:val="00AE7D92"/>
    <w:rsid w:val="00AE7EDC"/>
    <w:rsid w:val="00AE7FC2"/>
    <w:rsid w:val="00AF00C3"/>
    <w:rsid w:val="00AF0178"/>
    <w:rsid w:val="00AF0395"/>
    <w:rsid w:val="00AF05CE"/>
    <w:rsid w:val="00AF060F"/>
    <w:rsid w:val="00AF08CC"/>
    <w:rsid w:val="00AF09AD"/>
    <w:rsid w:val="00AF111A"/>
    <w:rsid w:val="00AF121F"/>
    <w:rsid w:val="00AF16F8"/>
    <w:rsid w:val="00AF1946"/>
    <w:rsid w:val="00AF1B02"/>
    <w:rsid w:val="00AF1B41"/>
    <w:rsid w:val="00AF1B6B"/>
    <w:rsid w:val="00AF23F9"/>
    <w:rsid w:val="00AF252D"/>
    <w:rsid w:val="00AF260B"/>
    <w:rsid w:val="00AF2624"/>
    <w:rsid w:val="00AF2972"/>
    <w:rsid w:val="00AF2AE0"/>
    <w:rsid w:val="00AF2B80"/>
    <w:rsid w:val="00AF2BDF"/>
    <w:rsid w:val="00AF2C38"/>
    <w:rsid w:val="00AF2D27"/>
    <w:rsid w:val="00AF2D40"/>
    <w:rsid w:val="00AF313B"/>
    <w:rsid w:val="00AF3206"/>
    <w:rsid w:val="00AF36AE"/>
    <w:rsid w:val="00AF36EC"/>
    <w:rsid w:val="00AF3792"/>
    <w:rsid w:val="00AF3A83"/>
    <w:rsid w:val="00AF3BBE"/>
    <w:rsid w:val="00AF3D9B"/>
    <w:rsid w:val="00AF3F17"/>
    <w:rsid w:val="00AF4376"/>
    <w:rsid w:val="00AF43B4"/>
    <w:rsid w:val="00AF490E"/>
    <w:rsid w:val="00AF49A9"/>
    <w:rsid w:val="00AF4D3E"/>
    <w:rsid w:val="00AF4E2B"/>
    <w:rsid w:val="00AF5122"/>
    <w:rsid w:val="00AF5EB4"/>
    <w:rsid w:val="00AF6101"/>
    <w:rsid w:val="00AF627E"/>
    <w:rsid w:val="00AF6583"/>
    <w:rsid w:val="00AF66FE"/>
    <w:rsid w:val="00AF6CB6"/>
    <w:rsid w:val="00AF6CE5"/>
    <w:rsid w:val="00AF6E47"/>
    <w:rsid w:val="00AF6FBB"/>
    <w:rsid w:val="00AF7601"/>
    <w:rsid w:val="00AF7684"/>
    <w:rsid w:val="00AF769D"/>
    <w:rsid w:val="00AF76B7"/>
    <w:rsid w:val="00AF77A5"/>
    <w:rsid w:val="00AF78E3"/>
    <w:rsid w:val="00AF7979"/>
    <w:rsid w:val="00AF7B23"/>
    <w:rsid w:val="00AF7B56"/>
    <w:rsid w:val="00AF7D53"/>
    <w:rsid w:val="00B006BE"/>
    <w:rsid w:val="00B00A98"/>
    <w:rsid w:val="00B00CDE"/>
    <w:rsid w:val="00B00D47"/>
    <w:rsid w:val="00B00DA1"/>
    <w:rsid w:val="00B01438"/>
    <w:rsid w:val="00B01730"/>
    <w:rsid w:val="00B018F3"/>
    <w:rsid w:val="00B01C36"/>
    <w:rsid w:val="00B01E18"/>
    <w:rsid w:val="00B01E8A"/>
    <w:rsid w:val="00B01F49"/>
    <w:rsid w:val="00B020D0"/>
    <w:rsid w:val="00B020EF"/>
    <w:rsid w:val="00B023A5"/>
    <w:rsid w:val="00B023C7"/>
    <w:rsid w:val="00B023E3"/>
    <w:rsid w:val="00B02638"/>
    <w:rsid w:val="00B026C6"/>
    <w:rsid w:val="00B028B7"/>
    <w:rsid w:val="00B029FB"/>
    <w:rsid w:val="00B02E2B"/>
    <w:rsid w:val="00B02F45"/>
    <w:rsid w:val="00B03026"/>
    <w:rsid w:val="00B03164"/>
    <w:rsid w:val="00B03408"/>
    <w:rsid w:val="00B035C0"/>
    <w:rsid w:val="00B035F1"/>
    <w:rsid w:val="00B03650"/>
    <w:rsid w:val="00B0377B"/>
    <w:rsid w:val="00B03784"/>
    <w:rsid w:val="00B038F1"/>
    <w:rsid w:val="00B03920"/>
    <w:rsid w:val="00B0395D"/>
    <w:rsid w:val="00B03AEF"/>
    <w:rsid w:val="00B03B9B"/>
    <w:rsid w:val="00B03E2F"/>
    <w:rsid w:val="00B04723"/>
    <w:rsid w:val="00B0472A"/>
    <w:rsid w:val="00B048E1"/>
    <w:rsid w:val="00B04EC3"/>
    <w:rsid w:val="00B05249"/>
    <w:rsid w:val="00B052C3"/>
    <w:rsid w:val="00B05591"/>
    <w:rsid w:val="00B0562B"/>
    <w:rsid w:val="00B056DB"/>
    <w:rsid w:val="00B05A4F"/>
    <w:rsid w:val="00B05B6E"/>
    <w:rsid w:val="00B05C95"/>
    <w:rsid w:val="00B05EBD"/>
    <w:rsid w:val="00B05F0C"/>
    <w:rsid w:val="00B05F49"/>
    <w:rsid w:val="00B064E2"/>
    <w:rsid w:val="00B065D7"/>
    <w:rsid w:val="00B066CD"/>
    <w:rsid w:val="00B067B4"/>
    <w:rsid w:val="00B06888"/>
    <w:rsid w:val="00B0691F"/>
    <w:rsid w:val="00B06C07"/>
    <w:rsid w:val="00B06DC6"/>
    <w:rsid w:val="00B06E2F"/>
    <w:rsid w:val="00B07184"/>
    <w:rsid w:val="00B073DF"/>
    <w:rsid w:val="00B074CA"/>
    <w:rsid w:val="00B075D6"/>
    <w:rsid w:val="00B0786C"/>
    <w:rsid w:val="00B07C80"/>
    <w:rsid w:val="00B07D4C"/>
    <w:rsid w:val="00B100EF"/>
    <w:rsid w:val="00B102B6"/>
    <w:rsid w:val="00B10323"/>
    <w:rsid w:val="00B103A5"/>
    <w:rsid w:val="00B1041C"/>
    <w:rsid w:val="00B108D8"/>
    <w:rsid w:val="00B1091E"/>
    <w:rsid w:val="00B10ADA"/>
    <w:rsid w:val="00B10AF3"/>
    <w:rsid w:val="00B10BC2"/>
    <w:rsid w:val="00B10C15"/>
    <w:rsid w:val="00B10DE0"/>
    <w:rsid w:val="00B11188"/>
    <w:rsid w:val="00B11659"/>
    <w:rsid w:val="00B118C9"/>
    <w:rsid w:val="00B1190D"/>
    <w:rsid w:val="00B11B64"/>
    <w:rsid w:val="00B11C71"/>
    <w:rsid w:val="00B11E09"/>
    <w:rsid w:val="00B11E55"/>
    <w:rsid w:val="00B120FA"/>
    <w:rsid w:val="00B1230A"/>
    <w:rsid w:val="00B12566"/>
    <w:rsid w:val="00B12758"/>
    <w:rsid w:val="00B1280D"/>
    <w:rsid w:val="00B12B1D"/>
    <w:rsid w:val="00B12BF5"/>
    <w:rsid w:val="00B12D2A"/>
    <w:rsid w:val="00B12F35"/>
    <w:rsid w:val="00B12F6D"/>
    <w:rsid w:val="00B13036"/>
    <w:rsid w:val="00B130BC"/>
    <w:rsid w:val="00B130C4"/>
    <w:rsid w:val="00B13443"/>
    <w:rsid w:val="00B13533"/>
    <w:rsid w:val="00B13538"/>
    <w:rsid w:val="00B1356D"/>
    <w:rsid w:val="00B13784"/>
    <w:rsid w:val="00B137DB"/>
    <w:rsid w:val="00B138E8"/>
    <w:rsid w:val="00B139EE"/>
    <w:rsid w:val="00B13E92"/>
    <w:rsid w:val="00B13EBD"/>
    <w:rsid w:val="00B13F12"/>
    <w:rsid w:val="00B13FDB"/>
    <w:rsid w:val="00B1415C"/>
    <w:rsid w:val="00B1444D"/>
    <w:rsid w:val="00B14453"/>
    <w:rsid w:val="00B14A3A"/>
    <w:rsid w:val="00B14A96"/>
    <w:rsid w:val="00B14BEB"/>
    <w:rsid w:val="00B150A6"/>
    <w:rsid w:val="00B1516A"/>
    <w:rsid w:val="00B15234"/>
    <w:rsid w:val="00B1539F"/>
    <w:rsid w:val="00B1595A"/>
    <w:rsid w:val="00B159A9"/>
    <w:rsid w:val="00B15EAA"/>
    <w:rsid w:val="00B15F1F"/>
    <w:rsid w:val="00B1607E"/>
    <w:rsid w:val="00B16195"/>
    <w:rsid w:val="00B16269"/>
    <w:rsid w:val="00B16486"/>
    <w:rsid w:val="00B16522"/>
    <w:rsid w:val="00B16554"/>
    <w:rsid w:val="00B16677"/>
    <w:rsid w:val="00B1669C"/>
    <w:rsid w:val="00B166C1"/>
    <w:rsid w:val="00B16A31"/>
    <w:rsid w:val="00B16A8E"/>
    <w:rsid w:val="00B16B17"/>
    <w:rsid w:val="00B16B80"/>
    <w:rsid w:val="00B16EAC"/>
    <w:rsid w:val="00B16F4A"/>
    <w:rsid w:val="00B16F51"/>
    <w:rsid w:val="00B170A6"/>
    <w:rsid w:val="00B1732D"/>
    <w:rsid w:val="00B17694"/>
    <w:rsid w:val="00B17703"/>
    <w:rsid w:val="00B17713"/>
    <w:rsid w:val="00B1774C"/>
    <w:rsid w:val="00B1788E"/>
    <w:rsid w:val="00B17920"/>
    <w:rsid w:val="00B17BC6"/>
    <w:rsid w:val="00B17E6A"/>
    <w:rsid w:val="00B17F92"/>
    <w:rsid w:val="00B2021D"/>
    <w:rsid w:val="00B20556"/>
    <w:rsid w:val="00B206B7"/>
    <w:rsid w:val="00B2087C"/>
    <w:rsid w:val="00B208D0"/>
    <w:rsid w:val="00B20C7F"/>
    <w:rsid w:val="00B20F00"/>
    <w:rsid w:val="00B20F2A"/>
    <w:rsid w:val="00B2120A"/>
    <w:rsid w:val="00B21373"/>
    <w:rsid w:val="00B21605"/>
    <w:rsid w:val="00B21645"/>
    <w:rsid w:val="00B218BB"/>
    <w:rsid w:val="00B21A0F"/>
    <w:rsid w:val="00B21B3F"/>
    <w:rsid w:val="00B21C70"/>
    <w:rsid w:val="00B21C8D"/>
    <w:rsid w:val="00B21D00"/>
    <w:rsid w:val="00B21D89"/>
    <w:rsid w:val="00B21DD3"/>
    <w:rsid w:val="00B21E57"/>
    <w:rsid w:val="00B2209D"/>
    <w:rsid w:val="00B220C7"/>
    <w:rsid w:val="00B2238B"/>
    <w:rsid w:val="00B22571"/>
    <w:rsid w:val="00B226F9"/>
    <w:rsid w:val="00B22778"/>
    <w:rsid w:val="00B22849"/>
    <w:rsid w:val="00B228F8"/>
    <w:rsid w:val="00B229D2"/>
    <w:rsid w:val="00B22AD0"/>
    <w:rsid w:val="00B22C7E"/>
    <w:rsid w:val="00B22FE6"/>
    <w:rsid w:val="00B23045"/>
    <w:rsid w:val="00B230FC"/>
    <w:rsid w:val="00B23188"/>
    <w:rsid w:val="00B2318D"/>
    <w:rsid w:val="00B232FE"/>
    <w:rsid w:val="00B2374D"/>
    <w:rsid w:val="00B23790"/>
    <w:rsid w:val="00B23878"/>
    <w:rsid w:val="00B23A3A"/>
    <w:rsid w:val="00B23A90"/>
    <w:rsid w:val="00B23CAF"/>
    <w:rsid w:val="00B240DE"/>
    <w:rsid w:val="00B2443D"/>
    <w:rsid w:val="00B24597"/>
    <w:rsid w:val="00B2476D"/>
    <w:rsid w:val="00B24770"/>
    <w:rsid w:val="00B24886"/>
    <w:rsid w:val="00B24971"/>
    <w:rsid w:val="00B24974"/>
    <w:rsid w:val="00B24B1E"/>
    <w:rsid w:val="00B24B7D"/>
    <w:rsid w:val="00B24E61"/>
    <w:rsid w:val="00B2508D"/>
    <w:rsid w:val="00B255A7"/>
    <w:rsid w:val="00B256FC"/>
    <w:rsid w:val="00B25910"/>
    <w:rsid w:val="00B2597E"/>
    <w:rsid w:val="00B25CA1"/>
    <w:rsid w:val="00B25EC6"/>
    <w:rsid w:val="00B26244"/>
    <w:rsid w:val="00B265E4"/>
    <w:rsid w:val="00B265F0"/>
    <w:rsid w:val="00B2675A"/>
    <w:rsid w:val="00B26A90"/>
    <w:rsid w:val="00B26D80"/>
    <w:rsid w:val="00B26EDB"/>
    <w:rsid w:val="00B26FB4"/>
    <w:rsid w:val="00B26FDE"/>
    <w:rsid w:val="00B27146"/>
    <w:rsid w:val="00B273BD"/>
    <w:rsid w:val="00B276BA"/>
    <w:rsid w:val="00B277D4"/>
    <w:rsid w:val="00B279D4"/>
    <w:rsid w:val="00B27A8A"/>
    <w:rsid w:val="00B27B82"/>
    <w:rsid w:val="00B27C0D"/>
    <w:rsid w:val="00B27CF6"/>
    <w:rsid w:val="00B27EBF"/>
    <w:rsid w:val="00B27F0F"/>
    <w:rsid w:val="00B3005D"/>
    <w:rsid w:val="00B3013E"/>
    <w:rsid w:val="00B3059E"/>
    <w:rsid w:val="00B3068A"/>
    <w:rsid w:val="00B307F2"/>
    <w:rsid w:val="00B308A7"/>
    <w:rsid w:val="00B308B3"/>
    <w:rsid w:val="00B30C47"/>
    <w:rsid w:val="00B30DD2"/>
    <w:rsid w:val="00B3128D"/>
    <w:rsid w:val="00B3129B"/>
    <w:rsid w:val="00B31458"/>
    <w:rsid w:val="00B316E8"/>
    <w:rsid w:val="00B316EA"/>
    <w:rsid w:val="00B318E4"/>
    <w:rsid w:val="00B3193D"/>
    <w:rsid w:val="00B31951"/>
    <w:rsid w:val="00B31A49"/>
    <w:rsid w:val="00B31C7A"/>
    <w:rsid w:val="00B31C9C"/>
    <w:rsid w:val="00B31CBB"/>
    <w:rsid w:val="00B31CFB"/>
    <w:rsid w:val="00B31D39"/>
    <w:rsid w:val="00B31FC0"/>
    <w:rsid w:val="00B31FE8"/>
    <w:rsid w:val="00B32784"/>
    <w:rsid w:val="00B32AC1"/>
    <w:rsid w:val="00B32B23"/>
    <w:rsid w:val="00B32EC0"/>
    <w:rsid w:val="00B32F59"/>
    <w:rsid w:val="00B32FCF"/>
    <w:rsid w:val="00B32FDD"/>
    <w:rsid w:val="00B330DE"/>
    <w:rsid w:val="00B331AB"/>
    <w:rsid w:val="00B333DF"/>
    <w:rsid w:val="00B33632"/>
    <w:rsid w:val="00B339FE"/>
    <w:rsid w:val="00B33A3F"/>
    <w:rsid w:val="00B33A74"/>
    <w:rsid w:val="00B33CF0"/>
    <w:rsid w:val="00B34210"/>
    <w:rsid w:val="00B342D7"/>
    <w:rsid w:val="00B3455F"/>
    <w:rsid w:val="00B34581"/>
    <w:rsid w:val="00B346B6"/>
    <w:rsid w:val="00B34844"/>
    <w:rsid w:val="00B34877"/>
    <w:rsid w:val="00B348DC"/>
    <w:rsid w:val="00B349CB"/>
    <w:rsid w:val="00B34CBB"/>
    <w:rsid w:val="00B34D2A"/>
    <w:rsid w:val="00B3513E"/>
    <w:rsid w:val="00B351DC"/>
    <w:rsid w:val="00B354CD"/>
    <w:rsid w:val="00B354FD"/>
    <w:rsid w:val="00B356B4"/>
    <w:rsid w:val="00B3570A"/>
    <w:rsid w:val="00B359A1"/>
    <w:rsid w:val="00B35BAC"/>
    <w:rsid w:val="00B35D91"/>
    <w:rsid w:val="00B363F4"/>
    <w:rsid w:val="00B364EB"/>
    <w:rsid w:val="00B36578"/>
    <w:rsid w:val="00B36691"/>
    <w:rsid w:val="00B366B2"/>
    <w:rsid w:val="00B3680C"/>
    <w:rsid w:val="00B36821"/>
    <w:rsid w:val="00B368C6"/>
    <w:rsid w:val="00B36C24"/>
    <w:rsid w:val="00B36C2B"/>
    <w:rsid w:val="00B37090"/>
    <w:rsid w:val="00B37264"/>
    <w:rsid w:val="00B37532"/>
    <w:rsid w:val="00B37B8A"/>
    <w:rsid w:val="00B37CA5"/>
    <w:rsid w:val="00B37CB7"/>
    <w:rsid w:val="00B37D35"/>
    <w:rsid w:val="00B37D85"/>
    <w:rsid w:val="00B37D8C"/>
    <w:rsid w:val="00B37EB6"/>
    <w:rsid w:val="00B40200"/>
    <w:rsid w:val="00B4021F"/>
    <w:rsid w:val="00B4029E"/>
    <w:rsid w:val="00B40478"/>
    <w:rsid w:val="00B40657"/>
    <w:rsid w:val="00B406FF"/>
    <w:rsid w:val="00B40A9F"/>
    <w:rsid w:val="00B40B95"/>
    <w:rsid w:val="00B40BA2"/>
    <w:rsid w:val="00B40BC6"/>
    <w:rsid w:val="00B40C12"/>
    <w:rsid w:val="00B40C4F"/>
    <w:rsid w:val="00B40E64"/>
    <w:rsid w:val="00B410FA"/>
    <w:rsid w:val="00B41322"/>
    <w:rsid w:val="00B41417"/>
    <w:rsid w:val="00B41DA9"/>
    <w:rsid w:val="00B41FE7"/>
    <w:rsid w:val="00B42051"/>
    <w:rsid w:val="00B4229B"/>
    <w:rsid w:val="00B422A4"/>
    <w:rsid w:val="00B4262B"/>
    <w:rsid w:val="00B42A41"/>
    <w:rsid w:val="00B42B43"/>
    <w:rsid w:val="00B42B6D"/>
    <w:rsid w:val="00B42DB3"/>
    <w:rsid w:val="00B42F27"/>
    <w:rsid w:val="00B43323"/>
    <w:rsid w:val="00B4344E"/>
    <w:rsid w:val="00B43459"/>
    <w:rsid w:val="00B434DE"/>
    <w:rsid w:val="00B435B3"/>
    <w:rsid w:val="00B4373E"/>
    <w:rsid w:val="00B43AB2"/>
    <w:rsid w:val="00B43B05"/>
    <w:rsid w:val="00B43C6A"/>
    <w:rsid w:val="00B43F54"/>
    <w:rsid w:val="00B4407B"/>
    <w:rsid w:val="00B442E5"/>
    <w:rsid w:val="00B4441D"/>
    <w:rsid w:val="00B445F6"/>
    <w:rsid w:val="00B4472D"/>
    <w:rsid w:val="00B447DD"/>
    <w:rsid w:val="00B44A60"/>
    <w:rsid w:val="00B44B0A"/>
    <w:rsid w:val="00B44C15"/>
    <w:rsid w:val="00B44CA7"/>
    <w:rsid w:val="00B44D5E"/>
    <w:rsid w:val="00B44F45"/>
    <w:rsid w:val="00B4571C"/>
    <w:rsid w:val="00B45856"/>
    <w:rsid w:val="00B45B72"/>
    <w:rsid w:val="00B45DB1"/>
    <w:rsid w:val="00B45FAB"/>
    <w:rsid w:val="00B45FC1"/>
    <w:rsid w:val="00B4631F"/>
    <w:rsid w:val="00B46365"/>
    <w:rsid w:val="00B464BC"/>
    <w:rsid w:val="00B46526"/>
    <w:rsid w:val="00B4672B"/>
    <w:rsid w:val="00B467BA"/>
    <w:rsid w:val="00B469AB"/>
    <w:rsid w:val="00B46B08"/>
    <w:rsid w:val="00B47076"/>
    <w:rsid w:val="00B4713F"/>
    <w:rsid w:val="00B4726A"/>
    <w:rsid w:val="00B476F5"/>
    <w:rsid w:val="00B4772B"/>
    <w:rsid w:val="00B478E9"/>
    <w:rsid w:val="00B47E46"/>
    <w:rsid w:val="00B47F39"/>
    <w:rsid w:val="00B47FB8"/>
    <w:rsid w:val="00B47FEB"/>
    <w:rsid w:val="00B501D0"/>
    <w:rsid w:val="00B50292"/>
    <w:rsid w:val="00B5060E"/>
    <w:rsid w:val="00B50B49"/>
    <w:rsid w:val="00B50B73"/>
    <w:rsid w:val="00B50C47"/>
    <w:rsid w:val="00B50C78"/>
    <w:rsid w:val="00B50D10"/>
    <w:rsid w:val="00B50DD6"/>
    <w:rsid w:val="00B50E12"/>
    <w:rsid w:val="00B50EC1"/>
    <w:rsid w:val="00B51210"/>
    <w:rsid w:val="00B5191E"/>
    <w:rsid w:val="00B51ACC"/>
    <w:rsid w:val="00B51B6F"/>
    <w:rsid w:val="00B51E72"/>
    <w:rsid w:val="00B51E90"/>
    <w:rsid w:val="00B51E96"/>
    <w:rsid w:val="00B520DF"/>
    <w:rsid w:val="00B5223A"/>
    <w:rsid w:val="00B523AF"/>
    <w:rsid w:val="00B5259B"/>
    <w:rsid w:val="00B52748"/>
    <w:rsid w:val="00B52884"/>
    <w:rsid w:val="00B52A97"/>
    <w:rsid w:val="00B52A98"/>
    <w:rsid w:val="00B52CED"/>
    <w:rsid w:val="00B53068"/>
    <w:rsid w:val="00B5307F"/>
    <w:rsid w:val="00B532A1"/>
    <w:rsid w:val="00B53425"/>
    <w:rsid w:val="00B535A0"/>
    <w:rsid w:val="00B53602"/>
    <w:rsid w:val="00B5364A"/>
    <w:rsid w:val="00B53891"/>
    <w:rsid w:val="00B53A39"/>
    <w:rsid w:val="00B53B11"/>
    <w:rsid w:val="00B53C41"/>
    <w:rsid w:val="00B54058"/>
    <w:rsid w:val="00B54302"/>
    <w:rsid w:val="00B5449C"/>
    <w:rsid w:val="00B546DF"/>
    <w:rsid w:val="00B548B0"/>
    <w:rsid w:val="00B548F1"/>
    <w:rsid w:val="00B54B0B"/>
    <w:rsid w:val="00B55127"/>
    <w:rsid w:val="00B5537A"/>
    <w:rsid w:val="00B5583B"/>
    <w:rsid w:val="00B558D9"/>
    <w:rsid w:val="00B55BD0"/>
    <w:rsid w:val="00B55BF3"/>
    <w:rsid w:val="00B55F1B"/>
    <w:rsid w:val="00B55FFB"/>
    <w:rsid w:val="00B5616D"/>
    <w:rsid w:val="00B56269"/>
    <w:rsid w:val="00B562DD"/>
    <w:rsid w:val="00B564A2"/>
    <w:rsid w:val="00B5658F"/>
    <w:rsid w:val="00B56911"/>
    <w:rsid w:val="00B5697C"/>
    <w:rsid w:val="00B56AB1"/>
    <w:rsid w:val="00B56C30"/>
    <w:rsid w:val="00B5711C"/>
    <w:rsid w:val="00B5722E"/>
    <w:rsid w:val="00B572C2"/>
    <w:rsid w:val="00B573CA"/>
    <w:rsid w:val="00B573F4"/>
    <w:rsid w:val="00B5743F"/>
    <w:rsid w:val="00B5781F"/>
    <w:rsid w:val="00B57868"/>
    <w:rsid w:val="00B57A16"/>
    <w:rsid w:val="00B57B1C"/>
    <w:rsid w:val="00B57BE5"/>
    <w:rsid w:val="00B57BF5"/>
    <w:rsid w:val="00B57D5D"/>
    <w:rsid w:val="00B57D69"/>
    <w:rsid w:val="00B57DEF"/>
    <w:rsid w:val="00B600E4"/>
    <w:rsid w:val="00B60186"/>
    <w:rsid w:val="00B6057B"/>
    <w:rsid w:val="00B60616"/>
    <w:rsid w:val="00B60E67"/>
    <w:rsid w:val="00B61097"/>
    <w:rsid w:val="00B61119"/>
    <w:rsid w:val="00B615FE"/>
    <w:rsid w:val="00B61700"/>
    <w:rsid w:val="00B618A0"/>
    <w:rsid w:val="00B618C8"/>
    <w:rsid w:val="00B6193D"/>
    <w:rsid w:val="00B61ACC"/>
    <w:rsid w:val="00B61DC3"/>
    <w:rsid w:val="00B61EF9"/>
    <w:rsid w:val="00B627B7"/>
    <w:rsid w:val="00B627C9"/>
    <w:rsid w:val="00B6298A"/>
    <w:rsid w:val="00B62CCE"/>
    <w:rsid w:val="00B62D5C"/>
    <w:rsid w:val="00B62DA2"/>
    <w:rsid w:val="00B62F61"/>
    <w:rsid w:val="00B6304A"/>
    <w:rsid w:val="00B63299"/>
    <w:rsid w:val="00B63697"/>
    <w:rsid w:val="00B636B5"/>
    <w:rsid w:val="00B6372A"/>
    <w:rsid w:val="00B638FC"/>
    <w:rsid w:val="00B6393A"/>
    <w:rsid w:val="00B63994"/>
    <w:rsid w:val="00B63E13"/>
    <w:rsid w:val="00B63E1D"/>
    <w:rsid w:val="00B63F24"/>
    <w:rsid w:val="00B6432F"/>
    <w:rsid w:val="00B643D4"/>
    <w:rsid w:val="00B6456E"/>
    <w:rsid w:val="00B6472D"/>
    <w:rsid w:val="00B648CD"/>
    <w:rsid w:val="00B651A2"/>
    <w:rsid w:val="00B654BB"/>
    <w:rsid w:val="00B657D0"/>
    <w:rsid w:val="00B65893"/>
    <w:rsid w:val="00B658BC"/>
    <w:rsid w:val="00B65A5C"/>
    <w:rsid w:val="00B65F5D"/>
    <w:rsid w:val="00B66190"/>
    <w:rsid w:val="00B66453"/>
    <w:rsid w:val="00B66542"/>
    <w:rsid w:val="00B66591"/>
    <w:rsid w:val="00B665E9"/>
    <w:rsid w:val="00B6698B"/>
    <w:rsid w:val="00B669BC"/>
    <w:rsid w:val="00B66A3A"/>
    <w:rsid w:val="00B66C22"/>
    <w:rsid w:val="00B66D9D"/>
    <w:rsid w:val="00B66DBE"/>
    <w:rsid w:val="00B67103"/>
    <w:rsid w:val="00B6719C"/>
    <w:rsid w:val="00B671D6"/>
    <w:rsid w:val="00B6734E"/>
    <w:rsid w:val="00B67568"/>
    <w:rsid w:val="00B67CAE"/>
    <w:rsid w:val="00B67E54"/>
    <w:rsid w:val="00B70001"/>
    <w:rsid w:val="00B701DE"/>
    <w:rsid w:val="00B704C3"/>
    <w:rsid w:val="00B7059C"/>
    <w:rsid w:val="00B705D1"/>
    <w:rsid w:val="00B705FC"/>
    <w:rsid w:val="00B7062F"/>
    <w:rsid w:val="00B70734"/>
    <w:rsid w:val="00B709BE"/>
    <w:rsid w:val="00B70B37"/>
    <w:rsid w:val="00B70C5D"/>
    <w:rsid w:val="00B70D1E"/>
    <w:rsid w:val="00B70D47"/>
    <w:rsid w:val="00B70DFB"/>
    <w:rsid w:val="00B70E05"/>
    <w:rsid w:val="00B7117A"/>
    <w:rsid w:val="00B71212"/>
    <w:rsid w:val="00B7122A"/>
    <w:rsid w:val="00B71256"/>
    <w:rsid w:val="00B71366"/>
    <w:rsid w:val="00B713FF"/>
    <w:rsid w:val="00B71408"/>
    <w:rsid w:val="00B71974"/>
    <w:rsid w:val="00B71B78"/>
    <w:rsid w:val="00B71C65"/>
    <w:rsid w:val="00B71CB2"/>
    <w:rsid w:val="00B72063"/>
    <w:rsid w:val="00B720C9"/>
    <w:rsid w:val="00B72111"/>
    <w:rsid w:val="00B72306"/>
    <w:rsid w:val="00B7238C"/>
    <w:rsid w:val="00B724D2"/>
    <w:rsid w:val="00B726EA"/>
    <w:rsid w:val="00B729C3"/>
    <w:rsid w:val="00B72A58"/>
    <w:rsid w:val="00B72EFC"/>
    <w:rsid w:val="00B730A3"/>
    <w:rsid w:val="00B7342A"/>
    <w:rsid w:val="00B734A6"/>
    <w:rsid w:val="00B738F8"/>
    <w:rsid w:val="00B73CA7"/>
    <w:rsid w:val="00B73CE4"/>
    <w:rsid w:val="00B73EFA"/>
    <w:rsid w:val="00B73FDB"/>
    <w:rsid w:val="00B74320"/>
    <w:rsid w:val="00B7454D"/>
    <w:rsid w:val="00B745A3"/>
    <w:rsid w:val="00B7460A"/>
    <w:rsid w:val="00B7491F"/>
    <w:rsid w:val="00B74939"/>
    <w:rsid w:val="00B74986"/>
    <w:rsid w:val="00B749D0"/>
    <w:rsid w:val="00B74D65"/>
    <w:rsid w:val="00B74D97"/>
    <w:rsid w:val="00B74DF2"/>
    <w:rsid w:val="00B74E0F"/>
    <w:rsid w:val="00B75093"/>
    <w:rsid w:val="00B750DA"/>
    <w:rsid w:val="00B7531E"/>
    <w:rsid w:val="00B75416"/>
    <w:rsid w:val="00B75810"/>
    <w:rsid w:val="00B7596A"/>
    <w:rsid w:val="00B75A4D"/>
    <w:rsid w:val="00B75B1F"/>
    <w:rsid w:val="00B75BB1"/>
    <w:rsid w:val="00B75C62"/>
    <w:rsid w:val="00B75C88"/>
    <w:rsid w:val="00B75CCC"/>
    <w:rsid w:val="00B75DC4"/>
    <w:rsid w:val="00B75E7E"/>
    <w:rsid w:val="00B76112"/>
    <w:rsid w:val="00B76648"/>
    <w:rsid w:val="00B76772"/>
    <w:rsid w:val="00B76895"/>
    <w:rsid w:val="00B7692B"/>
    <w:rsid w:val="00B769F7"/>
    <w:rsid w:val="00B76C80"/>
    <w:rsid w:val="00B76DF8"/>
    <w:rsid w:val="00B76F82"/>
    <w:rsid w:val="00B77240"/>
    <w:rsid w:val="00B772BD"/>
    <w:rsid w:val="00B7768C"/>
    <w:rsid w:val="00B7774A"/>
    <w:rsid w:val="00B77875"/>
    <w:rsid w:val="00B77AAE"/>
    <w:rsid w:val="00B77C84"/>
    <w:rsid w:val="00B77DCE"/>
    <w:rsid w:val="00B77EA6"/>
    <w:rsid w:val="00B77EE3"/>
    <w:rsid w:val="00B80211"/>
    <w:rsid w:val="00B8022F"/>
    <w:rsid w:val="00B80A5C"/>
    <w:rsid w:val="00B80E96"/>
    <w:rsid w:val="00B81111"/>
    <w:rsid w:val="00B8141C"/>
    <w:rsid w:val="00B814E7"/>
    <w:rsid w:val="00B8151F"/>
    <w:rsid w:val="00B81AE0"/>
    <w:rsid w:val="00B81B76"/>
    <w:rsid w:val="00B81B90"/>
    <w:rsid w:val="00B81BE2"/>
    <w:rsid w:val="00B81CFF"/>
    <w:rsid w:val="00B81DEB"/>
    <w:rsid w:val="00B8232A"/>
    <w:rsid w:val="00B826FF"/>
    <w:rsid w:val="00B82EB0"/>
    <w:rsid w:val="00B8303E"/>
    <w:rsid w:val="00B830DE"/>
    <w:rsid w:val="00B832F6"/>
    <w:rsid w:val="00B833CC"/>
    <w:rsid w:val="00B8388E"/>
    <w:rsid w:val="00B83B20"/>
    <w:rsid w:val="00B83E6E"/>
    <w:rsid w:val="00B83F56"/>
    <w:rsid w:val="00B84121"/>
    <w:rsid w:val="00B8422E"/>
    <w:rsid w:val="00B8439A"/>
    <w:rsid w:val="00B84474"/>
    <w:rsid w:val="00B84546"/>
    <w:rsid w:val="00B84794"/>
    <w:rsid w:val="00B849CF"/>
    <w:rsid w:val="00B84D29"/>
    <w:rsid w:val="00B84D41"/>
    <w:rsid w:val="00B84D54"/>
    <w:rsid w:val="00B84E8F"/>
    <w:rsid w:val="00B8525F"/>
    <w:rsid w:val="00B8537F"/>
    <w:rsid w:val="00B856DC"/>
    <w:rsid w:val="00B857BD"/>
    <w:rsid w:val="00B85D3F"/>
    <w:rsid w:val="00B85D5F"/>
    <w:rsid w:val="00B85DA0"/>
    <w:rsid w:val="00B860A9"/>
    <w:rsid w:val="00B863E1"/>
    <w:rsid w:val="00B864C2"/>
    <w:rsid w:val="00B864F5"/>
    <w:rsid w:val="00B86505"/>
    <w:rsid w:val="00B865A6"/>
    <w:rsid w:val="00B8684C"/>
    <w:rsid w:val="00B86A9A"/>
    <w:rsid w:val="00B86FD6"/>
    <w:rsid w:val="00B87042"/>
    <w:rsid w:val="00B87045"/>
    <w:rsid w:val="00B87480"/>
    <w:rsid w:val="00B876C9"/>
    <w:rsid w:val="00B87D6A"/>
    <w:rsid w:val="00B87FCF"/>
    <w:rsid w:val="00B907A9"/>
    <w:rsid w:val="00B90A8A"/>
    <w:rsid w:val="00B90CD4"/>
    <w:rsid w:val="00B91086"/>
    <w:rsid w:val="00B910A2"/>
    <w:rsid w:val="00B91267"/>
    <w:rsid w:val="00B91425"/>
    <w:rsid w:val="00B9154E"/>
    <w:rsid w:val="00B91719"/>
    <w:rsid w:val="00B918C9"/>
    <w:rsid w:val="00B91BED"/>
    <w:rsid w:val="00B91CDD"/>
    <w:rsid w:val="00B91D63"/>
    <w:rsid w:val="00B92238"/>
    <w:rsid w:val="00B922D6"/>
    <w:rsid w:val="00B92374"/>
    <w:rsid w:val="00B923ED"/>
    <w:rsid w:val="00B92739"/>
    <w:rsid w:val="00B927C4"/>
    <w:rsid w:val="00B92B36"/>
    <w:rsid w:val="00B92FD7"/>
    <w:rsid w:val="00B93027"/>
    <w:rsid w:val="00B93368"/>
    <w:rsid w:val="00B9343F"/>
    <w:rsid w:val="00B934C9"/>
    <w:rsid w:val="00B9350A"/>
    <w:rsid w:val="00B93912"/>
    <w:rsid w:val="00B93C05"/>
    <w:rsid w:val="00B93F03"/>
    <w:rsid w:val="00B93F45"/>
    <w:rsid w:val="00B940E4"/>
    <w:rsid w:val="00B9432E"/>
    <w:rsid w:val="00B943ED"/>
    <w:rsid w:val="00B94467"/>
    <w:rsid w:val="00B9473A"/>
    <w:rsid w:val="00B94AA0"/>
    <w:rsid w:val="00B94C59"/>
    <w:rsid w:val="00B94D0A"/>
    <w:rsid w:val="00B95192"/>
    <w:rsid w:val="00B951E7"/>
    <w:rsid w:val="00B9529E"/>
    <w:rsid w:val="00B953A8"/>
    <w:rsid w:val="00B954F0"/>
    <w:rsid w:val="00B95600"/>
    <w:rsid w:val="00B95729"/>
    <w:rsid w:val="00B95784"/>
    <w:rsid w:val="00B95875"/>
    <w:rsid w:val="00B9598F"/>
    <w:rsid w:val="00B95A67"/>
    <w:rsid w:val="00B95B62"/>
    <w:rsid w:val="00B95C3D"/>
    <w:rsid w:val="00B95EF8"/>
    <w:rsid w:val="00B95FFB"/>
    <w:rsid w:val="00B96005"/>
    <w:rsid w:val="00B965C6"/>
    <w:rsid w:val="00B9666E"/>
    <w:rsid w:val="00B966F8"/>
    <w:rsid w:val="00B96785"/>
    <w:rsid w:val="00B96827"/>
    <w:rsid w:val="00B9684A"/>
    <w:rsid w:val="00B96BE2"/>
    <w:rsid w:val="00B96CCE"/>
    <w:rsid w:val="00B96D7B"/>
    <w:rsid w:val="00B96E60"/>
    <w:rsid w:val="00B96FDC"/>
    <w:rsid w:val="00B970D9"/>
    <w:rsid w:val="00B97495"/>
    <w:rsid w:val="00B975D1"/>
    <w:rsid w:val="00B976A6"/>
    <w:rsid w:val="00B977ED"/>
    <w:rsid w:val="00B978DE"/>
    <w:rsid w:val="00B9790F"/>
    <w:rsid w:val="00B97954"/>
    <w:rsid w:val="00B97BD5"/>
    <w:rsid w:val="00B97C75"/>
    <w:rsid w:val="00B97CAF"/>
    <w:rsid w:val="00B97CDF"/>
    <w:rsid w:val="00B97E49"/>
    <w:rsid w:val="00B97F5F"/>
    <w:rsid w:val="00BA0023"/>
    <w:rsid w:val="00BA0263"/>
    <w:rsid w:val="00BA029A"/>
    <w:rsid w:val="00BA04BF"/>
    <w:rsid w:val="00BA061D"/>
    <w:rsid w:val="00BA06B4"/>
    <w:rsid w:val="00BA0D3B"/>
    <w:rsid w:val="00BA106F"/>
    <w:rsid w:val="00BA1075"/>
    <w:rsid w:val="00BA1292"/>
    <w:rsid w:val="00BA12BF"/>
    <w:rsid w:val="00BA1497"/>
    <w:rsid w:val="00BA14C9"/>
    <w:rsid w:val="00BA1668"/>
    <w:rsid w:val="00BA1996"/>
    <w:rsid w:val="00BA1AD7"/>
    <w:rsid w:val="00BA1E0B"/>
    <w:rsid w:val="00BA22D0"/>
    <w:rsid w:val="00BA25C9"/>
    <w:rsid w:val="00BA2677"/>
    <w:rsid w:val="00BA27F6"/>
    <w:rsid w:val="00BA2AF9"/>
    <w:rsid w:val="00BA2B9A"/>
    <w:rsid w:val="00BA2BE8"/>
    <w:rsid w:val="00BA2C80"/>
    <w:rsid w:val="00BA2DA6"/>
    <w:rsid w:val="00BA3090"/>
    <w:rsid w:val="00BA3167"/>
    <w:rsid w:val="00BA33CF"/>
    <w:rsid w:val="00BA34D1"/>
    <w:rsid w:val="00BA35A6"/>
    <w:rsid w:val="00BA3955"/>
    <w:rsid w:val="00BA39A5"/>
    <w:rsid w:val="00BA39B2"/>
    <w:rsid w:val="00BA3C48"/>
    <w:rsid w:val="00BA3EC2"/>
    <w:rsid w:val="00BA3ECB"/>
    <w:rsid w:val="00BA4229"/>
    <w:rsid w:val="00BA4295"/>
    <w:rsid w:val="00BA429A"/>
    <w:rsid w:val="00BA43A3"/>
    <w:rsid w:val="00BA44DE"/>
    <w:rsid w:val="00BA44EF"/>
    <w:rsid w:val="00BA4519"/>
    <w:rsid w:val="00BA4827"/>
    <w:rsid w:val="00BA4898"/>
    <w:rsid w:val="00BA48C5"/>
    <w:rsid w:val="00BA4C1E"/>
    <w:rsid w:val="00BA4FAC"/>
    <w:rsid w:val="00BA50CF"/>
    <w:rsid w:val="00BA526E"/>
    <w:rsid w:val="00BA5644"/>
    <w:rsid w:val="00BA585D"/>
    <w:rsid w:val="00BA5A4B"/>
    <w:rsid w:val="00BA5CA2"/>
    <w:rsid w:val="00BA61A2"/>
    <w:rsid w:val="00BA6416"/>
    <w:rsid w:val="00BA6494"/>
    <w:rsid w:val="00BA652B"/>
    <w:rsid w:val="00BA65F1"/>
    <w:rsid w:val="00BA6635"/>
    <w:rsid w:val="00BA66C0"/>
    <w:rsid w:val="00BA6994"/>
    <w:rsid w:val="00BA6A02"/>
    <w:rsid w:val="00BA6BD5"/>
    <w:rsid w:val="00BA6C69"/>
    <w:rsid w:val="00BA720B"/>
    <w:rsid w:val="00BA7434"/>
    <w:rsid w:val="00BA769B"/>
    <w:rsid w:val="00BA7735"/>
    <w:rsid w:val="00BA7890"/>
    <w:rsid w:val="00BA7A6D"/>
    <w:rsid w:val="00BA7BED"/>
    <w:rsid w:val="00BA7EA2"/>
    <w:rsid w:val="00BB01A7"/>
    <w:rsid w:val="00BB0354"/>
    <w:rsid w:val="00BB0569"/>
    <w:rsid w:val="00BB058A"/>
    <w:rsid w:val="00BB060A"/>
    <w:rsid w:val="00BB0621"/>
    <w:rsid w:val="00BB0767"/>
    <w:rsid w:val="00BB084A"/>
    <w:rsid w:val="00BB0D8F"/>
    <w:rsid w:val="00BB141E"/>
    <w:rsid w:val="00BB1CF9"/>
    <w:rsid w:val="00BB1DB2"/>
    <w:rsid w:val="00BB1F56"/>
    <w:rsid w:val="00BB2078"/>
    <w:rsid w:val="00BB2305"/>
    <w:rsid w:val="00BB2473"/>
    <w:rsid w:val="00BB252E"/>
    <w:rsid w:val="00BB2570"/>
    <w:rsid w:val="00BB2635"/>
    <w:rsid w:val="00BB2720"/>
    <w:rsid w:val="00BB2804"/>
    <w:rsid w:val="00BB29F9"/>
    <w:rsid w:val="00BB2A86"/>
    <w:rsid w:val="00BB2B3B"/>
    <w:rsid w:val="00BB2FAE"/>
    <w:rsid w:val="00BB34D2"/>
    <w:rsid w:val="00BB3987"/>
    <w:rsid w:val="00BB39FA"/>
    <w:rsid w:val="00BB3D74"/>
    <w:rsid w:val="00BB3E7F"/>
    <w:rsid w:val="00BB3FF7"/>
    <w:rsid w:val="00BB42EE"/>
    <w:rsid w:val="00BB4323"/>
    <w:rsid w:val="00BB4626"/>
    <w:rsid w:val="00BB493A"/>
    <w:rsid w:val="00BB495B"/>
    <w:rsid w:val="00BB4D5A"/>
    <w:rsid w:val="00BB50C7"/>
    <w:rsid w:val="00BB5368"/>
    <w:rsid w:val="00BB5515"/>
    <w:rsid w:val="00BB558E"/>
    <w:rsid w:val="00BB559F"/>
    <w:rsid w:val="00BB5EC1"/>
    <w:rsid w:val="00BB5F58"/>
    <w:rsid w:val="00BB6305"/>
    <w:rsid w:val="00BB6390"/>
    <w:rsid w:val="00BB6504"/>
    <w:rsid w:val="00BB67D6"/>
    <w:rsid w:val="00BB69AF"/>
    <w:rsid w:val="00BB6A15"/>
    <w:rsid w:val="00BB6BA6"/>
    <w:rsid w:val="00BB6DE5"/>
    <w:rsid w:val="00BB6EE8"/>
    <w:rsid w:val="00BB7085"/>
    <w:rsid w:val="00BB7109"/>
    <w:rsid w:val="00BB7145"/>
    <w:rsid w:val="00BB736A"/>
    <w:rsid w:val="00BB75D9"/>
    <w:rsid w:val="00BB75EB"/>
    <w:rsid w:val="00BB787D"/>
    <w:rsid w:val="00BB7C7E"/>
    <w:rsid w:val="00BB7C9A"/>
    <w:rsid w:val="00BB7D1E"/>
    <w:rsid w:val="00BB7D59"/>
    <w:rsid w:val="00BB7D5C"/>
    <w:rsid w:val="00BC01E8"/>
    <w:rsid w:val="00BC043A"/>
    <w:rsid w:val="00BC04B9"/>
    <w:rsid w:val="00BC092E"/>
    <w:rsid w:val="00BC0AD8"/>
    <w:rsid w:val="00BC0BB3"/>
    <w:rsid w:val="00BC0BDE"/>
    <w:rsid w:val="00BC0F7B"/>
    <w:rsid w:val="00BC119C"/>
    <w:rsid w:val="00BC129C"/>
    <w:rsid w:val="00BC13DE"/>
    <w:rsid w:val="00BC1849"/>
    <w:rsid w:val="00BC18D1"/>
    <w:rsid w:val="00BC1A9A"/>
    <w:rsid w:val="00BC1DEF"/>
    <w:rsid w:val="00BC1ED3"/>
    <w:rsid w:val="00BC1F4F"/>
    <w:rsid w:val="00BC2331"/>
    <w:rsid w:val="00BC2405"/>
    <w:rsid w:val="00BC2609"/>
    <w:rsid w:val="00BC27F7"/>
    <w:rsid w:val="00BC2AAD"/>
    <w:rsid w:val="00BC2AC3"/>
    <w:rsid w:val="00BC2B29"/>
    <w:rsid w:val="00BC3314"/>
    <w:rsid w:val="00BC3871"/>
    <w:rsid w:val="00BC3D18"/>
    <w:rsid w:val="00BC3D47"/>
    <w:rsid w:val="00BC3D6A"/>
    <w:rsid w:val="00BC3D98"/>
    <w:rsid w:val="00BC3DF4"/>
    <w:rsid w:val="00BC4071"/>
    <w:rsid w:val="00BC40E0"/>
    <w:rsid w:val="00BC437D"/>
    <w:rsid w:val="00BC4544"/>
    <w:rsid w:val="00BC49C7"/>
    <w:rsid w:val="00BC4BCC"/>
    <w:rsid w:val="00BC4BD7"/>
    <w:rsid w:val="00BC4C1C"/>
    <w:rsid w:val="00BC4DF0"/>
    <w:rsid w:val="00BC505A"/>
    <w:rsid w:val="00BC53EC"/>
    <w:rsid w:val="00BC5511"/>
    <w:rsid w:val="00BC56C4"/>
    <w:rsid w:val="00BC571E"/>
    <w:rsid w:val="00BC5925"/>
    <w:rsid w:val="00BC5B97"/>
    <w:rsid w:val="00BC5F62"/>
    <w:rsid w:val="00BC5F6E"/>
    <w:rsid w:val="00BC642E"/>
    <w:rsid w:val="00BC64BC"/>
    <w:rsid w:val="00BC65CF"/>
    <w:rsid w:val="00BC6770"/>
    <w:rsid w:val="00BC69A8"/>
    <w:rsid w:val="00BC6A37"/>
    <w:rsid w:val="00BC6D50"/>
    <w:rsid w:val="00BC6DB2"/>
    <w:rsid w:val="00BC7313"/>
    <w:rsid w:val="00BC7342"/>
    <w:rsid w:val="00BC7456"/>
    <w:rsid w:val="00BC751F"/>
    <w:rsid w:val="00BC772F"/>
    <w:rsid w:val="00BC78AF"/>
    <w:rsid w:val="00BC7AF9"/>
    <w:rsid w:val="00BC7B46"/>
    <w:rsid w:val="00BC7C1F"/>
    <w:rsid w:val="00BC7CE6"/>
    <w:rsid w:val="00BC7E07"/>
    <w:rsid w:val="00BC7F3A"/>
    <w:rsid w:val="00BD0006"/>
    <w:rsid w:val="00BD003F"/>
    <w:rsid w:val="00BD04E2"/>
    <w:rsid w:val="00BD0550"/>
    <w:rsid w:val="00BD0D5D"/>
    <w:rsid w:val="00BD1051"/>
    <w:rsid w:val="00BD1196"/>
    <w:rsid w:val="00BD1921"/>
    <w:rsid w:val="00BD19A4"/>
    <w:rsid w:val="00BD1B42"/>
    <w:rsid w:val="00BD1C28"/>
    <w:rsid w:val="00BD1CFA"/>
    <w:rsid w:val="00BD1E2A"/>
    <w:rsid w:val="00BD2161"/>
    <w:rsid w:val="00BD23C6"/>
    <w:rsid w:val="00BD23E7"/>
    <w:rsid w:val="00BD2481"/>
    <w:rsid w:val="00BD253F"/>
    <w:rsid w:val="00BD2562"/>
    <w:rsid w:val="00BD2748"/>
    <w:rsid w:val="00BD2C3C"/>
    <w:rsid w:val="00BD2F45"/>
    <w:rsid w:val="00BD3232"/>
    <w:rsid w:val="00BD3549"/>
    <w:rsid w:val="00BD374B"/>
    <w:rsid w:val="00BD3828"/>
    <w:rsid w:val="00BD38F9"/>
    <w:rsid w:val="00BD396C"/>
    <w:rsid w:val="00BD39A2"/>
    <w:rsid w:val="00BD3B06"/>
    <w:rsid w:val="00BD3B5C"/>
    <w:rsid w:val="00BD3BA8"/>
    <w:rsid w:val="00BD3C01"/>
    <w:rsid w:val="00BD3E5E"/>
    <w:rsid w:val="00BD3F02"/>
    <w:rsid w:val="00BD3FA0"/>
    <w:rsid w:val="00BD40BF"/>
    <w:rsid w:val="00BD431E"/>
    <w:rsid w:val="00BD45B7"/>
    <w:rsid w:val="00BD45C1"/>
    <w:rsid w:val="00BD471C"/>
    <w:rsid w:val="00BD477F"/>
    <w:rsid w:val="00BD498E"/>
    <w:rsid w:val="00BD4FD2"/>
    <w:rsid w:val="00BD512E"/>
    <w:rsid w:val="00BD535B"/>
    <w:rsid w:val="00BD5362"/>
    <w:rsid w:val="00BD54A8"/>
    <w:rsid w:val="00BD565C"/>
    <w:rsid w:val="00BD5696"/>
    <w:rsid w:val="00BD56B8"/>
    <w:rsid w:val="00BD56D8"/>
    <w:rsid w:val="00BD5708"/>
    <w:rsid w:val="00BD5766"/>
    <w:rsid w:val="00BD57C0"/>
    <w:rsid w:val="00BD5917"/>
    <w:rsid w:val="00BD59C8"/>
    <w:rsid w:val="00BD5A78"/>
    <w:rsid w:val="00BD5B7D"/>
    <w:rsid w:val="00BD5C90"/>
    <w:rsid w:val="00BD5CF9"/>
    <w:rsid w:val="00BD5E7E"/>
    <w:rsid w:val="00BD6075"/>
    <w:rsid w:val="00BD658A"/>
    <w:rsid w:val="00BD6629"/>
    <w:rsid w:val="00BD6810"/>
    <w:rsid w:val="00BD695C"/>
    <w:rsid w:val="00BD69D3"/>
    <w:rsid w:val="00BD6B66"/>
    <w:rsid w:val="00BD6BB6"/>
    <w:rsid w:val="00BD6DEE"/>
    <w:rsid w:val="00BD70DE"/>
    <w:rsid w:val="00BD7415"/>
    <w:rsid w:val="00BD7453"/>
    <w:rsid w:val="00BD760F"/>
    <w:rsid w:val="00BD77D3"/>
    <w:rsid w:val="00BD7B7B"/>
    <w:rsid w:val="00BD7D5D"/>
    <w:rsid w:val="00BD7E6A"/>
    <w:rsid w:val="00BD7E70"/>
    <w:rsid w:val="00BD7F72"/>
    <w:rsid w:val="00BE00DF"/>
    <w:rsid w:val="00BE012C"/>
    <w:rsid w:val="00BE0145"/>
    <w:rsid w:val="00BE073C"/>
    <w:rsid w:val="00BE0AE9"/>
    <w:rsid w:val="00BE0B9D"/>
    <w:rsid w:val="00BE0C79"/>
    <w:rsid w:val="00BE0D67"/>
    <w:rsid w:val="00BE0E6F"/>
    <w:rsid w:val="00BE1253"/>
    <w:rsid w:val="00BE13ED"/>
    <w:rsid w:val="00BE17FE"/>
    <w:rsid w:val="00BE180A"/>
    <w:rsid w:val="00BE1863"/>
    <w:rsid w:val="00BE1C61"/>
    <w:rsid w:val="00BE20A4"/>
    <w:rsid w:val="00BE232A"/>
    <w:rsid w:val="00BE233F"/>
    <w:rsid w:val="00BE251D"/>
    <w:rsid w:val="00BE25A3"/>
    <w:rsid w:val="00BE25D6"/>
    <w:rsid w:val="00BE261C"/>
    <w:rsid w:val="00BE2913"/>
    <w:rsid w:val="00BE2984"/>
    <w:rsid w:val="00BE2B09"/>
    <w:rsid w:val="00BE2E27"/>
    <w:rsid w:val="00BE2EE3"/>
    <w:rsid w:val="00BE2FDE"/>
    <w:rsid w:val="00BE3030"/>
    <w:rsid w:val="00BE323E"/>
    <w:rsid w:val="00BE332F"/>
    <w:rsid w:val="00BE3400"/>
    <w:rsid w:val="00BE3452"/>
    <w:rsid w:val="00BE34BB"/>
    <w:rsid w:val="00BE3B99"/>
    <w:rsid w:val="00BE3DC7"/>
    <w:rsid w:val="00BE3E57"/>
    <w:rsid w:val="00BE3F20"/>
    <w:rsid w:val="00BE3F42"/>
    <w:rsid w:val="00BE411E"/>
    <w:rsid w:val="00BE4340"/>
    <w:rsid w:val="00BE4342"/>
    <w:rsid w:val="00BE4413"/>
    <w:rsid w:val="00BE45E2"/>
    <w:rsid w:val="00BE4634"/>
    <w:rsid w:val="00BE469E"/>
    <w:rsid w:val="00BE470A"/>
    <w:rsid w:val="00BE4781"/>
    <w:rsid w:val="00BE487B"/>
    <w:rsid w:val="00BE4BD0"/>
    <w:rsid w:val="00BE504D"/>
    <w:rsid w:val="00BE51F3"/>
    <w:rsid w:val="00BE530B"/>
    <w:rsid w:val="00BE55C2"/>
    <w:rsid w:val="00BE56F2"/>
    <w:rsid w:val="00BE5780"/>
    <w:rsid w:val="00BE5BE5"/>
    <w:rsid w:val="00BE5F26"/>
    <w:rsid w:val="00BE628B"/>
    <w:rsid w:val="00BE6914"/>
    <w:rsid w:val="00BE6B34"/>
    <w:rsid w:val="00BE6C66"/>
    <w:rsid w:val="00BE7006"/>
    <w:rsid w:val="00BE7841"/>
    <w:rsid w:val="00BE795B"/>
    <w:rsid w:val="00BE7A19"/>
    <w:rsid w:val="00BE7B96"/>
    <w:rsid w:val="00BE7DB5"/>
    <w:rsid w:val="00BE7E34"/>
    <w:rsid w:val="00BF012D"/>
    <w:rsid w:val="00BF02BE"/>
    <w:rsid w:val="00BF0925"/>
    <w:rsid w:val="00BF0AEA"/>
    <w:rsid w:val="00BF0BEE"/>
    <w:rsid w:val="00BF0CA2"/>
    <w:rsid w:val="00BF0CBA"/>
    <w:rsid w:val="00BF0D9C"/>
    <w:rsid w:val="00BF0FED"/>
    <w:rsid w:val="00BF1011"/>
    <w:rsid w:val="00BF1246"/>
    <w:rsid w:val="00BF134B"/>
    <w:rsid w:val="00BF1615"/>
    <w:rsid w:val="00BF1745"/>
    <w:rsid w:val="00BF17D8"/>
    <w:rsid w:val="00BF187E"/>
    <w:rsid w:val="00BF1955"/>
    <w:rsid w:val="00BF19DE"/>
    <w:rsid w:val="00BF1B49"/>
    <w:rsid w:val="00BF1BA2"/>
    <w:rsid w:val="00BF1BD5"/>
    <w:rsid w:val="00BF20A3"/>
    <w:rsid w:val="00BF20B0"/>
    <w:rsid w:val="00BF2213"/>
    <w:rsid w:val="00BF255A"/>
    <w:rsid w:val="00BF2578"/>
    <w:rsid w:val="00BF2884"/>
    <w:rsid w:val="00BF2A3E"/>
    <w:rsid w:val="00BF2B37"/>
    <w:rsid w:val="00BF2C2A"/>
    <w:rsid w:val="00BF3083"/>
    <w:rsid w:val="00BF3494"/>
    <w:rsid w:val="00BF34A4"/>
    <w:rsid w:val="00BF34F0"/>
    <w:rsid w:val="00BF370F"/>
    <w:rsid w:val="00BF376C"/>
    <w:rsid w:val="00BF380D"/>
    <w:rsid w:val="00BF3873"/>
    <w:rsid w:val="00BF3913"/>
    <w:rsid w:val="00BF394B"/>
    <w:rsid w:val="00BF39BF"/>
    <w:rsid w:val="00BF39EB"/>
    <w:rsid w:val="00BF3C0C"/>
    <w:rsid w:val="00BF3CCA"/>
    <w:rsid w:val="00BF3DE9"/>
    <w:rsid w:val="00BF3ECF"/>
    <w:rsid w:val="00BF412C"/>
    <w:rsid w:val="00BF427E"/>
    <w:rsid w:val="00BF4641"/>
    <w:rsid w:val="00BF46C8"/>
    <w:rsid w:val="00BF47FC"/>
    <w:rsid w:val="00BF4819"/>
    <w:rsid w:val="00BF4A45"/>
    <w:rsid w:val="00BF4D83"/>
    <w:rsid w:val="00BF4E44"/>
    <w:rsid w:val="00BF4F1B"/>
    <w:rsid w:val="00BF542D"/>
    <w:rsid w:val="00BF54E7"/>
    <w:rsid w:val="00BF57B9"/>
    <w:rsid w:val="00BF580F"/>
    <w:rsid w:val="00BF5AA9"/>
    <w:rsid w:val="00BF5CE0"/>
    <w:rsid w:val="00BF5E82"/>
    <w:rsid w:val="00BF5F42"/>
    <w:rsid w:val="00BF6195"/>
    <w:rsid w:val="00BF6515"/>
    <w:rsid w:val="00BF69D8"/>
    <w:rsid w:val="00BF6BAA"/>
    <w:rsid w:val="00BF6BB1"/>
    <w:rsid w:val="00BF6C61"/>
    <w:rsid w:val="00BF6CFE"/>
    <w:rsid w:val="00BF6EAC"/>
    <w:rsid w:val="00BF6FBB"/>
    <w:rsid w:val="00BF6FDF"/>
    <w:rsid w:val="00BF701D"/>
    <w:rsid w:val="00BF7106"/>
    <w:rsid w:val="00BF7274"/>
    <w:rsid w:val="00BF757C"/>
    <w:rsid w:val="00BF785D"/>
    <w:rsid w:val="00BF7B04"/>
    <w:rsid w:val="00BF7DAB"/>
    <w:rsid w:val="00BF7EC2"/>
    <w:rsid w:val="00BF7FD2"/>
    <w:rsid w:val="00C000E6"/>
    <w:rsid w:val="00C002E7"/>
    <w:rsid w:val="00C0030E"/>
    <w:rsid w:val="00C0041A"/>
    <w:rsid w:val="00C00491"/>
    <w:rsid w:val="00C00913"/>
    <w:rsid w:val="00C00977"/>
    <w:rsid w:val="00C00A15"/>
    <w:rsid w:val="00C00B02"/>
    <w:rsid w:val="00C00B61"/>
    <w:rsid w:val="00C00BB3"/>
    <w:rsid w:val="00C00E22"/>
    <w:rsid w:val="00C00E4F"/>
    <w:rsid w:val="00C00E67"/>
    <w:rsid w:val="00C0100C"/>
    <w:rsid w:val="00C012E0"/>
    <w:rsid w:val="00C01593"/>
    <w:rsid w:val="00C0166A"/>
    <w:rsid w:val="00C018BE"/>
    <w:rsid w:val="00C01BD1"/>
    <w:rsid w:val="00C01C95"/>
    <w:rsid w:val="00C01E45"/>
    <w:rsid w:val="00C01ECA"/>
    <w:rsid w:val="00C0200B"/>
    <w:rsid w:val="00C0285A"/>
    <w:rsid w:val="00C02919"/>
    <w:rsid w:val="00C02943"/>
    <w:rsid w:val="00C02980"/>
    <w:rsid w:val="00C02A6C"/>
    <w:rsid w:val="00C02A74"/>
    <w:rsid w:val="00C02D8B"/>
    <w:rsid w:val="00C02E03"/>
    <w:rsid w:val="00C02EC3"/>
    <w:rsid w:val="00C0321D"/>
    <w:rsid w:val="00C0326C"/>
    <w:rsid w:val="00C03329"/>
    <w:rsid w:val="00C03801"/>
    <w:rsid w:val="00C03804"/>
    <w:rsid w:val="00C0382E"/>
    <w:rsid w:val="00C038C2"/>
    <w:rsid w:val="00C03A81"/>
    <w:rsid w:val="00C03B73"/>
    <w:rsid w:val="00C03E6F"/>
    <w:rsid w:val="00C042E3"/>
    <w:rsid w:val="00C0470E"/>
    <w:rsid w:val="00C04F00"/>
    <w:rsid w:val="00C0513A"/>
    <w:rsid w:val="00C0526C"/>
    <w:rsid w:val="00C052C0"/>
    <w:rsid w:val="00C05716"/>
    <w:rsid w:val="00C0599B"/>
    <w:rsid w:val="00C05A4E"/>
    <w:rsid w:val="00C05CA8"/>
    <w:rsid w:val="00C05E8B"/>
    <w:rsid w:val="00C05F36"/>
    <w:rsid w:val="00C05F6C"/>
    <w:rsid w:val="00C060CB"/>
    <w:rsid w:val="00C063D5"/>
    <w:rsid w:val="00C06604"/>
    <w:rsid w:val="00C069C1"/>
    <w:rsid w:val="00C06C58"/>
    <w:rsid w:val="00C06CE0"/>
    <w:rsid w:val="00C06D24"/>
    <w:rsid w:val="00C06ECD"/>
    <w:rsid w:val="00C06F9E"/>
    <w:rsid w:val="00C07159"/>
    <w:rsid w:val="00C07226"/>
    <w:rsid w:val="00C0766E"/>
    <w:rsid w:val="00C079D1"/>
    <w:rsid w:val="00C07CFA"/>
    <w:rsid w:val="00C1007F"/>
    <w:rsid w:val="00C100CF"/>
    <w:rsid w:val="00C1014A"/>
    <w:rsid w:val="00C1027B"/>
    <w:rsid w:val="00C1031E"/>
    <w:rsid w:val="00C1046B"/>
    <w:rsid w:val="00C10562"/>
    <w:rsid w:val="00C106F7"/>
    <w:rsid w:val="00C10BAC"/>
    <w:rsid w:val="00C10BF3"/>
    <w:rsid w:val="00C10DAE"/>
    <w:rsid w:val="00C10E02"/>
    <w:rsid w:val="00C10E76"/>
    <w:rsid w:val="00C11547"/>
    <w:rsid w:val="00C116C2"/>
    <w:rsid w:val="00C11953"/>
    <w:rsid w:val="00C12041"/>
    <w:rsid w:val="00C1225F"/>
    <w:rsid w:val="00C12481"/>
    <w:rsid w:val="00C12496"/>
    <w:rsid w:val="00C127BF"/>
    <w:rsid w:val="00C1299E"/>
    <w:rsid w:val="00C12A24"/>
    <w:rsid w:val="00C12A32"/>
    <w:rsid w:val="00C133DA"/>
    <w:rsid w:val="00C1341D"/>
    <w:rsid w:val="00C13727"/>
    <w:rsid w:val="00C13768"/>
    <w:rsid w:val="00C137FD"/>
    <w:rsid w:val="00C139B9"/>
    <w:rsid w:val="00C13C2D"/>
    <w:rsid w:val="00C13D4C"/>
    <w:rsid w:val="00C13DD9"/>
    <w:rsid w:val="00C13DE4"/>
    <w:rsid w:val="00C13E08"/>
    <w:rsid w:val="00C13FCC"/>
    <w:rsid w:val="00C142A7"/>
    <w:rsid w:val="00C1436C"/>
    <w:rsid w:val="00C14520"/>
    <w:rsid w:val="00C149E8"/>
    <w:rsid w:val="00C14B27"/>
    <w:rsid w:val="00C14CF0"/>
    <w:rsid w:val="00C14D4E"/>
    <w:rsid w:val="00C14DEC"/>
    <w:rsid w:val="00C14E53"/>
    <w:rsid w:val="00C15297"/>
    <w:rsid w:val="00C152A0"/>
    <w:rsid w:val="00C15417"/>
    <w:rsid w:val="00C1543B"/>
    <w:rsid w:val="00C15480"/>
    <w:rsid w:val="00C15544"/>
    <w:rsid w:val="00C1560B"/>
    <w:rsid w:val="00C1564B"/>
    <w:rsid w:val="00C156C8"/>
    <w:rsid w:val="00C15786"/>
    <w:rsid w:val="00C158F0"/>
    <w:rsid w:val="00C15C25"/>
    <w:rsid w:val="00C15C89"/>
    <w:rsid w:val="00C15CEA"/>
    <w:rsid w:val="00C162A3"/>
    <w:rsid w:val="00C164A4"/>
    <w:rsid w:val="00C166DA"/>
    <w:rsid w:val="00C166E2"/>
    <w:rsid w:val="00C16808"/>
    <w:rsid w:val="00C16883"/>
    <w:rsid w:val="00C169FD"/>
    <w:rsid w:val="00C16A30"/>
    <w:rsid w:val="00C16B14"/>
    <w:rsid w:val="00C16D60"/>
    <w:rsid w:val="00C16E6A"/>
    <w:rsid w:val="00C17128"/>
    <w:rsid w:val="00C174F5"/>
    <w:rsid w:val="00C17561"/>
    <w:rsid w:val="00C175DF"/>
    <w:rsid w:val="00C176BA"/>
    <w:rsid w:val="00C1779F"/>
    <w:rsid w:val="00C17843"/>
    <w:rsid w:val="00C17925"/>
    <w:rsid w:val="00C17B15"/>
    <w:rsid w:val="00C17DF9"/>
    <w:rsid w:val="00C20275"/>
    <w:rsid w:val="00C20691"/>
    <w:rsid w:val="00C206CD"/>
    <w:rsid w:val="00C207D1"/>
    <w:rsid w:val="00C20872"/>
    <w:rsid w:val="00C208CA"/>
    <w:rsid w:val="00C208E1"/>
    <w:rsid w:val="00C20AAE"/>
    <w:rsid w:val="00C20FC9"/>
    <w:rsid w:val="00C215D7"/>
    <w:rsid w:val="00C2172E"/>
    <w:rsid w:val="00C218AD"/>
    <w:rsid w:val="00C2199C"/>
    <w:rsid w:val="00C21BE9"/>
    <w:rsid w:val="00C21C16"/>
    <w:rsid w:val="00C21C3C"/>
    <w:rsid w:val="00C21CAE"/>
    <w:rsid w:val="00C2224C"/>
    <w:rsid w:val="00C22740"/>
    <w:rsid w:val="00C2275E"/>
    <w:rsid w:val="00C229F2"/>
    <w:rsid w:val="00C22AB8"/>
    <w:rsid w:val="00C22CB8"/>
    <w:rsid w:val="00C22F8E"/>
    <w:rsid w:val="00C230D0"/>
    <w:rsid w:val="00C2310A"/>
    <w:rsid w:val="00C23211"/>
    <w:rsid w:val="00C23453"/>
    <w:rsid w:val="00C2348F"/>
    <w:rsid w:val="00C236C6"/>
    <w:rsid w:val="00C23752"/>
    <w:rsid w:val="00C23815"/>
    <w:rsid w:val="00C239D0"/>
    <w:rsid w:val="00C23A46"/>
    <w:rsid w:val="00C23C78"/>
    <w:rsid w:val="00C23D5F"/>
    <w:rsid w:val="00C23F58"/>
    <w:rsid w:val="00C24004"/>
    <w:rsid w:val="00C24384"/>
    <w:rsid w:val="00C243DC"/>
    <w:rsid w:val="00C245AF"/>
    <w:rsid w:val="00C245C0"/>
    <w:rsid w:val="00C2471E"/>
    <w:rsid w:val="00C24F5C"/>
    <w:rsid w:val="00C25263"/>
    <w:rsid w:val="00C252F7"/>
    <w:rsid w:val="00C253A2"/>
    <w:rsid w:val="00C25584"/>
    <w:rsid w:val="00C25854"/>
    <w:rsid w:val="00C25891"/>
    <w:rsid w:val="00C25ACC"/>
    <w:rsid w:val="00C25CC9"/>
    <w:rsid w:val="00C25DC4"/>
    <w:rsid w:val="00C25FBD"/>
    <w:rsid w:val="00C26184"/>
    <w:rsid w:val="00C262B0"/>
    <w:rsid w:val="00C26374"/>
    <w:rsid w:val="00C26552"/>
    <w:rsid w:val="00C26B9A"/>
    <w:rsid w:val="00C26C06"/>
    <w:rsid w:val="00C26E0C"/>
    <w:rsid w:val="00C27082"/>
    <w:rsid w:val="00C270CE"/>
    <w:rsid w:val="00C2734C"/>
    <w:rsid w:val="00C2748A"/>
    <w:rsid w:val="00C276C5"/>
    <w:rsid w:val="00C27740"/>
    <w:rsid w:val="00C27EDC"/>
    <w:rsid w:val="00C27FCE"/>
    <w:rsid w:val="00C27FEC"/>
    <w:rsid w:val="00C300ED"/>
    <w:rsid w:val="00C30214"/>
    <w:rsid w:val="00C302E1"/>
    <w:rsid w:val="00C30514"/>
    <w:rsid w:val="00C3066F"/>
    <w:rsid w:val="00C30749"/>
    <w:rsid w:val="00C307B9"/>
    <w:rsid w:val="00C30FF6"/>
    <w:rsid w:val="00C3105A"/>
    <w:rsid w:val="00C3109A"/>
    <w:rsid w:val="00C312A0"/>
    <w:rsid w:val="00C317A4"/>
    <w:rsid w:val="00C3187D"/>
    <w:rsid w:val="00C318C4"/>
    <w:rsid w:val="00C31931"/>
    <w:rsid w:val="00C31B93"/>
    <w:rsid w:val="00C31DA6"/>
    <w:rsid w:val="00C31ED0"/>
    <w:rsid w:val="00C321E5"/>
    <w:rsid w:val="00C32321"/>
    <w:rsid w:val="00C324C6"/>
    <w:rsid w:val="00C32862"/>
    <w:rsid w:val="00C32B74"/>
    <w:rsid w:val="00C32E90"/>
    <w:rsid w:val="00C331FA"/>
    <w:rsid w:val="00C332A2"/>
    <w:rsid w:val="00C335DB"/>
    <w:rsid w:val="00C33800"/>
    <w:rsid w:val="00C33F9F"/>
    <w:rsid w:val="00C3418C"/>
    <w:rsid w:val="00C3434B"/>
    <w:rsid w:val="00C34CA2"/>
    <w:rsid w:val="00C34D77"/>
    <w:rsid w:val="00C34E79"/>
    <w:rsid w:val="00C34E9C"/>
    <w:rsid w:val="00C35312"/>
    <w:rsid w:val="00C353D3"/>
    <w:rsid w:val="00C35514"/>
    <w:rsid w:val="00C355B4"/>
    <w:rsid w:val="00C35643"/>
    <w:rsid w:val="00C356AD"/>
    <w:rsid w:val="00C35885"/>
    <w:rsid w:val="00C3593B"/>
    <w:rsid w:val="00C35BA0"/>
    <w:rsid w:val="00C35CC9"/>
    <w:rsid w:val="00C36233"/>
    <w:rsid w:val="00C3623E"/>
    <w:rsid w:val="00C3627C"/>
    <w:rsid w:val="00C36356"/>
    <w:rsid w:val="00C3658B"/>
    <w:rsid w:val="00C365CF"/>
    <w:rsid w:val="00C36653"/>
    <w:rsid w:val="00C367E2"/>
    <w:rsid w:val="00C369D9"/>
    <w:rsid w:val="00C36DEF"/>
    <w:rsid w:val="00C3700A"/>
    <w:rsid w:val="00C371D8"/>
    <w:rsid w:val="00C37441"/>
    <w:rsid w:val="00C37451"/>
    <w:rsid w:val="00C375A9"/>
    <w:rsid w:val="00C3770C"/>
    <w:rsid w:val="00C3774F"/>
    <w:rsid w:val="00C37870"/>
    <w:rsid w:val="00C378DE"/>
    <w:rsid w:val="00C3791D"/>
    <w:rsid w:val="00C37D55"/>
    <w:rsid w:val="00C4035F"/>
    <w:rsid w:val="00C405EA"/>
    <w:rsid w:val="00C408F5"/>
    <w:rsid w:val="00C409B9"/>
    <w:rsid w:val="00C409ED"/>
    <w:rsid w:val="00C40A7F"/>
    <w:rsid w:val="00C40AB3"/>
    <w:rsid w:val="00C40C81"/>
    <w:rsid w:val="00C40D3C"/>
    <w:rsid w:val="00C40E8D"/>
    <w:rsid w:val="00C40F50"/>
    <w:rsid w:val="00C40FFB"/>
    <w:rsid w:val="00C4133A"/>
    <w:rsid w:val="00C415AF"/>
    <w:rsid w:val="00C419C4"/>
    <w:rsid w:val="00C41A02"/>
    <w:rsid w:val="00C41AB2"/>
    <w:rsid w:val="00C41AF7"/>
    <w:rsid w:val="00C41DEC"/>
    <w:rsid w:val="00C41E5B"/>
    <w:rsid w:val="00C42166"/>
    <w:rsid w:val="00C42173"/>
    <w:rsid w:val="00C423B2"/>
    <w:rsid w:val="00C4240B"/>
    <w:rsid w:val="00C4247C"/>
    <w:rsid w:val="00C424BE"/>
    <w:rsid w:val="00C427FD"/>
    <w:rsid w:val="00C429BE"/>
    <w:rsid w:val="00C429EF"/>
    <w:rsid w:val="00C42DC5"/>
    <w:rsid w:val="00C42DDC"/>
    <w:rsid w:val="00C42E80"/>
    <w:rsid w:val="00C43226"/>
    <w:rsid w:val="00C4329E"/>
    <w:rsid w:val="00C43485"/>
    <w:rsid w:val="00C4366D"/>
    <w:rsid w:val="00C4396E"/>
    <w:rsid w:val="00C43CF3"/>
    <w:rsid w:val="00C43E8B"/>
    <w:rsid w:val="00C43FE7"/>
    <w:rsid w:val="00C440F0"/>
    <w:rsid w:val="00C44307"/>
    <w:rsid w:val="00C4463E"/>
    <w:rsid w:val="00C446BA"/>
    <w:rsid w:val="00C4482D"/>
    <w:rsid w:val="00C449BF"/>
    <w:rsid w:val="00C44CCD"/>
    <w:rsid w:val="00C44F4F"/>
    <w:rsid w:val="00C45145"/>
    <w:rsid w:val="00C45249"/>
    <w:rsid w:val="00C45371"/>
    <w:rsid w:val="00C454ED"/>
    <w:rsid w:val="00C456FC"/>
    <w:rsid w:val="00C457BA"/>
    <w:rsid w:val="00C459B3"/>
    <w:rsid w:val="00C45DDC"/>
    <w:rsid w:val="00C460B3"/>
    <w:rsid w:val="00C460F9"/>
    <w:rsid w:val="00C46142"/>
    <w:rsid w:val="00C46704"/>
    <w:rsid w:val="00C46729"/>
    <w:rsid w:val="00C4674E"/>
    <w:rsid w:val="00C46904"/>
    <w:rsid w:val="00C46A54"/>
    <w:rsid w:val="00C46ACF"/>
    <w:rsid w:val="00C46AF0"/>
    <w:rsid w:val="00C46D66"/>
    <w:rsid w:val="00C46D68"/>
    <w:rsid w:val="00C46F72"/>
    <w:rsid w:val="00C4729E"/>
    <w:rsid w:val="00C47555"/>
    <w:rsid w:val="00C4755C"/>
    <w:rsid w:val="00C475A7"/>
    <w:rsid w:val="00C47617"/>
    <w:rsid w:val="00C47C53"/>
    <w:rsid w:val="00C47E7B"/>
    <w:rsid w:val="00C47EA7"/>
    <w:rsid w:val="00C50181"/>
    <w:rsid w:val="00C5022D"/>
    <w:rsid w:val="00C502CE"/>
    <w:rsid w:val="00C50510"/>
    <w:rsid w:val="00C507E5"/>
    <w:rsid w:val="00C507F5"/>
    <w:rsid w:val="00C50D46"/>
    <w:rsid w:val="00C50FBC"/>
    <w:rsid w:val="00C51961"/>
    <w:rsid w:val="00C519F3"/>
    <w:rsid w:val="00C51A69"/>
    <w:rsid w:val="00C51AD2"/>
    <w:rsid w:val="00C51B13"/>
    <w:rsid w:val="00C51C40"/>
    <w:rsid w:val="00C51D2D"/>
    <w:rsid w:val="00C5209D"/>
    <w:rsid w:val="00C52118"/>
    <w:rsid w:val="00C5233A"/>
    <w:rsid w:val="00C5239E"/>
    <w:rsid w:val="00C523AA"/>
    <w:rsid w:val="00C52796"/>
    <w:rsid w:val="00C52C47"/>
    <w:rsid w:val="00C53049"/>
    <w:rsid w:val="00C53080"/>
    <w:rsid w:val="00C5317B"/>
    <w:rsid w:val="00C53297"/>
    <w:rsid w:val="00C534E3"/>
    <w:rsid w:val="00C53936"/>
    <w:rsid w:val="00C53A84"/>
    <w:rsid w:val="00C53BD3"/>
    <w:rsid w:val="00C53F83"/>
    <w:rsid w:val="00C54090"/>
    <w:rsid w:val="00C54161"/>
    <w:rsid w:val="00C5427E"/>
    <w:rsid w:val="00C54517"/>
    <w:rsid w:val="00C54611"/>
    <w:rsid w:val="00C548CC"/>
    <w:rsid w:val="00C54940"/>
    <w:rsid w:val="00C54BCA"/>
    <w:rsid w:val="00C54D29"/>
    <w:rsid w:val="00C54F9F"/>
    <w:rsid w:val="00C54FBC"/>
    <w:rsid w:val="00C54FF7"/>
    <w:rsid w:val="00C55004"/>
    <w:rsid w:val="00C55379"/>
    <w:rsid w:val="00C556B4"/>
    <w:rsid w:val="00C5589F"/>
    <w:rsid w:val="00C5591D"/>
    <w:rsid w:val="00C55A0A"/>
    <w:rsid w:val="00C55DD4"/>
    <w:rsid w:val="00C560A4"/>
    <w:rsid w:val="00C5623A"/>
    <w:rsid w:val="00C5630A"/>
    <w:rsid w:val="00C563DD"/>
    <w:rsid w:val="00C564E3"/>
    <w:rsid w:val="00C5680F"/>
    <w:rsid w:val="00C5696B"/>
    <w:rsid w:val="00C56A07"/>
    <w:rsid w:val="00C56AD2"/>
    <w:rsid w:val="00C56AF7"/>
    <w:rsid w:val="00C56B2B"/>
    <w:rsid w:val="00C56B41"/>
    <w:rsid w:val="00C56B4C"/>
    <w:rsid w:val="00C56B78"/>
    <w:rsid w:val="00C56BAF"/>
    <w:rsid w:val="00C56C68"/>
    <w:rsid w:val="00C56D60"/>
    <w:rsid w:val="00C571A6"/>
    <w:rsid w:val="00C57214"/>
    <w:rsid w:val="00C57377"/>
    <w:rsid w:val="00C573F1"/>
    <w:rsid w:val="00C5745D"/>
    <w:rsid w:val="00C574AF"/>
    <w:rsid w:val="00C575B7"/>
    <w:rsid w:val="00C575EB"/>
    <w:rsid w:val="00C57731"/>
    <w:rsid w:val="00C57891"/>
    <w:rsid w:val="00C57CB2"/>
    <w:rsid w:val="00C57FD6"/>
    <w:rsid w:val="00C60096"/>
    <w:rsid w:val="00C6025A"/>
    <w:rsid w:val="00C602B9"/>
    <w:rsid w:val="00C60400"/>
    <w:rsid w:val="00C6041C"/>
    <w:rsid w:val="00C608B4"/>
    <w:rsid w:val="00C608BA"/>
    <w:rsid w:val="00C608E1"/>
    <w:rsid w:val="00C60C00"/>
    <w:rsid w:val="00C60D41"/>
    <w:rsid w:val="00C611F7"/>
    <w:rsid w:val="00C61241"/>
    <w:rsid w:val="00C613B1"/>
    <w:rsid w:val="00C61519"/>
    <w:rsid w:val="00C61925"/>
    <w:rsid w:val="00C61AAD"/>
    <w:rsid w:val="00C61B73"/>
    <w:rsid w:val="00C61CAE"/>
    <w:rsid w:val="00C61F54"/>
    <w:rsid w:val="00C61F98"/>
    <w:rsid w:val="00C61FC3"/>
    <w:rsid w:val="00C6227B"/>
    <w:rsid w:val="00C623F9"/>
    <w:rsid w:val="00C624D3"/>
    <w:rsid w:val="00C625C1"/>
    <w:rsid w:val="00C62780"/>
    <w:rsid w:val="00C62784"/>
    <w:rsid w:val="00C62847"/>
    <w:rsid w:val="00C628F9"/>
    <w:rsid w:val="00C62A26"/>
    <w:rsid w:val="00C62DB7"/>
    <w:rsid w:val="00C62EA8"/>
    <w:rsid w:val="00C6306B"/>
    <w:rsid w:val="00C63234"/>
    <w:rsid w:val="00C632BD"/>
    <w:rsid w:val="00C634D2"/>
    <w:rsid w:val="00C63782"/>
    <w:rsid w:val="00C639A4"/>
    <w:rsid w:val="00C63A04"/>
    <w:rsid w:val="00C63A15"/>
    <w:rsid w:val="00C63B9F"/>
    <w:rsid w:val="00C63BF5"/>
    <w:rsid w:val="00C63C6D"/>
    <w:rsid w:val="00C63DB1"/>
    <w:rsid w:val="00C63EAF"/>
    <w:rsid w:val="00C640B2"/>
    <w:rsid w:val="00C6416A"/>
    <w:rsid w:val="00C646B8"/>
    <w:rsid w:val="00C646E3"/>
    <w:rsid w:val="00C64AE3"/>
    <w:rsid w:val="00C64EF9"/>
    <w:rsid w:val="00C64F11"/>
    <w:rsid w:val="00C65CAB"/>
    <w:rsid w:val="00C65CF6"/>
    <w:rsid w:val="00C65DBD"/>
    <w:rsid w:val="00C65DCD"/>
    <w:rsid w:val="00C65F73"/>
    <w:rsid w:val="00C66008"/>
    <w:rsid w:val="00C66131"/>
    <w:rsid w:val="00C666EF"/>
    <w:rsid w:val="00C666FA"/>
    <w:rsid w:val="00C66863"/>
    <w:rsid w:val="00C668E7"/>
    <w:rsid w:val="00C6692A"/>
    <w:rsid w:val="00C66ABD"/>
    <w:rsid w:val="00C66B81"/>
    <w:rsid w:val="00C66BBE"/>
    <w:rsid w:val="00C66C7C"/>
    <w:rsid w:val="00C66D77"/>
    <w:rsid w:val="00C66E9A"/>
    <w:rsid w:val="00C66EAF"/>
    <w:rsid w:val="00C66FF9"/>
    <w:rsid w:val="00C67198"/>
    <w:rsid w:val="00C6768B"/>
    <w:rsid w:val="00C676BC"/>
    <w:rsid w:val="00C677C5"/>
    <w:rsid w:val="00C6783B"/>
    <w:rsid w:val="00C67881"/>
    <w:rsid w:val="00C67933"/>
    <w:rsid w:val="00C6798F"/>
    <w:rsid w:val="00C67CF7"/>
    <w:rsid w:val="00C7002F"/>
    <w:rsid w:val="00C7026E"/>
    <w:rsid w:val="00C7040F"/>
    <w:rsid w:val="00C704DA"/>
    <w:rsid w:val="00C7054C"/>
    <w:rsid w:val="00C70621"/>
    <w:rsid w:val="00C70663"/>
    <w:rsid w:val="00C70915"/>
    <w:rsid w:val="00C70985"/>
    <w:rsid w:val="00C70A1E"/>
    <w:rsid w:val="00C70AAB"/>
    <w:rsid w:val="00C70ED6"/>
    <w:rsid w:val="00C70F3A"/>
    <w:rsid w:val="00C70FF2"/>
    <w:rsid w:val="00C7125D"/>
    <w:rsid w:val="00C7137C"/>
    <w:rsid w:val="00C716FC"/>
    <w:rsid w:val="00C7170D"/>
    <w:rsid w:val="00C71990"/>
    <w:rsid w:val="00C71B04"/>
    <w:rsid w:val="00C71B06"/>
    <w:rsid w:val="00C71B71"/>
    <w:rsid w:val="00C71BDD"/>
    <w:rsid w:val="00C71CF6"/>
    <w:rsid w:val="00C71F4A"/>
    <w:rsid w:val="00C72021"/>
    <w:rsid w:val="00C722E6"/>
    <w:rsid w:val="00C7239B"/>
    <w:rsid w:val="00C72738"/>
    <w:rsid w:val="00C7290B"/>
    <w:rsid w:val="00C729CE"/>
    <w:rsid w:val="00C72A3A"/>
    <w:rsid w:val="00C72A8A"/>
    <w:rsid w:val="00C72C89"/>
    <w:rsid w:val="00C7309B"/>
    <w:rsid w:val="00C7333D"/>
    <w:rsid w:val="00C7342B"/>
    <w:rsid w:val="00C7357A"/>
    <w:rsid w:val="00C735A6"/>
    <w:rsid w:val="00C735AD"/>
    <w:rsid w:val="00C735E3"/>
    <w:rsid w:val="00C7373B"/>
    <w:rsid w:val="00C7387D"/>
    <w:rsid w:val="00C73AF0"/>
    <w:rsid w:val="00C7406E"/>
    <w:rsid w:val="00C74197"/>
    <w:rsid w:val="00C741FB"/>
    <w:rsid w:val="00C7439D"/>
    <w:rsid w:val="00C74665"/>
    <w:rsid w:val="00C74691"/>
    <w:rsid w:val="00C74744"/>
    <w:rsid w:val="00C7475C"/>
    <w:rsid w:val="00C74826"/>
    <w:rsid w:val="00C749B2"/>
    <w:rsid w:val="00C74C69"/>
    <w:rsid w:val="00C74D53"/>
    <w:rsid w:val="00C750CC"/>
    <w:rsid w:val="00C7514F"/>
    <w:rsid w:val="00C75218"/>
    <w:rsid w:val="00C75323"/>
    <w:rsid w:val="00C75475"/>
    <w:rsid w:val="00C7558A"/>
    <w:rsid w:val="00C7578B"/>
    <w:rsid w:val="00C758FA"/>
    <w:rsid w:val="00C7595E"/>
    <w:rsid w:val="00C75C27"/>
    <w:rsid w:val="00C75D29"/>
    <w:rsid w:val="00C75DEB"/>
    <w:rsid w:val="00C75F4D"/>
    <w:rsid w:val="00C760F6"/>
    <w:rsid w:val="00C7637A"/>
    <w:rsid w:val="00C76436"/>
    <w:rsid w:val="00C76876"/>
    <w:rsid w:val="00C7691C"/>
    <w:rsid w:val="00C76AA0"/>
    <w:rsid w:val="00C76FC2"/>
    <w:rsid w:val="00C7706C"/>
    <w:rsid w:val="00C77092"/>
    <w:rsid w:val="00C7709F"/>
    <w:rsid w:val="00C7717D"/>
    <w:rsid w:val="00C775AD"/>
    <w:rsid w:val="00C77E90"/>
    <w:rsid w:val="00C77F50"/>
    <w:rsid w:val="00C8029F"/>
    <w:rsid w:val="00C80480"/>
    <w:rsid w:val="00C80996"/>
    <w:rsid w:val="00C80D69"/>
    <w:rsid w:val="00C80E00"/>
    <w:rsid w:val="00C81339"/>
    <w:rsid w:val="00C81697"/>
    <w:rsid w:val="00C8191F"/>
    <w:rsid w:val="00C81A64"/>
    <w:rsid w:val="00C81BD6"/>
    <w:rsid w:val="00C81BE4"/>
    <w:rsid w:val="00C81C98"/>
    <w:rsid w:val="00C81D58"/>
    <w:rsid w:val="00C81D68"/>
    <w:rsid w:val="00C81ED9"/>
    <w:rsid w:val="00C82072"/>
    <w:rsid w:val="00C821CE"/>
    <w:rsid w:val="00C82285"/>
    <w:rsid w:val="00C822AB"/>
    <w:rsid w:val="00C8245C"/>
    <w:rsid w:val="00C8245D"/>
    <w:rsid w:val="00C826C9"/>
    <w:rsid w:val="00C82721"/>
    <w:rsid w:val="00C827DC"/>
    <w:rsid w:val="00C82BD6"/>
    <w:rsid w:val="00C82DED"/>
    <w:rsid w:val="00C82FE5"/>
    <w:rsid w:val="00C83080"/>
    <w:rsid w:val="00C8313B"/>
    <w:rsid w:val="00C831A7"/>
    <w:rsid w:val="00C833C1"/>
    <w:rsid w:val="00C835EA"/>
    <w:rsid w:val="00C8370C"/>
    <w:rsid w:val="00C8375F"/>
    <w:rsid w:val="00C83853"/>
    <w:rsid w:val="00C83964"/>
    <w:rsid w:val="00C839E4"/>
    <w:rsid w:val="00C839FF"/>
    <w:rsid w:val="00C83AB9"/>
    <w:rsid w:val="00C8409C"/>
    <w:rsid w:val="00C840FE"/>
    <w:rsid w:val="00C843DC"/>
    <w:rsid w:val="00C8467D"/>
    <w:rsid w:val="00C84896"/>
    <w:rsid w:val="00C849CC"/>
    <w:rsid w:val="00C84B88"/>
    <w:rsid w:val="00C84B9B"/>
    <w:rsid w:val="00C84C8D"/>
    <w:rsid w:val="00C84D6E"/>
    <w:rsid w:val="00C85053"/>
    <w:rsid w:val="00C85175"/>
    <w:rsid w:val="00C85180"/>
    <w:rsid w:val="00C85186"/>
    <w:rsid w:val="00C853D2"/>
    <w:rsid w:val="00C85B8D"/>
    <w:rsid w:val="00C85EC6"/>
    <w:rsid w:val="00C861D6"/>
    <w:rsid w:val="00C861FD"/>
    <w:rsid w:val="00C8669D"/>
    <w:rsid w:val="00C866C4"/>
    <w:rsid w:val="00C8697A"/>
    <w:rsid w:val="00C86A68"/>
    <w:rsid w:val="00C86B9A"/>
    <w:rsid w:val="00C86BF0"/>
    <w:rsid w:val="00C86C25"/>
    <w:rsid w:val="00C86FB6"/>
    <w:rsid w:val="00C86FB8"/>
    <w:rsid w:val="00C871E7"/>
    <w:rsid w:val="00C87241"/>
    <w:rsid w:val="00C872EA"/>
    <w:rsid w:val="00C8786C"/>
    <w:rsid w:val="00C878AB"/>
    <w:rsid w:val="00C87B93"/>
    <w:rsid w:val="00C87CC7"/>
    <w:rsid w:val="00C90022"/>
    <w:rsid w:val="00C90048"/>
    <w:rsid w:val="00C90238"/>
    <w:rsid w:val="00C902EF"/>
    <w:rsid w:val="00C903A3"/>
    <w:rsid w:val="00C90500"/>
    <w:rsid w:val="00C9054D"/>
    <w:rsid w:val="00C907DE"/>
    <w:rsid w:val="00C90A37"/>
    <w:rsid w:val="00C90A7F"/>
    <w:rsid w:val="00C9133A"/>
    <w:rsid w:val="00C916DC"/>
    <w:rsid w:val="00C91C6F"/>
    <w:rsid w:val="00C91CF3"/>
    <w:rsid w:val="00C91F9D"/>
    <w:rsid w:val="00C9208A"/>
    <w:rsid w:val="00C923B8"/>
    <w:rsid w:val="00C925A3"/>
    <w:rsid w:val="00C925D6"/>
    <w:rsid w:val="00C92671"/>
    <w:rsid w:val="00C92679"/>
    <w:rsid w:val="00C92A03"/>
    <w:rsid w:val="00C92E03"/>
    <w:rsid w:val="00C930C1"/>
    <w:rsid w:val="00C931A6"/>
    <w:rsid w:val="00C93376"/>
    <w:rsid w:val="00C93407"/>
    <w:rsid w:val="00C93867"/>
    <w:rsid w:val="00C93986"/>
    <w:rsid w:val="00C93A67"/>
    <w:rsid w:val="00C93AAB"/>
    <w:rsid w:val="00C93E24"/>
    <w:rsid w:val="00C94134"/>
    <w:rsid w:val="00C9419B"/>
    <w:rsid w:val="00C944A3"/>
    <w:rsid w:val="00C944C8"/>
    <w:rsid w:val="00C947FE"/>
    <w:rsid w:val="00C94870"/>
    <w:rsid w:val="00C9489E"/>
    <w:rsid w:val="00C949A1"/>
    <w:rsid w:val="00C949D4"/>
    <w:rsid w:val="00C94BED"/>
    <w:rsid w:val="00C94D43"/>
    <w:rsid w:val="00C94D47"/>
    <w:rsid w:val="00C94D8D"/>
    <w:rsid w:val="00C94E24"/>
    <w:rsid w:val="00C95009"/>
    <w:rsid w:val="00C953DD"/>
    <w:rsid w:val="00C95407"/>
    <w:rsid w:val="00C9543D"/>
    <w:rsid w:val="00C956C4"/>
    <w:rsid w:val="00C95778"/>
    <w:rsid w:val="00C95814"/>
    <w:rsid w:val="00C9581C"/>
    <w:rsid w:val="00C95C73"/>
    <w:rsid w:val="00C95EC5"/>
    <w:rsid w:val="00C95F3D"/>
    <w:rsid w:val="00C961AE"/>
    <w:rsid w:val="00C965FC"/>
    <w:rsid w:val="00C966A9"/>
    <w:rsid w:val="00C9676A"/>
    <w:rsid w:val="00C969E9"/>
    <w:rsid w:val="00C969F8"/>
    <w:rsid w:val="00C96B7D"/>
    <w:rsid w:val="00C96C6D"/>
    <w:rsid w:val="00C96FD8"/>
    <w:rsid w:val="00C972B2"/>
    <w:rsid w:val="00C9735D"/>
    <w:rsid w:val="00C9767F"/>
    <w:rsid w:val="00C97695"/>
    <w:rsid w:val="00C97729"/>
    <w:rsid w:val="00C97842"/>
    <w:rsid w:val="00C9786E"/>
    <w:rsid w:val="00C9786F"/>
    <w:rsid w:val="00CA0087"/>
    <w:rsid w:val="00CA022C"/>
    <w:rsid w:val="00CA05A8"/>
    <w:rsid w:val="00CA0623"/>
    <w:rsid w:val="00CA06A0"/>
    <w:rsid w:val="00CA0920"/>
    <w:rsid w:val="00CA0C19"/>
    <w:rsid w:val="00CA0EE5"/>
    <w:rsid w:val="00CA114C"/>
    <w:rsid w:val="00CA12A4"/>
    <w:rsid w:val="00CA155F"/>
    <w:rsid w:val="00CA156A"/>
    <w:rsid w:val="00CA165A"/>
    <w:rsid w:val="00CA1751"/>
    <w:rsid w:val="00CA1903"/>
    <w:rsid w:val="00CA1971"/>
    <w:rsid w:val="00CA20FE"/>
    <w:rsid w:val="00CA21D0"/>
    <w:rsid w:val="00CA2634"/>
    <w:rsid w:val="00CA26D5"/>
    <w:rsid w:val="00CA28FA"/>
    <w:rsid w:val="00CA2900"/>
    <w:rsid w:val="00CA2FDE"/>
    <w:rsid w:val="00CA32B6"/>
    <w:rsid w:val="00CA33B1"/>
    <w:rsid w:val="00CA3749"/>
    <w:rsid w:val="00CA3A01"/>
    <w:rsid w:val="00CA3A48"/>
    <w:rsid w:val="00CA3D17"/>
    <w:rsid w:val="00CA3F7B"/>
    <w:rsid w:val="00CA3FC5"/>
    <w:rsid w:val="00CA3FF0"/>
    <w:rsid w:val="00CA416E"/>
    <w:rsid w:val="00CA4371"/>
    <w:rsid w:val="00CA4459"/>
    <w:rsid w:val="00CA45E0"/>
    <w:rsid w:val="00CA48B8"/>
    <w:rsid w:val="00CA4AAD"/>
    <w:rsid w:val="00CA4D3C"/>
    <w:rsid w:val="00CA4FA6"/>
    <w:rsid w:val="00CA5035"/>
    <w:rsid w:val="00CA5036"/>
    <w:rsid w:val="00CA5055"/>
    <w:rsid w:val="00CA51C4"/>
    <w:rsid w:val="00CA52D7"/>
    <w:rsid w:val="00CA5328"/>
    <w:rsid w:val="00CA5415"/>
    <w:rsid w:val="00CA557C"/>
    <w:rsid w:val="00CA56B3"/>
    <w:rsid w:val="00CA5780"/>
    <w:rsid w:val="00CA5BAE"/>
    <w:rsid w:val="00CA5CD2"/>
    <w:rsid w:val="00CA6080"/>
    <w:rsid w:val="00CA6183"/>
    <w:rsid w:val="00CA6387"/>
    <w:rsid w:val="00CA6488"/>
    <w:rsid w:val="00CA67D0"/>
    <w:rsid w:val="00CA6FEF"/>
    <w:rsid w:val="00CA7034"/>
    <w:rsid w:val="00CA7065"/>
    <w:rsid w:val="00CA71AC"/>
    <w:rsid w:val="00CA72E4"/>
    <w:rsid w:val="00CA76A0"/>
    <w:rsid w:val="00CA7817"/>
    <w:rsid w:val="00CA792A"/>
    <w:rsid w:val="00CB003D"/>
    <w:rsid w:val="00CB004F"/>
    <w:rsid w:val="00CB0209"/>
    <w:rsid w:val="00CB04EB"/>
    <w:rsid w:val="00CB0694"/>
    <w:rsid w:val="00CB0D8A"/>
    <w:rsid w:val="00CB0DB1"/>
    <w:rsid w:val="00CB0F1D"/>
    <w:rsid w:val="00CB10DE"/>
    <w:rsid w:val="00CB1227"/>
    <w:rsid w:val="00CB19C5"/>
    <w:rsid w:val="00CB1CBC"/>
    <w:rsid w:val="00CB1E80"/>
    <w:rsid w:val="00CB217C"/>
    <w:rsid w:val="00CB2394"/>
    <w:rsid w:val="00CB27C9"/>
    <w:rsid w:val="00CB28CF"/>
    <w:rsid w:val="00CB296D"/>
    <w:rsid w:val="00CB3168"/>
    <w:rsid w:val="00CB31A8"/>
    <w:rsid w:val="00CB331B"/>
    <w:rsid w:val="00CB35FD"/>
    <w:rsid w:val="00CB3C21"/>
    <w:rsid w:val="00CB3C79"/>
    <w:rsid w:val="00CB3CE0"/>
    <w:rsid w:val="00CB3CE9"/>
    <w:rsid w:val="00CB3EE9"/>
    <w:rsid w:val="00CB417C"/>
    <w:rsid w:val="00CB4191"/>
    <w:rsid w:val="00CB41FE"/>
    <w:rsid w:val="00CB4242"/>
    <w:rsid w:val="00CB4330"/>
    <w:rsid w:val="00CB454A"/>
    <w:rsid w:val="00CB4566"/>
    <w:rsid w:val="00CB4673"/>
    <w:rsid w:val="00CB47D0"/>
    <w:rsid w:val="00CB47E5"/>
    <w:rsid w:val="00CB4856"/>
    <w:rsid w:val="00CB49D5"/>
    <w:rsid w:val="00CB4A5F"/>
    <w:rsid w:val="00CB4B65"/>
    <w:rsid w:val="00CB4B73"/>
    <w:rsid w:val="00CB4D8E"/>
    <w:rsid w:val="00CB4F22"/>
    <w:rsid w:val="00CB4FD1"/>
    <w:rsid w:val="00CB5140"/>
    <w:rsid w:val="00CB5181"/>
    <w:rsid w:val="00CB51A7"/>
    <w:rsid w:val="00CB53BD"/>
    <w:rsid w:val="00CB5526"/>
    <w:rsid w:val="00CB5590"/>
    <w:rsid w:val="00CB5753"/>
    <w:rsid w:val="00CB5814"/>
    <w:rsid w:val="00CB5852"/>
    <w:rsid w:val="00CB588D"/>
    <w:rsid w:val="00CB5A1A"/>
    <w:rsid w:val="00CB5C37"/>
    <w:rsid w:val="00CB5DCB"/>
    <w:rsid w:val="00CB628E"/>
    <w:rsid w:val="00CB64CE"/>
    <w:rsid w:val="00CB65F0"/>
    <w:rsid w:val="00CB669C"/>
    <w:rsid w:val="00CB66AF"/>
    <w:rsid w:val="00CB672D"/>
    <w:rsid w:val="00CB678F"/>
    <w:rsid w:val="00CB6AE7"/>
    <w:rsid w:val="00CB6B09"/>
    <w:rsid w:val="00CB6D70"/>
    <w:rsid w:val="00CB6E3B"/>
    <w:rsid w:val="00CB6E52"/>
    <w:rsid w:val="00CB6E69"/>
    <w:rsid w:val="00CB70CC"/>
    <w:rsid w:val="00CB7558"/>
    <w:rsid w:val="00CB7673"/>
    <w:rsid w:val="00CB7714"/>
    <w:rsid w:val="00CB78D2"/>
    <w:rsid w:val="00CB7C54"/>
    <w:rsid w:val="00CB7CD6"/>
    <w:rsid w:val="00CB7D42"/>
    <w:rsid w:val="00CB7F0E"/>
    <w:rsid w:val="00CB7F5E"/>
    <w:rsid w:val="00CC0525"/>
    <w:rsid w:val="00CC0803"/>
    <w:rsid w:val="00CC0830"/>
    <w:rsid w:val="00CC08AB"/>
    <w:rsid w:val="00CC09EA"/>
    <w:rsid w:val="00CC0B40"/>
    <w:rsid w:val="00CC0C98"/>
    <w:rsid w:val="00CC0DD7"/>
    <w:rsid w:val="00CC12A1"/>
    <w:rsid w:val="00CC1381"/>
    <w:rsid w:val="00CC16E6"/>
    <w:rsid w:val="00CC186D"/>
    <w:rsid w:val="00CC18E9"/>
    <w:rsid w:val="00CC199C"/>
    <w:rsid w:val="00CC1A47"/>
    <w:rsid w:val="00CC1D25"/>
    <w:rsid w:val="00CC1DDB"/>
    <w:rsid w:val="00CC1EB7"/>
    <w:rsid w:val="00CC1FAD"/>
    <w:rsid w:val="00CC21E2"/>
    <w:rsid w:val="00CC2770"/>
    <w:rsid w:val="00CC27DE"/>
    <w:rsid w:val="00CC2800"/>
    <w:rsid w:val="00CC28FF"/>
    <w:rsid w:val="00CC2A18"/>
    <w:rsid w:val="00CC2D5A"/>
    <w:rsid w:val="00CC2DEB"/>
    <w:rsid w:val="00CC33CC"/>
    <w:rsid w:val="00CC3408"/>
    <w:rsid w:val="00CC3620"/>
    <w:rsid w:val="00CC3661"/>
    <w:rsid w:val="00CC38BC"/>
    <w:rsid w:val="00CC39A8"/>
    <w:rsid w:val="00CC3A08"/>
    <w:rsid w:val="00CC3A37"/>
    <w:rsid w:val="00CC3BB1"/>
    <w:rsid w:val="00CC3C01"/>
    <w:rsid w:val="00CC3DDF"/>
    <w:rsid w:val="00CC3FBD"/>
    <w:rsid w:val="00CC45A5"/>
    <w:rsid w:val="00CC45D0"/>
    <w:rsid w:val="00CC46BA"/>
    <w:rsid w:val="00CC47AA"/>
    <w:rsid w:val="00CC4888"/>
    <w:rsid w:val="00CC4980"/>
    <w:rsid w:val="00CC4A18"/>
    <w:rsid w:val="00CC4A3D"/>
    <w:rsid w:val="00CC4BBA"/>
    <w:rsid w:val="00CC4DE5"/>
    <w:rsid w:val="00CC4E09"/>
    <w:rsid w:val="00CC53CF"/>
    <w:rsid w:val="00CC54AD"/>
    <w:rsid w:val="00CC54F2"/>
    <w:rsid w:val="00CC558B"/>
    <w:rsid w:val="00CC5715"/>
    <w:rsid w:val="00CC5723"/>
    <w:rsid w:val="00CC5994"/>
    <w:rsid w:val="00CC5EC7"/>
    <w:rsid w:val="00CC5F68"/>
    <w:rsid w:val="00CC6528"/>
    <w:rsid w:val="00CC6898"/>
    <w:rsid w:val="00CC6BF0"/>
    <w:rsid w:val="00CC6D24"/>
    <w:rsid w:val="00CC6D39"/>
    <w:rsid w:val="00CC6ECF"/>
    <w:rsid w:val="00CC7422"/>
    <w:rsid w:val="00CC7447"/>
    <w:rsid w:val="00CC7523"/>
    <w:rsid w:val="00CC755A"/>
    <w:rsid w:val="00CC7CD7"/>
    <w:rsid w:val="00CC7CEE"/>
    <w:rsid w:val="00CC7DFE"/>
    <w:rsid w:val="00CD001D"/>
    <w:rsid w:val="00CD0094"/>
    <w:rsid w:val="00CD03F7"/>
    <w:rsid w:val="00CD07BB"/>
    <w:rsid w:val="00CD0882"/>
    <w:rsid w:val="00CD0AAB"/>
    <w:rsid w:val="00CD0B3B"/>
    <w:rsid w:val="00CD0B68"/>
    <w:rsid w:val="00CD1319"/>
    <w:rsid w:val="00CD134F"/>
    <w:rsid w:val="00CD1566"/>
    <w:rsid w:val="00CD1B20"/>
    <w:rsid w:val="00CD1B73"/>
    <w:rsid w:val="00CD1BBF"/>
    <w:rsid w:val="00CD1BEF"/>
    <w:rsid w:val="00CD1D07"/>
    <w:rsid w:val="00CD1FEF"/>
    <w:rsid w:val="00CD2591"/>
    <w:rsid w:val="00CD25D9"/>
    <w:rsid w:val="00CD26CB"/>
    <w:rsid w:val="00CD27AF"/>
    <w:rsid w:val="00CD28EC"/>
    <w:rsid w:val="00CD2D8B"/>
    <w:rsid w:val="00CD2F22"/>
    <w:rsid w:val="00CD30CD"/>
    <w:rsid w:val="00CD3359"/>
    <w:rsid w:val="00CD3404"/>
    <w:rsid w:val="00CD341B"/>
    <w:rsid w:val="00CD35DD"/>
    <w:rsid w:val="00CD3606"/>
    <w:rsid w:val="00CD37B4"/>
    <w:rsid w:val="00CD3881"/>
    <w:rsid w:val="00CD39C1"/>
    <w:rsid w:val="00CD3A5E"/>
    <w:rsid w:val="00CD3B94"/>
    <w:rsid w:val="00CD3EFF"/>
    <w:rsid w:val="00CD3F57"/>
    <w:rsid w:val="00CD4104"/>
    <w:rsid w:val="00CD4322"/>
    <w:rsid w:val="00CD47B2"/>
    <w:rsid w:val="00CD488F"/>
    <w:rsid w:val="00CD4A7E"/>
    <w:rsid w:val="00CD4B98"/>
    <w:rsid w:val="00CD4C0B"/>
    <w:rsid w:val="00CD4E8F"/>
    <w:rsid w:val="00CD4FE7"/>
    <w:rsid w:val="00CD50F5"/>
    <w:rsid w:val="00CD525E"/>
    <w:rsid w:val="00CD52AA"/>
    <w:rsid w:val="00CD5333"/>
    <w:rsid w:val="00CD5C16"/>
    <w:rsid w:val="00CD5E2F"/>
    <w:rsid w:val="00CD5E77"/>
    <w:rsid w:val="00CD645B"/>
    <w:rsid w:val="00CD6631"/>
    <w:rsid w:val="00CD6759"/>
    <w:rsid w:val="00CD6899"/>
    <w:rsid w:val="00CD68BA"/>
    <w:rsid w:val="00CD6967"/>
    <w:rsid w:val="00CD7182"/>
    <w:rsid w:val="00CD72EF"/>
    <w:rsid w:val="00CD7B8B"/>
    <w:rsid w:val="00CD7CCB"/>
    <w:rsid w:val="00CD7E5F"/>
    <w:rsid w:val="00CD7E68"/>
    <w:rsid w:val="00CD7FC4"/>
    <w:rsid w:val="00CD7FC9"/>
    <w:rsid w:val="00CE013C"/>
    <w:rsid w:val="00CE01A8"/>
    <w:rsid w:val="00CE080E"/>
    <w:rsid w:val="00CE0928"/>
    <w:rsid w:val="00CE0D22"/>
    <w:rsid w:val="00CE0DFA"/>
    <w:rsid w:val="00CE1037"/>
    <w:rsid w:val="00CE14D7"/>
    <w:rsid w:val="00CE17F2"/>
    <w:rsid w:val="00CE1888"/>
    <w:rsid w:val="00CE18B4"/>
    <w:rsid w:val="00CE1926"/>
    <w:rsid w:val="00CE19D3"/>
    <w:rsid w:val="00CE1A0D"/>
    <w:rsid w:val="00CE1A9E"/>
    <w:rsid w:val="00CE1B95"/>
    <w:rsid w:val="00CE1C47"/>
    <w:rsid w:val="00CE2122"/>
    <w:rsid w:val="00CE21BD"/>
    <w:rsid w:val="00CE28C2"/>
    <w:rsid w:val="00CE2B49"/>
    <w:rsid w:val="00CE2C2E"/>
    <w:rsid w:val="00CE32E5"/>
    <w:rsid w:val="00CE3316"/>
    <w:rsid w:val="00CE33DF"/>
    <w:rsid w:val="00CE3572"/>
    <w:rsid w:val="00CE3708"/>
    <w:rsid w:val="00CE3741"/>
    <w:rsid w:val="00CE37A5"/>
    <w:rsid w:val="00CE38A0"/>
    <w:rsid w:val="00CE38D5"/>
    <w:rsid w:val="00CE3AFB"/>
    <w:rsid w:val="00CE3CC1"/>
    <w:rsid w:val="00CE3D21"/>
    <w:rsid w:val="00CE3DA1"/>
    <w:rsid w:val="00CE4095"/>
    <w:rsid w:val="00CE4116"/>
    <w:rsid w:val="00CE44C9"/>
    <w:rsid w:val="00CE483B"/>
    <w:rsid w:val="00CE48BC"/>
    <w:rsid w:val="00CE4AFB"/>
    <w:rsid w:val="00CE512E"/>
    <w:rsid w:val="00CE5158"/>
    <w:rsid w:val="00CE5233"/>
    <w:rsid w:val="00CE5252"/>
    <w:rsid w:val="00CE5294"/>
    <w:rsid w:val="00CE542F"/>
    <w:rsid w:val="00CE56CE"/>
    <w:rsid w:val="00CE5A11"/>
    <w:rsid w:val="00CE5C4A"/>
    <w:rsid w:val="00CE5EFB"/>
    <w:rsid w:val="00CE5FD1"/>
    <w:rsid w:val="00CE601B"/>
    <w:rsid w:val="00CE60F8"/>
    <w:rsid w:val="00CE6279"/>
    <w:rsid w:val="00CE6687"/>
    <w:rsid w:val="00CE6828"/>
    <w:rsid w:val="00CE6970"/>
    <w:rsid w:val="00CE6A40"/>
    <w:rsid w:val="00CE6B2C"/>
    <w:rsid w:val="00CE6B3E"/>
    <w:rsid w:val="00CE6B47"/>
    <w:rsid w:val="00CE6B6F"/>
    <w:rsid w:val="00CE6B7F"/>
    <w:rsid w:val="00CE6C04"/>
    <w:rsid w:val="00CE6C25"/>
    <w:rsid w:val="00CE6C73"/>
    <w:rsid w:val="00CE7178"/>
    <w:rsid w:val="00CE73AE"/>
    <w:rsid w:val="00CE77C6"/>
    <w:rsid w:val="00CE7AE8"/>
    <w:rsid w:val="00CE7FB1"/>
    <w:rsid w:val="00CF02A6"/>
    <w:rsid w:val="00CF02AB"/>
    <w:rsid w:val="00CF0501"/>
    <w:rsid w:val="00CF0887"/>
    <w:rsid w:val="00CF0955"/>
    <w:rsid w:val="00CF0BB9"/>
    <w:rsid w:val="00CF0DEE"/>
    <w:rsid w:val="00CF0F90"/>
    <w:rsid w:val="00CF124B"/>
    <w:rsid w:val="00CF12DC"/>
    <w:rsid w:val="00CF13BB"/>
    <w:rsid w:val="00CF1636"/>
    <w:rsid w:val="00CF1AC9"/>
    <w:rsid w:val="00CF1B80"/>
    <w:rsid w:val="00CF1BD6"/>
    <w:rsid w:val="00CF1DE8"/>
    <w:rsid w:val="00CF1DF1"/>
    <w:rsid w:val="00CF1E08"/>
    <w:rsid w:val="00CF204D"/>
    <w:rsid w:val="00CF20E5"/>
    <w:rsid w:val="00CF22B3"/>
    <w:rsid w:val="00CF23C1"/>
    <w:rsid w:val="00CF24A2"/>
    <w:rsid w:val="00CF2607"/>
    <w:rsid w:val="00CF2773"/>
    <w:rsid w:val="00CF27A0"/>
    <w:rsid w:val="00CF27B7"/>
    <w:rsid w:val="00CF29C2"/>
    <w:rsid w:val="00CF2A39"/>
    <w:rsid w:val="00CF2C4A"/>
    <w:rsid w:val="00CF2E33"/>
    <w:rsid w:val="00CF2F13"/>
    <w:rsid w:val="00CF304B"/>
    <w:rsid w:val="00CF3152"/>
    <w:rsid w:val="00CF327F"/>
    <w:rsid w:val="00CF3577"/>
    <w:rsid w:val="00CF3733"/>
    <w:rsid w:val="00CF37A0"/>
    <w:rsid w:val="00CF37ED"/>
    <w:rsid w:val="00CF38AC"/>
    <w:rsid w:val="00CF3943"/>
    <w:rsid w:val="00CF3CAD"/>
    <w:rsid w:val="00CF3CEF"/>
    <w:rsid w:val="00CF3F87"/>
    <w:rsid w:val="00CF4009"/>
    <w:rsid w:val="00CF40B6"/>
    <w:rsid w:val="00CF4360"/>
    <w:rsid w:val="00CF465B"/>
    <w:rsid w:val="00CF485E"/>
    <w:rsid w:val="00CF4CF4"/>
    <w:rsid w:val="00CF4E1D"/>
    <w:rsid w:val="00CF4E53"/>
    <w:rsid w:val="00CF4FDD"/>
    <w:rsid w:val="00CF5041"/>
    <w:rsid w:val="00CF50AB"/>
    <w:rsid w:val="00CF50DD"/>
    <w:rsid w:val="00CF5351"/>
    <w:rsid w:val="00CF5358"/>
    <w:rsid w:val="00CF561A"/>
    <w:rsid w:val="00CF562F"/>
    <w:rsid w:val="00CF5647"/>
    <w:rsid w:val="00CF5946"/>
    <w:rsid w:val="00CF5CA8"/>
    <w:rsid w:val="00CF60B2"/>
    <w:rsid w:val="00CF61D4"/>
    <w:rsid w:val="00CF6293"/>
    <w:rsid w:val="00CF6558"/>
    <w:rsid w:val="00CF66BC"/>
    <w:rsid w:val="00CF6AB5"/>
    <w:rsid w:val="00CF6C62"/>
    <w:rsid w:val="00CF7011"/>
    <w:rsid w:val="00CF72C9"/>
    <w:rsid w:val="00CF7448"/>
    <w:rsid w:val="00CF7472"/>
    <w:rsid w:val="00CF7B4C"/>
    <w:rsid w:val="00CF7BB1"/>
    <w:rsid w:val="00CF7BB6"/>
    <w:rsid w:val="00CF7CD0"/>
    <w:rsid w:val="00CF7FB5"/>
    <w:rsid w:val="00D00265"/>
    <w:rsid w:val="00D002B5"/>
    <w:rsid w:val="00D0043D"/>
    <w:rsid w:val="00D006E1"/>
    <w:rsid w:val="00D006EA"/>
    <w:rsid w:val="00D00B01"/>
    <w:rsid w:val="00D00B41"/>
    <w:rsid w:val="00D00BC3"/>
    <w:rsid w:val="00D010E8"/>
    <w:rsid w:val="00D01135"/>
    <w:rsid w:val="00D0128E"/>
    <w:rsid w:val="00D01559"/>
    <w:rsid w:val="00D01B15"/>
    <w:rsid w:val="00D01F0E"/>
    <w:rsid w:val="00D02167"/>
    <w:rsid w:val="00D02301"/>
    <w:rsid w:val="00D02308"/>
    <w:rsid w:val="00D02370"/>
    <w:rsid w:val="00D0252A"/>
    <w:rsid w:val="00D02631"/>
    <w:rsid w:val="00D02854"/>
    <w:rsid w:val="00D0285A"/>
    <w:rsid w:val="00D02917"/>
    <w:rsid w:val="00D02937"/>
    <w:rsid w:val="00D02ABE"/>
    <w:rsid w:val="00D02E6B"/>
    <w:rsid w:val="00D02F1A"/>
    <w:rsid w:val="00D0302E"/>
    <w:rsid w:val="00D0311F"/>
    <w:rsid w:val="00D0328A"/>
    <w:rsid w:val="00D0346A"/>
    <w:rsid w:val="00D03474"/>
    <w:rsid w:val="00D03576"/>
    <w:rsid w:val="00D035EA"/>
    <w:rsid w:val="00D037ED"/>
    <w:rsid w:val="00D03C95"/>
    <w:rsid w:val="00D03ECB"/>
    <w:rsid w:val="00D03F0F"/>
    <w:rsid w:val="00D04048"/>
    <w:rsid w:val="00D0414A"/>
    <w:rsid w:val="00D0432C"/>
    <w:rsid w:val="00D0445B"/>
    <w:rsid w:val="00D0460A"/>
    <w:rsid w:val="00D0463A"/>
    <w:rsid w:val="00D04893"/>
    <w:rsid w:val="00D048B8"/>
    <w:rsid w:val="00D04AE4"/>
    <w:rsid w:val="00D04BDF"/>
    <w:rsid w:val="00D04D24"/>
    <w:rsid w:val="00D04F4E"/>
    <w:rsid w:val="00D04F98"/>
    <w:rsid w:val="00D05099"/>
    <w:rsid w:val="00D050EA"/>
    <w:rsid w:val="00D0527F"/>
    <w:rsid w:val="00D0532A"/>
    <w:rsid w:val="00D05424"/>
    <w:rsid w:val="00D055B0"/>
    <w:rsid w:val="00D055C5"/>
    <w:rsid w:val="00D055F4"/>
    <w:rsid w:val="00D05728"/>
    <w:rsid w:val="00D0584B"/>
    <w:rsid w:val="00D058C0"/>
    <w:rsid w:val="00D05D4D"/>
    <w:rsid w:val="00D05D60"/>
    <w:rsid w:val="00D060BB"/>
    <w:rsid w:val="00D062BD"/>
    <w:rsid w:val="00D062E2"/>
    <w:rsid w:val="00D06399"/>
    <w:rsid w:val="00D063C0"/>
    <w:rsid w:val="00D0646A"/>
    <w:rsid w:val="00D06515"/>
    <w:rsid w:val="00D06639"/>
    <w:rsid w:val="00D06763"/>
    <w:rsid w:val="00D0686A"/>
    <w:rsid w:val="00D06B83"/>
    <w:rsid w:val="00D06FD5"/>
    <w:rsid w:val="00D07148"/>
    <w:rsid w:val="00D072FB"/>
    <w:rsid w:val="00D073BD"/>
    <w:rsid w:val="00D07570"/>
    <w:rsid w:val="00D076A7"/>
    <w:rsid w:val="00D077E5"/>
    <w:rsid w:val="00D07C2C"/>
    <w:rsid w:val="00D07E39"/>
    <w:rsid w:val="00D07E82"/>
    <w:rsid w:val="00D07F99"/>
    <w:rsid w:val="00D07FE6"/>
    <w:rsid w:val="00D101C0"/>
    <w:rsid w:val="00D105BD"/>
    <w:rsid w:val="00D10730"/>
    <w:rsid w:val="00D1098F"/>
    <w:rsid w:val="00D10D7A"/>
    <w:rsid w:val="00D10E72"/>
    <w:rsid w:val="00D10F00"/>
    <w:rsid w:val="00D10F31"/>
    <w:rsid w:val="00D1103D"/>
    <w:rsid w:val="00D11233"/>
    <w:rsid w:val="00D116A6"/>
    <w:rsid w:val="00D116DA"/>
    <w:rsid w:val="00D11767"/>
    <w:rsid w:val="00D11D7D"/>
    <w:rsid w:val="00D11D7E"/>
    <w:rsid w:val="00D11E37"/>
    <w:rsid w:val="00D11E86"/>
    <w:rsid w:val="00D1204A"/>
    <w:rsid w:val="00D120F4"/>
    <w:rsid w:val="00D12188"/>
    <w:rsid w:val="00D122D0"/>
    <w:rsid w:val="00D122DC"/>
    <w:rsid w:val="00D125A0"/>
    <w:rsid w:val="00D12CC6"/>
    <w:rsid w:val="00D12E46"/>
    <w:rsid w:val="00D130B2"/>
    <w:rsid w:val="00D1330D"/>
    <w:rsid w:val="00D1374A"/>
    <w:rsid w:val="00D138B3"/>
    <w:rsid w:val="00D13A7B"/>
    <w:rsid w:val="00D13BA2"/>
    <w:rsid w:val="00D13C52"/>
    <w:rsid w:val="00D13F74"/>
    <w:rsid w:val="00D13FD2"/>
    <w:rsid w:val="00D13FDC"/>
    <w:rsid w:val="00D14132"/>
    <w:rsid w:val="00D14138"/>
    <w:rsid w:val="00D14160"/>
    <w:rsid w:val="00D14290"/>
    <w:rsid w:val="00D142A9"/>
    <w:rsid w:val="00D144EE"/>
    <w:rsid w:val="00D1480C"/>
    <w:rsid w:val="00D1496F"/>
    <w:rsid w:val="00D14BDF"/>
    <w:rsid w:val="00D14C6F"/>
    <w:rsid w:val="00D14FFA"/>
    <w:rsid w:val="00D15420"/>
    <w:rsid w:val="00D154C3"/>
    <w:rsid w:val="00D154ED"/>
    <w:rsid w:val="00D155C0"/>
    <w:rsid w:val="00D1569F"/>
    <w:rsid w:val="00D15B7B"/>
    <w:rsid w:val="00D15E06"/>
    <w:rsid w:val="00D16005"/>
    <w:rsid w:val="00D1613D"/>
    <w:rsid w:val="00D161B8"/>
    <w:rsid w:val="00D162C9"/>
    <w:rsid w:val="00D165CD"/>
    <w:rsid w:val="00D1694A"/>
    <w:rsid w:val="00D16B2F"/>
    <w:rsid w:val="00D16C71"/>
    <w:rsid w:val="00D16E79"/>
    <w:rsid w:val="00D17008"/>
    <w:rsid w:val="00D17439"/>
    <w:rsid w:val="00D17671"/>
    <w:rsid w:val="00D176C5"/>
    <w:rsid w:val="00D177CA"/>
    <w:rsid w:val="00D17895"/>
    <w:rsid w:val="00D178A1"/>
    <w:rsid w:val="00D178D4"/>
    <w:rsid w:val="00D17A36"/>
    <w:rsid w:val="00D20093"/>
    <w:rsid w:val="00D20223"/>
    <w:rsid w:val="00D204B3"/>
    <w:rsid w:val="00D2052C"/>
    <w:rsid w:val="00D20794"/>
    <w:rsid w:val="00D20806"/>
    <w:rsid w:val="00D20851"/>
    <w:rsid w:val="00D208CC"/>
    <w:rsid w:val="00D20C9D"/>
    <w:rsid w:val="00D20D24"/>
    <w:rsid w:val="00D20EF6"/>
    <w:rsid w:val="00D20F9C"/>
    <w:rsid w:val="00D20FEA"/>
    <w:rsid w:val="00D21025"/>
    <w:rsid w:val="00D2116B"/>
    <w:rsid w:val="00D212AC"/>
    <w:rsid w:val="00D21535"/>
    <w:rsid w:val="00D21576"/>
    <w:rsid w:val="00D21C67"/>
    <w:rsid w:val="00D21C76"/>
    <w:rsid w:val="00D21CE7"/>
    <w:rsid w:val="00D21CF9"/>
    <w:rsid w:val="00D21D9B"/>
    <w:rsid w:val="00D22113"/>
    <w:rsid w:val="00D223B9"/>
    <w:rsid w:val="00D2243A"/>
    <w:rsid w:val="00D22482"/>
    <w:rsid w:val="00D225B9"/>
    <w:rsid w:val="00D2267E"/>
    <w:rsid w:val="00D22890"/>
    <w:rsid w:val="00D22981"/>
    <w:rsid w:val="00D229CD"/>
    <w:rsid w:val="00D22A37"/>
    <w:rsid w:val="00D22E28"/>
    <w:rsid w:val="00D23094"/>
    <w:rsid w:val="00D2315F"/>
    <w:rsid w:val="00D23183"/>
    <w:rsid w:val="00D23510"/>
    <w:rsid w:val="00D23647"/>
    <w:rsid w:val="00D23C33"/>
    <w:rsid w:val="00D23F6D"/>
    <w:rsid w:val="00D23F71"/>
    <w:rsid w:val="00D24019"/>
    <w:rsid w:val="00D24161"/>
    <w:rsid w:val="00D2428B"/>
    <w:rsid w:val="00D24381"/>
    <w:rsid w:val="00D243D4"/>
    <w:rsid w:val="00D2450E"/>
    <w:rsid w:val="00D245E6"/>
    <w:rsid w:val="00D24AAA"/>
    <w:rsid w:val="00D251E7"/>
    <w:rsid w:val="00D2539B"/>
    <w:rsid w:val="00D25534"/>
    <w:rsid w:val="00D255E9"/>
    <w:rsid w:val="00D25ADB"/>
    <w:rsid w:val="00D25B8D"/>
    <w:rsid w:val="00D25C3F"/>
    <w:rsid w:val="00D25C49"/>
    <w:rsid w:val="00D25D54"/>
    <w:rsid w:val="00D25FED"/>
    <w:rsid w:val="00D261AC"/>
    <w:rsid w:val="00D261F4"/>
    <w:rsid w:val="00D26203"/>
    <w:rsid w:val="00D265A5"/>
    <w:rsid w:val="00D26612"/>
    <w:rsid w:val="00D2668D"/>
    <w:rsid w:val="00D26C52"/>
    <w:rsid w:val="00D26D31"/>
    <w:rsid w:val="00D26D61"/>
    <w:rsid w:val="00D26DD8"/>
    <w:rsid w:val="00D26EDF"/>
    <w:rsid w:val="00D27085"/>
    <w:rsid w:val="00D27625"/>
    <w:rsid w:val="00D2782E"/>
    <w:rsid w:val="00D279C6"/>
    <w:rsid w:val="00D27AAA"/>
    <w:rsid w:val="00D27BB8"/>
    <w:rsid w:val="00D27C7E"/>
    <w:rsid w:val="00D27CC6"/>
    <w:rsid w:val="00D27CCF"/>
    <w:rsid w:val="00D27E5A"/>
    <w:rsid w:val="00D27EB6"/>
    <w:rsid w:val="00D30038"/>
    <w:rsid w:val="00D300B2"/>
    <w:rsid w:val="00D30466"/>
    <w:rsid w:val="00D307C6"/>
    <w:rsid w:val="00D3086C"/>
    <w:rsid w:val="00D30A38"/>
    <w:rsid w:val="00D30A6E"/>
    <w:rsid w:val="00D30AD3"/>
    <w:rsid w:val="00D30AE3"/>
    <w:rsid w:val="00D30AFC"/>
    <w:rsid w:val="00D30D15"/>
    <w:rsid w:val="00D30D1B"/>
    <w:rsid w:val="00D310CF"/>
    <w:rsid w:val="00D31241"/>
    <w:rsid w:val="00D31399"/>
    <w:rsid w:val="00D31640"/>
    <w:rsid w:val="00D3165D"/>
    <w:rsid w:val="00D31679"/>
    <w:rsid w:val="00D316F7"/>
    <w:rsid w:val="00D318D9"/>
    <w:rsid w:val="00D31A0B"/>
    <w:rsid w:val="00D31ABE"/>
    <w:rsid w:val="00D31C38"/>
    <w:rsid w:val="00D31C98"/>
    <w:rsid w:val="00D31F07"/>
    <w:rsid w:val="00D31F68"/>
    <w:rsid w:val="00D32243"/>
    <w:rsid w:val="00D322C9"/>
    <w:rsid w:val="00D323F6"/>
    <w:rsid w:val="00D324A1"/>
    <w:rsid w:val="00D3263A"/>
    <w:rsid w:val="00D3265B"/>
    <w:rsid w:val="00D327A5"/>
    <w:rsid w:val="00D327F7"/>
    <w:rsid w:val="00D329C2"/>
    <w:rsid w:val="00D32B87"/>
    <w:rsid w:val="00D32DE5"/>
    <w:rsid w:val="00D32EDC"/>
    <w:rsid w:val="00D33039"/>
    <w:rsid w:val="00D3344A"/>
    <w:rsid w:val="00D33B9F"/>
    <w:rsid w:val="00D33D69"/>
    <w:rsid w:val="00D33D77"/>
    <w:rsid w:val="00D33FC5"/>
    <w:rsid w:val="00D34091"/>
    <w:rsid w:val="00D340D6"/>
    <w:rsid w:val="00D3422C"/>
    <w:rsid w:val="00D34302"/>
    <w:rsid w:val="00D34376"/>
    <w:rsid w:val="00D345CD"/>
    <w:rsid w:val="00D3493B"/>
    <w:rsid w:val="00D34CDE"/>
    <w:rsid w:val="00D34F0A"/>
    <w:rsid w:val="00D35049"/>
    <w:rsid w:val="00D352CC"/>
    <w:rsid w:val="00D35365"/>
    <w:rsid w:val="00D35477"/>
    <w:rsid w:val="00D355C4"/>
    <w:rsid w:val="00D35662"/>
    <w:rsid w:val="00D35686"/>
    <w:rsid w:val="00D35739"/>
    <w:rsid w:val="00D357CF"/>
    <w:rsid w:val="00D359A1"/>
    <w:rsid w:val="00D35C2C"/>
    <w:rsid w:val="00D35F69"/>
    <w:rsid w:val="00D35FED"/>
    <w:rsid w:val="00D3605B"/>
    <w:rsid w:val="00D3623A"/>
    <w:rsid w:val="00D36306"/>
    <w:rsid w:val="00D36358"/>
    <w:rsid w:val="00D363BB"/>
    <w:rsid w:val="00D36439"/>
    <w:rsid w:val="00D367EC"/>
    <w:rsid w:val="00D36BC3"/>
    <w:rsid w:val="00D36BE5"/>
    <w:rsid w:val="00D36D3B"/>
    <w:rsid w:val="00D36D76"/>
    <w:rsid w:val="00D36E9E"/>
    <w:rsid w:val="00D36EED"/>
    <w:rsid w:val="00D36F8B"/>
    <w:rsid w:val="00D371A0"/>
    <w:rsid w:val="00D372C1"/>
    <w:rsid w:val="00D3750C"/>
    <w:rsid w:val="00D3754E"/>
    <w:rsid w:val="00D3762D"/>
    <w:rsid w:val="00D376F6"/>
    <w:rsid w:val="00D378F9"/>
    <w:rsid w:val="00D37940"/>
    <w:rsid w:val="00D37AF0"/>
    <w:rsid w:val="00D37F39"/>
    <w:rsid w:val="00D40027"/>
    <w:rsid w:val="00D400BB"/>
    <w:rsid w:val="00D40126"/>
    <w:rsid w:val="00D40598"/>
    <w:rsid w:val="00D408F4"/>
    <w:rsid w:val="00D40A36"/>
    <w:rsid w:val="00D40B46"/>
    <w:rsid w:val="00D40C1A"/>
    <w:rsid w:val="00D412ED"/>
    <w:rsid w:val="00D413A2"/>
    <w:rsid w:val="00D4151B"/>
    <w:rsid w:val="00D415F4"/>
    <w:rsid w:val="00D41C2F"/>
    <w:rsid w:val="00D41CC2"/>
    <w:rsid w:val="00D41F94"/>
    <w:rsid w:val="00D4207F"/>
    <w:rsid w:val="00D420E1"/>
    <w:rsid w:val="00D42241"/>
    <w:rsid w:val="00D4234E"/>
    <w:rsid w:val="00D42464"/>
    <w:rsid w:val="00D425B0"/>
    <w:rsid w:val="00D42859"/>
    <w:rsid w:val="00D428F3"/>
    <w:rsid w:val="00D42A13"/>
    <w:rsid w:val="00D42AD5"/>
    <w:rsid w:val="00D42BD7"/>
    <w:rsid w:val="00D42EDD"/>
    <w:rsid w:val="00D43056"/>
    <w:rsid w:val="00D432FD"/>
    <w:rsid w:val="00D4331A"/>
    <w:rsid w:val="00D433AB"/>
    <w:rsid w:val="00D435E5"/>
    <w:rsid w:val="00D43602"/>
    <w:rsid w:val="00D43764"/>
    <w:rsid w:val="00D43D87"/>
    <w:rsid w:val="00D43E1E"/>
    <w:rsid w:val="00D43E95"/>
    <w:rsid w:val="00D4429E"/>
    <w:rsid w:val="00D4436F"/>
    <w:rsid w:val="00D44398"/>
    <w:rsid w:val="00D443FA"/>
    <w:rsid w:val="00D44487"/>
    <w:rsid w:val="00D44629"/>
    <w:rsid w:val="00D44854"/>
    <w:rsid w:val="00D4489B"/>
    <w:rsid w:val="00D44C85"/>
    <w:rsid w:val="00D44F5C"/>
    <w:rsid w:val="00D4501E"/>
    <w:rsid w:val="00D450CA"/>
    <w:rsid w:val="00D450D4"/>
    <w:rsid w:val="00D453DA"/>
    <w:rsid w:val="00D4546A"/>
    <w:rsid w:val="00D454F8"/>
    <w:rsid w:val="00D455B4"/>
    <w:rsid w:val="00D4565D"/>
    <w:rsid w:val="00D45753"/>
    <w:rsid w:val="00D4589F"/>
    <w:rsid w:val="00D4596E"/>
    <w:rsid w:val="00D45A82"/>
    <w:rsid w:val="00D45C7A"/>
    <w:rsid w:val="00D45FC3"/>
    <w:rsid w:val="00D46122"/>
    <w:rsid w:val="00D4613B"/>
    <w:rsid w:val="00D46395"/>
    <w:rsid w:val="00D465C4"/>
    <w:rsid w:val="00D46628"/>
    <w:rsid w:val="00D46730"/>
    <w:rsid w:val="00D46832"/>
    <w:rsid w:val="00D46DA4"/>
    <w:rsid w:val="00D46F99"/>
    <w:rsid w:val="00D472BA"/>
    <w:rsid w:val="00D472C7"/>
    <w:rsid w:val="00D4797F"/>
    <w:rsid w:val="00D47C14"/>
    <w:rsid w:val="00D47D59"/>
    <w:rsid w:val="00D50048"/>
    <w:rsid w:val="00D500D2"/>
    <w:rsid w:val="00D501C4"/>
    <w:rsid w:val="00D50207"/>
    <w:rsid w:val="00D50323"/>
    <w:rsid w:val="00D5038D"/>
    <w:rsid w:val="00D50497"/>
    <w:rsid w:val="00D508FD"/>
    <w:rsid w:val="00D50953"/>
    <w:rsid w:val="00D50A11"/>
    <w:rsid w:val="00D50B04"/>
    <w:rsid w:val="00D50C95"/>
    <w:rsid w:val="00D51102"/>
    <w:rsid w:val="00D51226"/>
    <w:rsid w:val="00D51246"/>
    <w:rsid w:val="00D512A7"/>
    <w:rsid w:val="00D5133E"/>
    <w:rsid w:val="00D513D7"/>
    <w:rsid w:val="00D5144A"/>
    <w:rsid w:val="00D51472"/>
    <w:rsid w:val="00D51544"/>
    <w:rsid w:val="00D5162A"/>
    <w:rsid w:val="00D517E8"/>
    <w:rsid w:val="00D51850"/>
    <w:rsid w:val="00D5187B"/>
    <w:rsid w:val="00D519BF"/>
    <w:rsid w:val="00D51A42"/>
    <w:rsid w:val="00D51B16"/>
    <w:rsid w:val="00D51B9C"/>
    <w:rsid w:val="00D51C7D"/>
    <w:rsid w:val="00D51E1E"/>
    <w:rsid w:val="00D51FDE"/>
    <w:rsid w:val="00D52025"/>
    <w:rsid w:val="00D5209F"/>
    <w:rsid w:val="00D5244B"/>
    <w:rsid w:val="00D52674"/>
    <w:rsid w:val="00D5267C"/>
    <w:rsid w:val="00D52825"/>
    <w:rsid w:val="00D52938"/>
    <w:rsid w:val="00D52A47"/>
    <w:rsid w:val="00D52EA1"/>
    <w:rsid w:val="00D53051"/>
    <w:rsid w:val="00D5311D"/>
    <w:rsid w:val="00D53160"/>
    <w:rsid w:val="00D5330E"/>
    <w:rsid w:val="00D5353B"/>
    <w:rsid w:val="00D5379F"/>
    <w:rsid w:val="00D53871"/>
    <w:rsid w:val="00D53ADE"/>
    <w:rsid w:val="00D53BA6"/>
    <w:rsid w:val="00D53CA2"/>
    <w:rsid w:val="00D53DFA"/>
    <w:rsid w:val="00D53E88"/>
    <w:rsid w:val="00D53E99"/>
    <w:rsid w:val="00D53F16"/>
    <w:rsid w:val="00D53F2E"/>
    <w:rsid w:val="00D5435A"/>
    <w:rsid w:val="00D544B0"/>
    <w:rsid w:val="00D54787"/>
    <w:rsid w:val="00D54903"/>
    <w:rsid w:val="00D54D6A"/>
    <w:rsid w:val="00D55153"/>
    <w:rsid w:val="00D551D6"/>
    <w:rsid w:val="00D552B7"/>
    <w:rsid w:val="00D552CE"/>
    <w:rsid w:val="00D55422"/>
    <w:rsid w:val="00D55482"/>
    <w:rsid w:val="00D554C3"/>
    <w:rsid w:val="00D55AAC"/>
    <w:rsid w:val="00D55B50"/>
    <w:rsid w:val="00D55D90"/>
    <w:rsid w:val="00D55DB2"/>
    <w:rsid w:val="00D56363"/>
    <w:rsid w:val="00D56454"/>
    <w:rsid w:val="00D5651C"/>
    <w:rsid w:val="00D56674"/>
    <w:rsid w:val="00D5677B"/>
    <w:rsid w:val="00D568AA"/>
    <w:rsid w:val="00D56A77"/>
    <w:rsid w:val="00D56BBF"/>
    <w:rsid w:val="00D56BD3"/>
    <w:rsid w:val="00D56D2D"/>
    <w:rsid w:val="00D56D8B"/>
    <w:rsid w:val="00D56DFD"/>
    <w:rsid w:val="00D56FB7"/>
    <w:rsid w:val="00D57279"/>
    <w:rsid w:val="00D57295"/>
    <w:rsid w:val="00D578B4"/>
    <w:rsid w:val="00D57930"/>
    <w:rsid w:val="00D579B1"/>
    <w:rsid w:val="00D57A64"/>
    <w:rsid w:val="00D57D2E"/>
    <w:rsid w:val="00D57F6F"/>
    <w:rsid w:val="00D60197"/>
    <w:rsid w:val="00D60398"/>
    <w:rsid w:val="00D60420"/>
    <w:rsid w:val="00D60480"/>
    <w:rsid w:val="00D605FC"/>
    <w:rsid w:val="00D60BE3"/>
    <w:rsid w:val="00D611B9"/>
    <w:rsid w:val="00D61402"/>
    <w:rsid w:val="00D614C3"/>
    <w:rsid w:val="00D61EA0"/>
    <w:rsid w:val="00D61FBD"/>
    <w:rsid w:val="00D62048"/>
    <w:rsid w:val="00D620AF"/>
    <w:rsid w:val="00D622F4"/>
    <w:rsid w:val="00D624D5"/>
    <w:rsid w:val="00D63089"/>
    <w:rsid w:val="00D6313D"/>
    <w:rsid w:val="00D6323F"/>
    <w:rsid w:val="00D6383D"/>
    <w:rsid w:val="00D6393C"/>
    <w:rsid w:val="00D6397C"/>
    <w:rsid w:val="00D639A3"/>
    <w:rsid w:val="00D63A2A"/>
    <w:rsid w:val="00D6417A"/>
    <w:rsid w:val="00D644DE"/>
    <w:rsid w:val="00D64560"/>
    <w:rsid w:val="00D6464D"/>
    <w:rsid w:val="00D646B4"/>
    <w:rsid w:val="00D64892"/>
    <w:rsid w:val="00D6494D"/>
    <w:rsid w:val="00D64B29"/>
    <w:rsid w:val="00D64C5C"/>
    <w:rsid w:val="00D64CF6"/>
    <w:rsid w:val="00D64F5F"/>
    <w:rsid w:val="00D65205"/>
    <w:rsid w:val="00D65321"/>
    <w:rsid w:val="00D655ED"/>
    <w:rsid w:val="00D65673"/>
    <w:rsid w:val="00D658A2"/>
    <w:rsid w:val="00D65907"/>
    <w:rsid w:val="00D65B2E"/>
    <w:rsid w:val="00D65B59"/>
    <w:rsid w:val="00D65DD8"/>
    <w:rsid w:val="00D65F48"/>
    <w:rsid w:val="00D65F91"/>
    <w:rsid w:val="00D66157"/>
    <w:rsid w:val="00D66161"/>
    <w:rsid w:val="00D661B9"/>
    <w:rsid w:val="00D661CE"/>
    <w:rsid w:val="00D661F7"/>
    <w:rsid w:val="00D6651B"/>
    <w:rsid w:val="00D66544"/>
    <w:rsid w:val="00D6655D"/>
    <w:rsid w:val="00D66596"/>
    <w:rsid w:val="00D6692C"/>
    <w:rsid w:val="00D66C92"/>
    <w:rsid w:val="00D66EC3"/>
    <w:rsid w:val="00D66F3E"/>
    <w:rsid w:val="00D66F85"/>
    <w:rsid w:val="00D67408"/>
    <w:rsid w:val="00D67477"/>
    <w:rsid w:val="00D674BD"/>
    <w:rsid w:val="00D67556"/>
    <w:rsid w:val="00D67699"/>
    <w:rsid w:val="00D67C94"/>
    <w:rsid w:val="00D67CC8"/>
    <w:rsid w:val="00D67E54"/>
    <w:rsid w:val="00D67E7E"/>
    <w:rsid w:val="00D67EE8"/>
    <w:rsid w:val="00D701C1"/>
    <w:rsid w:val="00D703BF"/>
    <w:rsid w:val="00D7044B"/>
    <w:rsid w:val="00D70690"/>
    <w:rsid w:val="00D708E7"/>
    <w:rsid w:val="00D70A4F"/>
    <w:rsid w:val="00D71170"/>
    <w:rsid w:val="00D71260"/>
    <w:rsid w:val="00D71501"/>
    <w:rsid w:val="00D7160E"/>
    <w:rsid w:val="00D71626"/>
    <w:rsid w:val="00D7174C"/>
    <w:rsid w:val="00D717D3"/>
    <w:rsid w:val="00D718BA"/>
    <w:rsid w:val="00D718D6"/>
    <w:rsid w:val="00D719BA"/>
    <w:rsid w:val="00D71B24"/>
    <w:rsid w:val="00D71F00"/>
    <w:rsid w:val="00D71F6B"/>
    <w:rsid w:val="00D720F9"/>
    <w:rsid w:val="00D7255B"/>
    <w:rsid w:val="00D725CC"/>
    <w:rsid w:val="00D72C09"/>
    <w:rsid w:val="00D72D11"/>
    <w:rsid w:val="00D72DDD"/>
    <w:rsid w:val="00D73378"/>
    <w:rsid w:val="00D733FB"/>
    <w:rsid w:val="00D7349C"/>
    <w:rsid w:val="00D734B7"/>
    <w:rsid w:val="00D735F0"/>
    <w:rsid w:val="00D73681"/>
    <w:rsid w:val="00D736EA"/>
    <w:rsid w:val="00D737B5"/>
    <w:rsid w:val="00D73861"/>
    <w:rsid w:val="00D739AC"/>
    <w:rsid w:val="00D73A50"/>
    <w:rsid w:val="00D73C0F"/>
    <w:rsid w:val="00D73EC4"/>
    <w:rsid w:val="00D74149"/>
    <w:rsid w:val="00D743D4"/>
    <w:rsid w:val="00D746B4"/>
    <w:rsid w:val="00D749D1"/>
    <w:rsid w:val="00D74A16"/>
    <w:rsid w:val="00D74AB8"/>
    <w:rsid w:val="00D74F4D"/>
    <w:rsid w:val="00D750FE"/>
    <w:rsid w:val="00D75578"/>
    <w:rsid w:val="00D75610"/>
    <w:rsid w:val="00D756C4"/>
    <w:rsid w:val="00D756CB"/>
    <w:rsid w:val="00D75896"/>
    <w:rsid w:val="00D758FE"/>
    <w:rsid w:val="00D75981"/>
    <w:rsid w:val="00D759E1"/>
    <w:rsid w:val="00D75A5E"/>
    <w:rsid w:val="00D75BBA"/>
    <w:rsid w:val="00D75CDD"/>
    <w:rsid w:val="00D75E4A"/>
    <w:rsid w:val="00D762C0"/>
    <w:rsid w:val="00D76346"/>
    <w:rsid w:val="00D76358"/>
    <w:rsid w:val="00D76367"/>
    <w:rsid w:val="00D763D0"/>
    <w:rsid w:val="00D763D2"/>
    <w:rsid w:val="00D764CF"/>
    <w:rsid w:val="00D76739"/>
    <w:rsid w:val="00D76815"/>
    <w:rsid w:val="00D7688B"/>
    <w:rsid w:val="00D76B40"/>
    <w:rsid w:val="00D76C74"/>
    <w:rsid w:val="00D76D0E"/>
    <w:rsid w:val="00D76EB6"/>
    <w:rsid w:val="00D76FE3"/>
    <w:rsid w:val="00D7708B"/>
    <w:rsid w:val="00D77489"/>
    <w:rsid w:val="00D776E6"/>
    <w:rsid w:val="00D7799B"/>
    <w:rsid w:val="00D77A48"/>
    <w:rsid w:val="00D77FD8"/>
    <w:rsid w:val="00D8002B"/>
    <w:rsid w:val="00D80407"/>
    <w:rsid w:val="00D8040B"/>
    <w:rsid w:val="00D804F1"/>
    <w:rsid w:val="00D80581"/>
    <w:rsid w:val="00D8063D"/>
    <w:rsid w:val="00D807B5"/>
    <w:rsid w:val="00D80A67"/>
    <w:rsid w:val="00D80AC1"/>
    <w:rsid w:val="00D80BDF"/>
    <w:rsid w:val="00D80EF4"/>
    <w:rsid w:val="00D81174"/>
    <w:rsid w:val="00D8117F"/>
    <w:rsid w:val="00D811E4"/>
    <w:rsid w:val="00D81613"/>
    <w:rsid w:val="00D816EF"/>
    <w:rsid w:val="00D8176B"/>
    <w:rsid w:val="00D817D0"/>
    <w:rsid w:val="00D81904"/>
    <w:rsid w:val="00D81A91"/>
    <w:rsid w:val="00D81B13"/>
    <w:rsid w:val="00D81C01"/>
    <w:rsid w:val="00D81E50"/>
    <w:rsid w:val="00D81E98"/>
    <w:rsid w:val="00D81EF0"/>
    <w:rsid w:val="00D82152"/>
    <w:rsid w:val="00D822BE"/>
    <w:rsid w:val="00D824D5"/>
    <w:rsid w:val="00D824E0"/>
    <w:rsid w:val="00D82742"/>
    <w:rsid w:val="00D827B2"/>
    <w:rsid w:val="00D82A58"/>
    <w:rsid w:val="00D82B42"/>
    <w:rsid w:val="00D82BF0"/>
    <w:rsid w:val="00D82BF7"/>
    <w:rsid w:val="00D82C48"/>
    <w:rsid w:val="00D82CCA"/>
    <w:rsid w:val="00D82FFC"/>
    <w:rsid w:val="00D830E9"/>
    <w:rsid w:val="00D831C7"/>
    <w:rsid w:val="00D83337"/>
    <w:rsid w:val="00D83343"/>
    <w:rsid w:val="00D833DD"/>
    <w:rsid w:val="00D8356B"/>
    <w:rsid w:val="00D83718"/>
    <w:rsid w:val="00D83786"/>
    <w:rsid w:val="00D837B3"/>
    <w:rsid w:val="00D838E8"/>
    <w:rsid w:val="00D83952"/>
    <w:rsid w:val="00D8399F"/>
    <w:rsid w:val="00D83BBF"/>
    <w:rsid w:val="00D83CFB"/>
    <w:rsid w:val="00D83D6C"/>
    <w:rsid w:val="00D83D87"/>
    <w:rsid w:val="00D83E9A"/>
    <w:rsid w:val="00D841B9"/>
    <w:rsid w:val="00D84213"/>
    <w:rsid w:val="00D84304"/>
    <w:rsid w:val="00D844D5"/>
    <w:rsid w:val="00D8456B"/>
    <w:rsid w:val="00D84F9B"/>
    <w:rsid w:val="00D8509D"/>
    <w:rsid w:val="00D850FD"/>
    <w:rsid w:val="00D85125"/>
    <w:rsid w:val="00D85256"/>
    <w:rsid w:val="00D8529E"/>
    <w:rsid w:val="00D852B1"/>
    <w:rsid w:val="00D854E7"/>
    <w:rsid w:val="00D85532"/>
    <w:rsid w:val="00D85642"/>
    <w:rsid w:val="00D856BF"/>
    <w:rsid w:val="00D85A6B"/>
    <w:rsid w:val="00D85AC5"/>
    <w:rsid w:val="00D85ACB"/>
    <w:rsid w:val="00D85B56"/>
    <w:rsid w:val="00D85CC5"/>
    <w:rsid w:val="00D85F4F"/>
    <w:rsid w:val="00D866AD"/>
    <w:rsid w:val="00D869C8"/>
    <w:rsid w:val="00D86BCD"/>
    <w:rsid w:val="00D86BFA"/>
    <w:rsid w:val="00D86DDC"/>
    <w:rsid w:val="00D87015"/>
    <w:rsid w:val="00D876C4"/>
    <w:rsid w:val="00D87850"/>
    <w:rsid w:val="00D878A5"/>
    <w:rsid w:val="00D906EE"/>
    <w:rsid w:val="00D90ABA"/>
    <w:rsid w:val="00D90B03"/>
    <w:rsid w:val="00D90B3D"/>
    <w:rsid w:val="00D90BD9"/>
    <w:rsid w:val="00D90E98"/>
    <w:rsid w:val="00D90F73"/>
    <w:rsid w:val="00D90FB0"/>
    <w:rsid w:val="00D911B7"/>
    <w:rsid w:val="00D912B9"/>
    <w:rsid w:val="00D913D4"/>
    <w:rsid w:val="00D91798"/>
    <w:rsid w:val="00D917E9"/>
    <w:rsid w:val="00D918F7"/>
    <w:rsid w:val="00D91935"/>
    <w:rsid w:val="00D919D8"/>
    <w:rsid w:val="00D91E5D"/>
    <w:rsid w:val="00D91EC6"/>
    <w:rsid w:val="00D91F69"/>
    <w:rsid w:val="00D9206F"/>
    <w:rsid w:val="00D920C0"/>
    <w:rsid w:val="00D920D5"/>
    <w:rsid w:val="00D9212A"/>
    <w:rsid w:val="00D92144"/>
    <w:rsid w:val="00D92199"/>
    <w:rsid w:val="00D92285"/>
    <w:rsid w:val="00D923D1"/>
    <w:rsid w:val="00D923D2"/>
    <w:rsid w:val="00D923FE"/>
    <w:rsid w:val="00D92552"/>
    <w:rsid w:val="00D926AB"/>
    <w:rsid w:val="00D927FE"/>
    <w:rsid w:val="00D92B81"/>
    <w:rsid w:val="00D92D98"/>
    <w:rsid w:val="00D9306E"/>
    <w:rsid w:val="00D930D6"/>
    <w:rsid w:val="00D9330F"/>
    <w:rsid w:val="00D933B2"/>
    <w:rsid w:val="00D9359C"/>
    <w:rsid w:val="00D935EB"/>
    <w:rsid w:val="00D9368C"/>
    <w:rsid w:val="00D936C0"/>
    <w:rsid w:val="00D936F8"/>
    <w:rsid w:val="00D93760"/>
    <w:rsid w:val="00D93993"/>
    <w:rsid w:val="00D93B54"/>
    <w:rsid w:val="00D93C76"/>
    <w:rsid w:val="00D93CA5"/>
    <w:rsid w:val="00D93FBF"/>
    <w:rsid w:val="00D9406D"/>
    <w:rsid w:val="00D940C7"/>
    <w:rsid w:val="00D944FE"/>
    <w:rsid w:val="00D9454E"/>
    <w:rsid w:val="00D9470A"/>
    <w:rsid w:val="00D94867"/>
    <w:rsid w:val="00D9496E"/>
    <w:rsid w:val="00D94E95"/>
    <w:rsid w:val="00D94F53"/>
    <w:rsid w:val="00D95089"/>
    <w:rsid w:val="00D95164"/>
    <w:rsid w:val="00D95187"/>
    <w:rsid w:val="00D951BE"/>
    <w:rsid w:val="00D95233"/>
    <w:rsid w:val="00D95317"/>
    <w:rsid w:val="00D9575A"/>
    <w:rsid w:val="00D9593C"/>
    <w:rsid w:val="00D95A27"/>
    <w:rsid w:val="00D95A75"/>
    <w:rsid w:val="00D95B06"/>
    <w:rsid w:val="00D95B42"/>
    <w:rsid w:val="00D95C3C"/>
    <w:rsid w:val="00D960D3"/>
    <w:rsid w:val="00D96836"/>
    <w:rsid w:val="00D968B5"/>
    <w:rsid w:val="00D96D44"/>
    <w:rsid w:val="00D96D5E"/>
    <w:rsid w:val="00D96D89"/>
    <w:rsid w:val="00D96EE4"/>
    <w:rsid w:val="00D97221"/>
    <w:rsid w:val="00D97648"/>
    <w:rsid w:val="00D9766A"/>
    <w:rsid w:val="00D97B76"/>
    <w:rsid w:val="00D97C72"/>
    <w:rsid w:val="00D97EF6"/>
    <w:rsid w:val="00DA0010"/>
    <w:rsid w:val="00DA012C"/>
    <w:rsid w:val="00DA01F5"/>
    <w:rsid w:val="00DA043B"/>
    <w:rsid w:val="00DA0642"/>
    <w:rsid w:val="00DA0712"/>
    <w:rsid w:val="00DA0803"/>
    <w:rsid w:val="00DA09B4"/>
    <w:rsid w:val="00DA0A1C"/>
    <w:rsid w:val="00DA0C62"/>
    <w:rsid w:val="00DA119D"/>
    <w:rsid w:val="00DA1387"/>
    <w:rsid w:val="00DA13A6"/>
    <w:rsid w:val="00DA1590"/>
    <w:rsid w:val="00DA1837"/>
    <w:rsid w:val="00DA18EA"/>
    <w:rsid w:val="00DA1B7E"/>
    <w:rsid w:val="00DA1F2A"/>
    <w:rsid w:val="00DA200C"/>
    <w:rsid w:val="00DA21C2"/>
    <w:rsid w:val="00DA24A4"/>
    <w:rsid w:val="00DA272C"/>
    <w:rsid w:val="00DA2840"/>
    <w:rsid w:val="00DA2D18"/>
    <w:rsid w:val="00DA2E2F"/>
    <w:rsid w:val="00DA337D"/>
    <w:rsid w:val="00DA35D9"/>
    <w:rsid w:val="00DA35E8"/>
    <w:rsid w:val="00DA362C"/>
    <w:rsid w:val="00DA3787"/>
    <w:rsid w:val="00DA399D"/>
    <w:rsid w:val="00DA39C3"/>
    <w:rsid w:val="00DA3A30"/>
    <w:rsid w:val="00DA3A8D"/>
    <w:rsid w:val="00DA3B4B"/>
    <w:rsid w:val="00DA3DD4"/>
    <w:rsid w:val="00DA404C"/>
    <w:rsid w:val="00DA436A"/>
    <w:rsid w:val="00DA45A9"/>
    <w:rsid w:val="00DA46A1"/>
    <w:rsid w:val="00DA4B6D"/>
    <w:rsid w:val="00DA4BF3"/>
    <w:rsid w:val="00DA4EC2"/>
    <w:rsid w:val="00DA4F05"/>
    <w:rsid w:val="00DA50D3"/>
    <w:rsid w:val="00DA52B8"/>
    <w:rsid w:val="00DA52C4"/>
    <w:rsid w:val="00DA539A"/>
    <w:rsid w:val="00DA53CD"/>
    <w:rsid w:val="00DA555A"/>
    <w:rsid w:val="00DA5637"/>
    <w:rsid w:val="00DA56AD"/>
    <w:rsid w:val="00DA5C87"/>
    <w:rsid w:val="00DA5D95"/>
    <w:rsid w:val="00DA5DC0"/>
    <w:rsid w:val="00DA5DF7"/>
    <w:rsid w:val="00DA6142"/>
    <w:rsid w:val="00DA61FC"/>
    <w:rsid w:val="00DA6393"/>
    <w:rsid w:val="00DA6521"/>
    <w:rsid w:val="00DA6603"/>
    <w:rsid w:val="00DA689F"/>
    <w:rsid w:val="00DA6B98"/>
    <w:rsid w:val="00DA6DC1"/>
    <w:rsid w:val="00DA71FD"/>
    <w:rsid w:val="00DA7232"/>
    <w:rsid w:val="00DA72BA"/>
    <w:rsid w:val="00DA72C9"/>
    <w:rsid w:val="00DA72E1"/>
    <w:rsid w:val="00DA73B2"/>
    <w:rsid w:val="00DA7676"/>
    <w:rsid w:val="00DA77A2"/>
    <w:rsid w:val="00DA7866"/>
    <w:rsid w:val="00DA7911"/>
    <w:rsid w:val="00DA7A42"/>
    <w:rsid w:val="00DA7B84"/>
    <w:rsid w:val="00DA7B8E"/>
    <w:rsid w:val="00DA7C98"/>
    <w:rsid w:val="00DA7CCF"/>
    <w:rsid w:val="00DA7CD8"/>
    <w:rsid w:val="00DA7D79"/>
    <w:rsid w:val="00DA7E33"/>
    <w:rsid w:val="00DA7E9C"/>
    <w:rsid w:val="00DB000D"/>
    <w:rsid w:val="00DB01A8"/>
    <w:rsid w:val="00DB0216"/>
    <w:rsid w:val="00DB02AF"/>
    <w:rsid w:val="00DB03C7"/>
    <w:rsid w:val="00DB04CC"/>
    <w:rsid w:val="00DB0975"/>
    <w:rsid w:val="00DB0C2C"/>
    <w:rsid w:val="00DB0D01"/>
    <w:rsid w:val="00DB0DA5"/>
    <w:rsid w:val="00DB126B"/>
    <w:rsid w:val="00DB1374"/>
    <w:rsid w:val="00DB13C7"/>
    <w:rsid w:val="00DB1664"/>
    <w:rsid w:val="00DB173E"/>
    <w:rsid w:val="00DB1905"/>
    <w:rsid w:val="00DB1B61"/>
    <w:rsid w:val="00DB1C42"/>
    <w:rsid w:val="00DB1CC1"/>
    <w:rsid w:val="00DB1E34"/>
    <w:rsid w:val="00DB1E95"/>
    <w:rsid w:val="00DB20C4"/>
    <w:rsid w:val="00DB2111"/>
    <w:rsid w:val="00DB22D3"/>
    <w:rsid w:val="00DB22E7"/>
    <w:rsid w:val="00DB239B"/>
    <w:rsid w:val="00DB23E3"/>
    <w:rsid w:val="00DB2531"/>
    <w:rsid w:val="00DB258F"/>
    <w:rsid w:val="00DB266A"/>
    <w:rsid w:val="00DB28B0"/>
    <w:rsid w:val="00DB2D11"/>
    <w:rsid w:val="00DB2F63"/>
    <w:rsid w:val="00DB324D"/>
    <w:rsid w:val="00DB3274"/>
    <w:rsid w:val="00DB341B"/>
    <w:rsid w:val="00DB3445"/>
    <w:rsid w:val="00DB34AF"/>
    <w:rsid w:val="00DB34C0"/>
    <w:rsid w:val="00DB3A48"/>
    <w:rsid w:val="00DB3B03"/>
    <w:rsid w:val="00DB3BFB"/>
    <w:rsid w:val="00DB3D07"/>
    <w:rsid w:val="00DB3E20"/>
    <w:rsid w:val="00DB3EF4"/>
    <w:rsid w:val="00DB3F8B"/>
    <w:rsid w:val="00DB4089"/>
    <w:rsid w:val="00DB4197"/>
    <w:rsid w:val="00DB41AF"/>
    <w:rsid w:val="00DB4324"/>
    <w:rsid w:val="00DB4564"/>
    <w:rsid w:val="00DB49C8"/>
    <w:rsid w:val="00DB4A4D"/>
    <w:rsid w:val="00DB4AE1"/>
    <w:rsid w:val="00DB4D41"/>
    <w:rsid w:val="00DB4DCC"/>
    <w:rsid w:val="00DB4E27"/>
    <w:rsid w:val="00DB51B2"/>
    <w:rsid w:val="00DB5202"/>
    <w:rsid w:val="00DB5221"/>
    <w:rsid w:val="00DB53A6"/>
    <w:rsid w:val="00DB56B5"/>
    <w:rsid w:val="00DB5930"/>
    <w:rsid w:val="00DB5973"/>
    <w:rsid w:val="00DB5C42"/>
    <w:rsid w:val="00DB5CC4"/>
    <w:rsid w:val="00DB5FDB"/>
    <w:rsid w:val="00DB6021"/>
    <w:rsid w:val="00DB6079"/>
    <w:rsid w:val="00DB6179"/>
    <w:rsid w:val="00DB6205"/>
    <w:rsid w:val="00DB6281"/>
    <w:rsid w:val="00DB62C8"/>
    <w:rsid w:val="00DB649F"/>
    <w:rsid w:val="00DB66A8"/>
    <w:rsid w:val="00DB6961"/>
    <w:rsid w:val="00DB6C5B"/>
    <w:rsid w:val="00DB6FD5"/>
    <w:rsid w:val="00DB71B7"/>
    <w:rsid w:val="00DB71E2"/>
    <w:rsid w:val="00DB72D8"/>
    <w:rsid w:val="00DB75ED"/>
    <w:rsid w:val="00DB79BE"/>
    <w:rsid w:val="00DB7B24"/>
    <w:rsid w:val="00DB7CBC"/>
    <w:rsid w:val="00DB7E60"/>
    <w:rsid w:val="00DC02A2"/>
    <w:rsid w:val="00DC0822"/>
    <w:rsid w:val="00DC0F12"/>
    <w:rsid w:val="00DC120C"/>
    <w:rsid w:val="00DC1251"/>
    <w:rsid w:val="00DC12F0"/>
    <w:rsid w:val="00DC15B8"/>
    <w:rsid w:val="00DC1A0C"/>
    <w:rsid w:val="00DC1B2D"/>
    <w:rsid w:val="00DC1B49"/>
    <w:rsid w:val="00DC1D76"/>
    <w:rsid w:val="00DC1D8B"/>
    <w:rsid w:val="00DC1FD5"/>
    <w:rsid w:val="00DC1FE4"/>
    <w:rsid w:val="00DC2085"/>
    <w:rsid w:val="00DC20CE"/>
    <w:rsid w:val="00DC20D1"/>
    <w:rsid w:val="00DC21D6"/>
    <w:rsid w:val="00DC2776"/>
    <w:rsid w:val="00DC27C2"/>
    <w:rsid w:val="00DC2A4E"/>
    <w:rsid w:val="00DC2D6E"/>
    <w:rsid w:val="00DC2E9A"/>
    <w:rsid w:val="00DC2F30"/>
    <w:rsid w:val="00DC303D"/>
    <w:rsid w:val="00DC31A3"/>
    <w:rsid w:val="00DC3399"/>
    <w:rsid w:val="00DC385B"/>
    <w:rsid w:val="00DC3B3E"/>
    <w:rsid w:val="00DC3C4A"/>
    <w:rsid w:val="00DC3C4E"/>
    <w:rsid w:val="00DC3C58"/>
    <w:rsid w:val="00DC3CFF"/>
    <w:rsid w:val="00DC3D95"/>
    <w:rsid w:val="00DC3F03"/>
    <w:rsid w:val="00DC3FE8"/>
    <w:rsid w:val="00DC40BC"/>
    <w:rsid w:val="00DC410E"/>
    <w:rsid w:val="00DC4139"/>
    <w:rsid w:val="00DC41FC"/>
    <w:rsid w:val="00DC42B8"/>
    <w:rsid w:val="00DC4463"/>
    <w:rsid w:val="00DC44F0"/>
    <w:rsid w:val="00DC456B"/>
    <w:rsid w:val="00DC4943"/>
    <w:rsid w:val="00DC495D"/>
    <w:rsid w:val="00DC4B0C"/>
    <w:rsid w:val="00DC4B2E"/>
    <w:rsid w:val="00DC4D71"/>
    <w:rsid w:val="00DC4F4E"/>
    <w:rsid w:val="00DC4F69"/>
    <w:rsid w:val="00DC4F6E"/>
    <w:rsid w:val="00DC507B"/>
    <w:rsid w:val="00DC51B1"/>
    <w:rsid w:val="00DC5261"/>
    <w:rsid w:val="00DC554C"/>
    <w:rsid w:val="00DC5593"/>
    <w:rsid w:val="00DC5617"/>
    <w:rsid w:val="00DC568E"/>
    <w:rsid w:val="00DC56D8"/>
    <w:rsid w:val="00DC57D0"/>
    <w:rsid w:val="00DC584B"/>
    <w:rsid w:val="00DC5AF4"/>
    <w:rsid w:val="00DC5B86"/>
    <w:rsid w:val="00DC5C7B"/>
    <w:rsid w:val="00DC61EA"/>
    <w:rsid w:val="00DC63E6"/>
    <w:rsid w:val="00DC657C"/>
    <w:rsid w:val="00DC6615"/>
    <w:rsid w:val="00DC682A"/>
    <w:rsid w:val="00DC6BEF"/>
    <w:rsid w:val="00DC6C94"/>
    <w:rsid w:val="00DC6DF6"/>
    <w:rsid w:val="00DC6E0F"/>
    <w:rsid w:val="00DC719C"/>
    <w:rsid w:val="00DC74D5"/>
    <w:rsid w:val="00DC7871"/>
    <w:rsid w:val="00DC7AF1"/>
    <w:rsid w:val="00DC7B6C"/>
    <w:rsid w:val="00DC7BDA"/>
    <w:rsid w:val="00DC7C47"/>
    <w:rsid w:val="00DC7DC8"/>
    <w:rsid w:val="00DD002C"/>
    <w:rsid w:val="00DD00FE"/>
    <w:rsid w:val="00DD03C1"/>
    <w:rsid w:val="00DD04B1"/>
    <w:rsid w:val="00DD0531"/>
    <w:rsid w:val="00DD056C"/>
    <w:rsid w:val="00DD06C5"/>
    <w:rsid w:val="00DD0AAF"/>
    <w:rsid w:val="00DD0AF6"/>
    <w:rsid w:val="00DD0BB8"/>
    <w:rsid w:val="00DD0BBB"/>
    <w:rsid w:val="00DD0EF0"/>
    <w:rsid w:val="00DD113D"/>
    <w:rsid w:val="00DD13DB"/>
    <w:rsid w:val="00DD18FF"/>
    <w:rsid w:val="00DD1969"/>
    <w:rsid w:val="00DD1982"/>
    <w:rsid w:val="00DD19FF"/>
    <w:rsid w:val="00DD208C"/>
    <w:rsid w:val="00DD2434"/>
    <w:rsid w:val="00DD2688"/>
    <w:rsid w:val="00DD27C5"/>
    <w:rsid w:val="00DD2A98"/>
    <w:rsid w:val="00DD2B40"/>
    <w:rsid w:val="00DD31D4"/>
    <w:rsid w:val="00DD327C"/>
    <w:rsid w:val="00DD333A"/>
    <w:rsid w:val="00DD344C"/>
    <w:rsid w:val="00DD3520"/>
    <w:rsid w:val="00DD3526"/>
    <w:rsid w:val="00DD3701"/>
    <w:rsid w:val="00DD3860"/>
    <w:rsid w:val="00DD3929"/>
    <w:rsid w:val="00DD3A76"/>
    <w:rsid w:val="00DD3AD2"/>
    <w:rsid w:val="00DD3B3D"/>
    <w:rsid w:val="00DD40E8"/>
    <w:rsid w:val="00DD425D"/>
    <w:rsid w:val="00DD428D"/>
    <w:rsid w:val="00DD45B3"/>
    <w:rsid w:val="00DD4A03"/>
    <w:rsid w:val="00DD4BD7"/>
    <w:rsid w:val="00DD4D8E"/>
    <w:rsid w:val="00DD4F1E"/>
    <w:rsid w:val="00DD5244"/>
    <w:rsid w:val="00DD52E9"/>
    <w:rsid w:val="00DD538B"/>
    <w:rsid w:val="00DD5521"/>
    <w:rsid w:val="00DD5863"/>
    <w:rsid w:val="00DD5891"/>
    <w:rsid w:val="00DD5A51"/>
    <w:rsid w:val="00DD5BFF"/>
    <w:rsid w:val="00DD5C8F"/>
    <w:rsid w:val="00DD5D05"/>
    <w:rsid w:val="00DD5F12"/>
    <w:rsid w:val="00DD6033"/>
    <w:rsid w:val="00DD61F8"/>
    <w:rsid w:val="00DD688B"/>
    <w:rsid w:val="00DD6A3B"/>
    <w:rsid w:val="00DD6CFD"/>
    <w:rsid w:val="00DD6DAF"/>
    <w:rsid w:val="00DD70C3"/>
    <w:rsid w:val="00DD71EA"/>
    <w:rsid w:val="00DD72DC"/>
    <w:rsid w:val="00DD7429"/>
    <w:rsid w:val="00DD7B27"/>
    <w:rsid w:val="00DD7C3E"/>
    <w:rsid w:val="00DD7CCA"/>
    <w:rsid w:val="00DD7E99"/>
    <w:rsid w:val="00DE0119"/>
    <w:rsid w:val="00DE026B"/>
    <w:rsid w:val="00DE02C6"/>
    <w:rsid w:val="00DE045A"/>
    <w:rsid w:val="00DE05AD"/>
    <w:rsid w:val="00DE069F"/>
    <w:rsid w:val="00DE0871"/>
    <w:rsid w:val="00DE0911"/>
    <w:rsid w:val="00DE0A10"/>
    <w:rsid w:val="00DE1062"/>
    <w:rsid w:val="00DE12B5"/>
    <w:rsid w:val="00DE1350"/>
    <w:rsid w:val="00DE16DF"/>
    <w:rsid w:val="00DE1A0A"/>
    <w:rsid w:val="00DE1B1A"/>
    <w:rsid w:val="00DE1C44"/>
    <w:rsid w:val="00DE2467"/>
    <w:rsid w:val="00DE25B2"/>
    <w:rsid w:val="00DE2905"/>
    <w:rsid w:val="00DE2B38"/>
    <w:rsid w:val="00DE2C4E"/>
    <w:rsid w:val="00DE2C69"/>
    <w:rsid w:val="00DE3090"/>
    <w:rsid w:val="00DE3671"/>
    <w:rsid w:val="00DE3715"/>
    <w:rsid w:val="00DE37B1"/>
    <w:rsid w:val="00DE380B"/>
    <w:rsid w:val="00DE389F"/>
    <w:rsid w:val="00DE3DF7"/>
    <w:rsid w:val="00DE3E18"/>
    <w:rsid w:val="00DE4165"/>
    <w:rsid w:val="00DE4654"/>
    <w:rsid w:val="00DE4695"/>
    <w:rsid w:val="00DE47B6"/>
    <w:rsid w:val="00DE47E1"/>
    <w:rsid w:val="00DE4B29"/>
    <w:rsid w:val="00DE4C8E"/>
    <w:rsid w:val="00DE5105"/>
    <w:rsid w:val="00DE5167"/>
    <w:rsid w:val="00DE5345"/>
    <w:rsid w:val="00DE5577"/>
    <w:rsid w:val="00DE56E8"/>
    <w:rsid w:val="00DE571A"/>
    <w:rsid w:val="00DE5837"/>
    <w:rsid w:val="00DE58DB"/>
    <w:rsid w:val="00DE596F"/>
    <w:rsid w:val="00DE5BEB"/>
    <w:rsid w:val="00DE616B"/>
    <w:rsid w:val="00DE6514"/>
    <w:rsid w:val="00DE65B3"/>
    <w:rsid w:val="00DE66E7"/>
    <w:rsid w:val="00DE6A15"/>
    <w:rsid w:val="00DE6A65"/>
    <w:rsid w:val="00DE6BF8"/>
    <w:rsid w:val="00DE6E75"/>
    <w:rsid w:val="00DE6E8E"/>
    <w:rsid w:val="00DE6ED9"/>
    <w:rsid w:val="00DE6EF1"/>
    <w:rsid w:val="00DE6F30"/>
    <w:rsid w:val="00DE74D1"/>
    <w:rsid w:val="00DE75EA"/>
    <w:rsid w:val="00DE77A2"/>
    <w:rsid w:val="00DE78C1"/>
    <w:rsid w:val="00DE7914"/>
    <w:rsid w:val="00DE7B43"/>
    <w:rsid w:val="00DE7B7D"/>
    <w:rsid w:val="00DE7DE8"/>
    <w:rsid w:val="00DE7E72"/>
    <w:rsid w:val="00DF00A9"/>
    <w:rsid w:val="00DF0131"/>
    <w:rsid w:val="00DF0282"/>
    <w:rsid w:val="00DF02A5"/>
    <w:rsid w:val="00DF03FA"/>
    <w:rsid w:val="00DF095E"/>
    <w:rsid w:val="00DF0A13"/>
    <w:rsid w:val="00DF0AEE"/>
    <w:rsid w:val="00DF0CFE"/>
    <w:rsid w:val="00DF0FA0"/>
    <w:rsid w:val="00DF1066"/>
    <w:rsid w:val="00DF107C"/>
    <w:rsid w:val="00DF121C"/>
    <w:rsid w:val="00DF1364"/>
    <w:rsid w:val="00DF16F1"/>
    <w:rsid w:val="00DF1781"/>
    <w:rsid w:val="00DF1840"/>
    <w:rsid w:val="00DF1BF0"/>
    <w:rsid w:val="00DF1C00"/>
    <w:rsid w:val="00DF1D01"/>
    <w:rsid w:val="00DF217F"/>
    <w:rsid w:val="00DF257F"/>
    <w:rsid w:val="00DF25AE"/>
    <w:rsid w:val="00DF2729"/>
    <w:rsid w:val="00DF2912"/>
    <w:rsid w:val="00DF2A58"/>
    <w:rsid w:val="00DF2A96"/>
    <w:rsid w:val="00DF2ACF"/>
    <w:rsid w:val="00DF2C18"/>
    <w:rsid w:val="00DF2C41"/>
    <w:rsid w:val="00DF2DD4"/>
    <w:rsid w:val="00DF2E81"/>
    <w:rsid w:val="00DF2FB4"/>
    <w:rsid w:val="00DF3256"/>
    <w:rsid w:val="00DF3310"/>
    <w:rsid w:val="00DF350B"/>
    <w:rsid w:val="00DF3655"/>
    <w:rsid w:val="00DF36FC"/>
    <w:rsid w:val="00DF3754"/>
    <w:rsid w:val="00DF3765"/>
    <w:rsid w:val="00DF3ADF"/>
    <w:rsid w:val="00DF3C34"/>
    <w:rsid w:val="00DF3DA0"/>
    <w:rsid w:val="00DF3DD6"/>
    <w:rsid w:val="00DF3F11"/>
    <w:rsid w:val="00DF3F70"/>
    <w:rsid w:val="00DF4296"/>
    <w:rsid w:val="00DF4334"/>
    <w:rsid w:val="00DF43C0"/>
    <w:rsid w:val="00DF45A6"/>
    <w:rsid w:val="00DF4777"/>
    <w:rsid w:val="00DF4F9C"/>
    <w:rsid w:val="00DF510B"/>
    <w:rsid w:val="00DF5360"/>
    <w:rsid w:val="00DF5678"/>
    <w:rsid w:val="00DF56DA"/>
    <w:rsid w:val="00DF5B9B"/>
    <w:rsid w:val="00DF5C1B"/>
    <w:rsid w:val="00DF5CC7"/>
    <w:rsid w:val="00DF5CD1"/>
    <w:rsid w:val="00DF5F88"/>
    <w:rsid w:val="00DF61C8"/>
    <w:rsid w:val="00DF6246"/>
    <w:rsid w:val="00DF6346"/>
    <w:rsid w:val="00DF6561"/>
    <w:rsid w:val="00DF6674"/>
    <w:rsid w:val="00DF6C2C"/>
    <w:rsid w:val="00DF6CA7"/>
    <w:rsid w:val="00DF6CDB"/>
    <w:rsid w:val="00DF6D07"/>
    <w:rsid w:val="00DF6D36"/>
    <w:rsid w:val="00DF7118"/>
    <w:rsid w:val="00DF7269"/>
    <w:rsid w:val="00DF73C9"/>
    <w:rsid w:val="00DF757C"/>
    <w:rsid w:val="00DF7705"/>
    <w:rsid w:val="00DF7885"/>
    <w:rsid w:val="00DF78A8"/>
    <w:rsid w:val="00DF798F"/>
    <w:rsid w:val="00DF7D10"/>
    <w:rsid w:val="00DF7DDA"/>
    <w:rsid w:val="00DF7E3F"/>
    <w:rsid w:val="00DF7F65"/>
    <w:rsid w:val="00E0012F"/>
    <w:rsid w:val="00E00160"/>
    <w:rsid w:val="00E00A9E"/>
    <w:rsid w:val="00E00AC2"/>
    <w:rsid w:val="00E00BAD"/>
    <w:rsid w:val="00E00D59"/>
    <w:rsid w:val="00E00FC2"/>
    <w:rsid w:val="00E01007"/>
    <w:rsid w:val="00E01081"/>
    <w:rsid w:val="00E0144F"/>
    <w:rsid w:val="00E01487"/>
    <w:rsid w:val="00E015E0"/>
    <w:rsid w:val="00E0198C"/>
    <w:rsid w:val="00E01C88"/>
    <w:rsid w:val="00E01CD1"/>
    <w:rsid w:val="00E02165"/>
    <w:rsid w:val="00E02197"/>
    <w:rsid w:val="00E0221C"/>
    <w:rsid w:val="00E0245C"/>
    <w:rsid w:val="00E0247A"/>
    <w:rsid w:val="00E02613"/>
    <w:rsid w:val="00E0262A"/>
    <w:rsid w:val="00E0263E"/>
    <w:rsid w:val="00E0271D"/>
    <w:rsid w:val="00E02829"/>
    <w:rsid w:val="00E02911"/>
    <w:rsid w:val="00E02912"/>
    <w:rsid w:val="00E02A8A"/>
    <w:rsid w:val="00E02BA7"/>
    <w:rsid w:val="00E02BF7"/>
    <w:rsid w:val="00E02CF9"/>
    <w:rsid w:val="00E02FC3"/>
    <w:rsid w:val="00E03103"/>
    <w:rsid w:val="00E0316F"/>
    <w:rsid w:val="00E031FF"/>
    <w:rsid w:val="00E0354C"/>
    <w:rsid w:val="00E035A0"/>
    <w:rsid w:val="00E036EE"/>
    <w:rsid w:val="00E0386E"/>
    <w:rsid w:val="00E03C24"/>
    <w:rsid w:val="00E03C50"/>
    <w:rsid w:val="00E03D9D"/>
    <w:rsid w:val="00E03EBA"/>
    <w:rsid w:val="00E04059"/>
    <w:rsid w:val="00E044E4"/>
    <w:rsid w:val="00E045E3"/>
    <w:rsid w:val="00E0495C"/>
    <w:rsid w:val="00E04F72"/>
    <w:rsid w:val="00E058E1"/>
    <w:rsid w:val="00E05B9A"/>
    <w:rsid w:val="00E05E29"/>
    <w:rsid w:val="00E05E3D"/>
    <w:rsid w:val="00E0600B"/>
    <w:rsid w:val="00E062E1"/>
    <w:rsid w:val="00E063FC"/>
    <w:rsid w:val="00E06833"/>
    <w:rsid w:val="00E06A69"/>
    <w:rsid w:val="00E06AA8"/>
    <w:rsid w:val="00E06C16"/>
    <w:rsid w:val="00E06D12"/>
    <w:rsid w:val="00E06D89"/>
    <w:rsid w:val="00E06E69"/>
    <w:rsid w:val="00E06EDA"/>
    <w:rsid w:val="00E06FDE"/>
    <w:rsid w:val="00E07152"/>
    <w:rsid w:val="00E0752B"/>
    <w:rsid w:val="00E078F9"/>
    <w:rsid w:val="00E07AD0"/>
    <w:rsid w:val="00E07EE9"/>
    <w:rsid w:val="00E07FFA"/>
    <w:rsid w:val="00E1059E"/>
    <w:rsid w:val="00E1060A"/>
    <w:rsid w:val="00E10869"/>
    <w:rsid w:val="00E10931"/>
    <w:rsid w:val="00E10A44"/>
    <w:rsid w:val="00E10E2D"/>
    <w:rsid w:val="00E10EBA"/>
    <w:rsid w:val="00E11017"/>
    <w:rsid w:val="00E11575"/>
    <w:rsid w:val="00E115F4"/>
    <w:rsid w:val="00E11616"/>
    <w:rsid w:val="00E11855"/>
    <w:rsid w:val="00E11B4D"/>
    <w:rsid w:val="00E11BA6"/>
    <w:rsid w:val="00E11DD9"/>
    <w:rsid w:val="00E1208B"/>
    <w:rsid w:val="00E12118"/>
    <w:rsid w:val="00E124A0"/>
    <w:rsid w:val="00E124C5"/>
    <w:rsid w:val="00E12783"/>
    <w:rsid w:val="00E12AAF"/>
    <w:rsid w:val="00E12B66"/>
    <w:rsid w:val="00E12C45"/>
    <w:rsid w:val="00E12DC8"/>
    <w:rsid w:val="00E13250"/>
    <w:rsid w:val="00E13456"/>
    <w:rsid w:val="00E1348E"/>
    <w:rsid w:val="00E13500"/>
    <w:rsid w:val="00E13B7D"/>
    <w:rsid w:val="00E13B9D"/>
    <w:rsid w:val="00E13D98"/>
    <w:rsid w:val="00E13DE9"/>
    <w:rsid w:val="00E13ECD"/>
    <w:rsid w:val="00E1402F"/>
    <w:rsid w:val="00E1406F"/>
    <w:rsid w:val="00E1423B"/>
    <w:rsid w:val="00E1451A"/>
    <w:rsid w:val="00E1458E"/>
    <w:rsid w:val="00E14706"/>
    <w:rsid w:val="00E1499D"/>
    <w:rsid w:val="00E14B40"/>
    <w:rsid w:val="00E14C0B"/>
    <w:rsid w:val="00E14D67"/>
    <w:rsid w:val="00E14FD2"/>
    <w:rsid w:val="00E154EE"/>
    <w:rsid w:val="00E155FC"/>
    <w:rsid w:val="00E156AD"/>
    <w:rsid w:val="00E156FB"/>
    <w:rsid w:val="00E1579F"/>
    <w:rsid w:val="00E15B36"/>
    <w:rsid w:val="00E15D83"/>
    <w:rsid w:val="00E16101"/>
    <w:rsid w:val="00E1617B"/>
    <w:rsid w:val="00E16445"/>
    <w:rsid w:val="00E164DD"/>
    <w:rsid w:val="00E1663C"/>
    <w:rsid w:val="00E169A5"/>
    <w:rsid w:val="00E169AC"/>
    <w:rsid w:val="00E16B55"/>
    <w:rsid w:val="00E16BBC"/>
    <w:rsid w:val="00E16CC0"/>
    <w:rsid w:val="00E16FF0"/>
    <w:rsid w:val="00E17359"/>
    <w:rsid w:val="00E175EA"/>
    <w:rsid w:val="00E17636"/>
    <w:rsid w:val="00E17772"/>
    <w:rsid w:val="00E177B7"/>
    <w:rsid w:val="00E1790D"/>
    <w:rsid w:val="00E17AD0"/>
    <w:rsid w:val="00E17AFB"/>
    <w:rsid w:val="00E17B0A"/>
    <w:rsid w:val="00E20138"/>
    <w:rsid w:val="00E201AE"/>
    <w:rsid w:val="00E202CA"/>
    <w:rsid w:val="00E20303"/>
    <w:rsid w:val="00E204E9"/>
    <w:rsid w:val="00E206FE"/>
    <w:rsid w:val="00E2071F"/>
    <w:rsid w:val="00E208BF"/>
    <w:rsid w:val="00E20972"/>
    <w:rsid w:val="00E20974"/>
    <w:rsid w:val="00E20B53"/>
    <w:rsid w:val="00E20C0F"/>
    <w:rsid w:val="00E20EC7"/>
    <w:rsid w:val="00E21094"/>
    <w:rsid w:val="00E21155"/>
    <w:rsid w:val="00E21222"/>
    <w:rsid w:val="00E213CD"/>
    <w:rsid w:val="00E21B12"/>
    <w:rsid w:val="00E21BB9"/>
    <w:rsid w:val="00E21D36"/>
    <w:rsid w:val="00E21EE6"/>
    <w:rsid w:val="00E21FE1"/>
    <w:rsid w:val="00E22001"/>
    <w:rsid w:val="00E220A3"/>
    <w:rsid w:val="00E220B7"/>
    <w:rsid w:val="00E220CE"/>
    <w:rsid w:val="00E220EB"/>
    <w:rsid w:val="00E2219C"/>
    <w:rsid w:val="00E223B9"/>
    <w:rsid w:val="00E22547"/>
    <w:rsid w:val="00E22599"/>
    <w:rsid w:val="00E22B2C"/>
    <w:rsid w:val="00E22CEF"/>
    <w:rsid w:val="00E22EA6"/>
    <w:rsid w:val="00E230B8"/>
    <w:rsid w:val="00E231B4"/>
    <w:rsid w:val="00E231EB"/>
    <w:rsid w:val="00E232FF"/>
    <w:rsid w:val="00E235D8"/>
    <w:rsid w:val="00E23920"/>
    <w:rsid w:val="00E23995"/>
    <w:rsid w:val="00E23A00"/>
    <w:rsid w:val="00E23A19"/>
    <w:rsid w:val="00E23C48"/>
    <w:rsid w:val="00E241D4"/>
    <w:rsid w:val="00E2441D"/>
    <w:rsid w:val="00E24503"/>
    <w:rsid w:val="00E24891"/>
    <w:rsid w:val="00E248D7"/>
    <w:rsid w:val="00E24BD7"/>
    <w:rsid w:val="00E24CEF"/>
    <w:rsid w:val="00E24E72"/>
    <w:rsid w:val="00E2502A"/>
    <w:rsid w:val="00E250A4"/>
    <w:rsid w:val="00E25150"/>
    <w:rsid w:val="00E253F3"/>
    <w:rsid w:val="00E25607"/>
    <w:rsid w:val="00E256AD"/>
    <w:rsid w:val="00E25AC1"/>
    <w:rsid w:val="00E25EC5"/>
    <w:rsid w:val="00E25F49"/>
    <w:rsid w:val="00E25FD9"/>
    <w:rsid w:val="00E26051"/>
    <w:rsid w:val="00E261C1"/>
    <w:rsid w:val="00E264FF"/>
    <w:rsid w:val="00E26550"/>
    <w:rsid w:val="00E265B3"/>
    <w:rsid w:val="00E26639"/>
    <w:rsid w:val="00E26837"/>
    <w:rsid w:val="00E26A22"/>
    <w:rsid w:val="00E26BAD"/>
    <w:rsid w:val="00E26DB0"/>
    <w:rsid w:val="00E26F50"/>
    <w:rsid w:val="00E27118"/>
    <w:rsid w:val="00E27153"/>
    <w:rsid w:val="00E271B7"/>
    <w:rsid w:val="00E273DA"/>
    <w:rsid w:val="00E27486"/>
    <w:rsid w:val="00E276FC"/>
    <w:rsid w:val="00E2779B"/>
    <w:rsid w:val="00E27895"/>
    <w:rsid w:val="00E27921"/>
    <w:rsid w:val="00E27A3A"/>
    <w:rsid w:val="00E27F69"/>
    <w:rsid w:val="00E27FAE"/>
    <w:rsid w:val="00E306DF"/>
    <w:rsid w:val="00E30868"/>
    <w:rsid w:val="00E308EA"/>
    <w:rsid w:val="00E30C12"/>
    <w:rsid w:val="00E30CC4"/>
    <w:rsid w:val="00E30D14"/>
    <w:rsid w:val="00E30DD5"/>
    <w:rsid w:val="00E30E8F"/>
    <w:rsid w:val="00E30EAC"/>
    <w:rsid w:val="00E3102E"/>
    <w:rsid w:val="00E3119B"/>
    <w:rsid w:val="00E3121A"/>
    <w:rsid w:val="00E31404"/>
    <w:rsid w:val="00E3140A"/>
    <w:rsid w:val="00E31451"/>
    <w:rsid w:val="00E31651"/>
    <w:rsid w:val="00E31680"/>
    <w:rsid w:val="00E31755"/>
    <w:rsid w:val="00E3191E"/>
    <w:rsid w:val="00E31A5C"/>
    <w:rsid w:val="00E31B0F"/>
    <w:rsid w:val="00E31BB1"/>
    <w:rsid w:val="00E31CA4"/>
    <w:rsid w:val="00E31FAA"/>
    <w:rsid w:val="00E32109"/>
    <w:rsid w:val="00E3210C"/>
    <w:rsid w:val="00E32653"/>
    <w:rsid w:val="00E32722"/>
    <w:rsid w:val="00E328C6"/>
    <w:rsid w:val="00E3291B"/>
    <w:rsid w:val="00E32935"/>
    <w:rsid w:val="00E32A25"/>
    <w:rsid w:val="00E32B21"/>
    <w:rsid w:val="00E32EC8"/>
    <w:rsid w:val="00E332C6"/>
    <w:rsid w:val="00E3356A"/>
    <w:rsid w:val="00E33889"/>
    <w:rsid w:val="00E33961"/>
    <w:rsid w:val="00E33BD4"/>
    <w:rsid w:val="00E33D50"/>
    <w:rsid w:val="00E33EDB"/>
    <w:rsid w:val="00E3404D"/>
    <w:rsid w:val="00E3407C"/>
    <w:rsid w:val="00E34333"/>
    <w:rsid w:val="00E34376"/>
    <w:rsid w:val="00E343D1"/>
    <w:rsid w:val="00E346BC"/>
    <w:rsid w:val="00E349F0"/>
    <w:rsid w:val="00E34B2E"/>
    <w:rsid w:val="00E34F28"/>
    <w:rsid w:val="00E34F9F"/>
    <w:rsid w:val="00E3513B"/>
    <w:rsid w:val="00E35903"/>
    <w:rsid w:val="00E35B3A"/>
    <w:rsid w:val="00E36135"/>
    <w:rsid w:val="00E361CF"/>
    <w:rsid w:val="00E363A7"/>
    <w:rsid w:val="00E36663"/>
    <w:rsid w:val="00E366FF"/>
    <w:rsid w:val="00E36806"/>
    <w:rsid w:val="00E3681F"/>
    <w:rsid w:val="00E3689C"/>
    <w:rsid w:val="00E368D8"/>
    <w:rsid w:val="00E3698E"/>
    <w:rsid w:val="00E36AF8"/>
    <w:rsid w:val="00E36C22"/>
    <w:rsid w:val="00E3729D"/>
    <w:rsid w:val="00E37BEE"/>
    <w:rsid w:val="00E37FDB"/>
    <w:rsid w:val="00E37FE6"/>
    <w:rsid w:val="00E40059"/>
    <w:rsid w:val="00E401B2"/>
    <w:rsid w:val="00E40243"/>
    <w:rsid w:val="00E40905"/>
    <w:rsid w:val="00E40CA6"/>
    <w:rsid w:val="00E40E29"/>
    <w:rsid w:val="00E40E39"/>
    <w:rsid w:val="00E40E57"/>
    <w:rsid w:val="00E40ED3"/>
    <w:rsid w:val="00E40FE3"/>
    <w:rsid w:val="00E41051"/>
    <w:rsid w:val="00E410BE"/>
    <w:rsid w:val="00E410CC"/>
    <w:rsid w:val="00E41212"/>
    <w:rsid w:val="00E415EB"/>
    <w:rsid w:val="00E41652"/>
    <w:rsid w:val="00E416B4"/>
    <w:rsid w:val="00E41990"/>
    <w:rsid w:val="00E41ABA"/>
    <w:rsid w:val="00E41C76"/>
    <w:rsid w:val="00E41D7B"/>
    <w:rsid w:val="00E41E13"/>
    <w:rsid w:val="00E41E68"/>
    <w:rsid w:val="00E41FE8"/>
    <w:rsid w:val="00E4205D"/>
    <w:rsid w:val="00E422A2"/>
    <w:rsid w:val="00E423B9"/>
    <w:rsid w:val="00E424F7"/>
    <w:rsid w:val="00E425E0"/>
    <w:rsid w:val="00E426C6"/>
    <w:rsid w:val="00E426D5"/>
    <w:rsid w:val="00E4285E"/>
    <w:rsid w:val="00E428DE"/>
    <w:rsid w:val="00E42B26"/>
    <w:rsid w:val="00E42C45"/>
    <w:rsid w:val="00E42CB4"/>
    <w:rsid w:val="00E42FCF"/>
    <w:rsid w:val="00E432EC"/>
    <w:rsid w:val="00E4335A"/>
    <w:rsid w:val="00E433B1"/>
    <w:rsid w:val="00E43420"/>
    <w:rsid w:val="00E43740"/>
    <w:rsid w:val="00E43749"/>
    <w:rsid w:val="00E437FB"/>
    <w:rsid w:val="00E43820"/>
    <w:rsid w:val="00E438E5"/>
    <w:rsid w:val="00E438EC"/>
    <w:rsid w:val="00E43E4B"/>
    <w:rsid w:val="00E44050"/>
    <w:rsid w:val="00E4409E"/>
    <w:rsid w:val="00E4427D"/>
    <w:rsid w:val="00E443E8"/>
    <w:rsid w:val="00E444E0"/>
    <w:rsid w:val="00E4474C"/>
    <w:rsid w:val="00E44B03"/>
    <w:rsid w:val="00E44C97"/>
    <w:rsid w:val="00E44DDA"/>
    <w:rsid w:val="00E44E2B"/>
    <w:rsid w:val="00E45081"/>
    <w:rsid w:val="00E4581D"/>
    <w:rsid w:val="00E45835"/>
    <w:rsid w:val="00E45A59"/>
    <w:rsid w:val="00E45A5A"/>
    <w:rsid w:val="00E45AD9"/>
    <w:rsid w:val="00E45B60"/>
    <w:rsid w:val="00E45CFA"/>
    <w:rsid w:val="00E45DF0"/>
    <w:rsid w:val="00E465D0"/>
    <w:rsid w:val="00E465D1"/>
    <w:rsid w:val="00E466C5"/>
    <w:rsid w:val="00E46949"/>
    <w:rsid w:val="00E46AFC"/>
    <w:rsid w:val="00E46D73"/>
    <w:rsid w:val="00E4700F"/>
    <w:rsid w:val="00E4731E"/>
    <w:rsid w:val="00E47661"/>
    <w:rsid w:val="00E47A3F"/>
    <w:rsid w:val="00E47B9A"/>
    <w:rsid w:val="00E47BC6"/>
    <w:rsid w:val="00E47D7F"/>
    <w:rsid w:val="00E47D93"/>
    <w:rsid w:val="00E50186"/>
    <w:rsid w:val="00E5020C"/>
    <w:rsid w:val="00E50402"/>
    <w:rsid w:val="00E50A7F"/>
    <w:rsid w:val="00E50B4C"/>
    <w:rsid w:val="00E50C4D"/>
    <w:rsid w:val="00E50D16"/>
    <w:rsid w:val="00E50E63"/>
    <w:rsid w:val="00E51042"/>
    <w:rsid w:val="00E516D3"/>
    <w:rsid w:val="00E51A67"/>
    <w:rsid w:val="00E51B91"/>
    <w:rsid w:val="00E51BDC"/>
    <w:rsid w:val="00E51C79"/>
    <w:rsid w:val="00E51C9A"/>
    <w:rsid w:val="00E51D0D"/>
    <w:rsid w:val="00E51D46"/>
    <w:rsid w:val="00E5200D"/>
    <w:rsid w:val="00E5257F"/>
    <w:rsid w:val="00E52B91"/>
    <w:rsid w:val="00E52CF3"/>
    <w:rsid w:val="00E52CF6"/>
    <w:rsid w:val="00E52E13"/>
    <w:rsid w:val="00E53185"/>
    <w:rsid w:val="00E532A5"/>
    <w:rsid w:val="00E53334"/>
    <w:rsid w:val="00E53572"/>
    <w:rsid w:val="00E53775"/>
    <w:rsid w:val="00E539B3"/>
    <w:rsid w:val="00E53CED"/>
    <w:rsid w:val="00E53DAD"/>
    <w:rsid w:val="00E53F12"/>
    <w:rsid w:val="00E5403B"/>
    <w:rsid w:val="00E5422B"/>
    <w:rsid w:val="00E5438A"/>
    <w:rsid w:val="00E545D2"/>
    <w:rsid w:val="00E54C5D"/>
    <w:rsid w:val="00E54E1F"/>
    <w:rsid w:val="00E551C4"/>
    <w:rsid w:val="00E55245"/>
    <w:rsid w:val="00E5536D"/>
    <w:rsid w:val="00E55A30"/>
    <w:rsid w:val="00E55AAA"/>
    <w:rsid w:val="00E55CB1"/>
    <w:rsid w:val="00E55DC2"/>
    <w:rsid w:val="00E5608A"/>
    <w:rsid w:val="00E56194"/>
    <w:rsid w:val="00E563B8"/>
    <w:rsid w:val="00E564C2"/>
    <w:rsid w:val="00E56717"/>
    <w:rsid w:val="00E5685F"/>
    <w:rsid w:val="00E56C3C"/>
    <w:rsid w:val="00E56EA0"/>
    <w:rsid w:val="00E57067"/>
    <w:rsid w:val="00E5721F"/>
    <w:rsid w:val="00E57524"/>
    <w:rsid w:val="00E577F1"/>
    <w:rsid w:val="00E5797A"/>
    <w:rsid w:val="00E57A6C"/>
    <w:rsid w:val="00E57EB0"/>
    <w:rsid w:val="00E605AD"/>
    <w:rsid w:val="00E6077B"/>
    <w:rsid w:val="00E60791"/>
    <w:rsid w:val="00E60910"/>
    <w:rsid w:val="00E60AAD"/>
    <w:rsid w:val="00E60ACF"/>
    <w:rsid w:val="00E6118C"/>
    <w:rsid w:val="00E61347"/>
    <w:rsid w:val="00E61387"/>
    <w:rsid w:val="00E614A6"/>
    <w:rsid w:val="00E61756"/>
    <w:rsid w:val="00E618EE"/>
    <w:rsid w:val="00E62362"/>
    <w:rsid w:val="00E623EC"/>
    <w:rsid w:val="00E6240F"/>
    <w:rsid w:val="00E6277C"/>
    <w:rsid w:val="00E627C1"/>
    <w:rsid w:val="00E62975"/>
    <w:rsid w:val="00E629F1"/>
    <w:rsid w:val="00E62A51"/>
    <w:rsid w:val="00E62BEE"/>
    <w:rsid w:val="00E62D91"/>
    <w:rsid w:val="00E62FFB"/>
    <w:rsid w:val="00E63136"/>
    <w:rsid w:val="00E63355"/>
    <w:rsid w:val="00E63967"/>
    <w:rsid w:val="00E63A45"/>
    <w:rsid w:val="00E63A74"/>
    <w:rsid w:val="00E63CFB"/>
    <w:rsid w:val="00E63E3B"/>
    <w:rsid w:val="00E63EBD"/>
    <w:rsid w:val="00E64062"/>
    <w:rsid w:val="00E6406D"/>
    <w:rsid w:val="00E64134"/>
    <w:rsid w:val="00E641F7"/>
    <w:rsid w:val="00E6422E"/>
    <w:rsid w:val="00E6455F"/>
    <w:rsid w:val="00E64637"/>
    <w:rsid w:val="00E64661"/>
    <w:rsid w:val="00E647EB"/>
    <w:rsid w:val="00E64815"/>
    <w:rsid w:val="00E648D1"/>
    <w:rsid w:val="00E649B0"/>
    <w:rsid w:val="00E649DC"/>
    <w:rsid w:val="00E64BA0"/>
    <w:rsid w:val="00E64BCE"/>
    <w:rsid w:val="00E64C1C"/>
    <w:rsid w:val="00E64DA8"/>
    <w:rsid w:val="00E64E80"/>
    <w:rsid w:val="00E651D4"/>
    <w:rsid w:val="00E657DC"/>
    <w:rsid w:val="00E65844"/>
    <w:rsid w:val="00E65975"/>
    <w:rsid w:val="00E65D8C"/>
    <w:rsid w:val="00E65FD5"/>
    <w:rsid w:val="00E66569"/>
    <w:rsid w:val="00E665DA"/>
    <w:rsid w:val="00E665E8"/>
    <w:rsid w:val="00E6673C"/>
    <w:rsid w:val="00E667AC"/>
    <w:rsid w:val="00E667DF"/>
    <w:rsid w:val="00E66804"/>
    <w:rsid w:val="00E66887"/>
    <w:rsid w:val="00E669AA"/>
    <w:rsid w:val="00E66C44"/>
    <w:rsid w:val="00E66D39"/>
    <w:rsid w:val="00E66D82"/>
    <w:rsid w:val="00E66E74"/>
    <w:rsid w:val="00E66F91"/>
    <w:rsid w:val="00E6714F"/>
    <w:rsid w:val="00E671B6"/>
    <w:rsid w:val="00E6721C"/>
    <w:rsid w:val="00E673A9"/>
    <w:rsid w:val="00E6754D"/>
    <w:rsid w:val="00E67AEA"/>
    <w:rsid w:val="00E67C2C"/>
    <w:rsid w:val="00E70267"/>
    <w:rsid w:val="00E704EB"/>
    <w:rsid w:val="00E70509"/>
    <w:rsid w:val="00E705B8"/>
    <w:rsid w:val="00E706D6"/>
    <w:rsid w:val="00E70712"/>
    <w:rsid w:val="00E7093B"/>
    <w:rsid w:val="00E70A8C"/>
    <w:rsid w:val="00E70E4F"/>
    <w:rsid w:val="00E71221"/>
    <w:rsid w:val="00E7171A"/>
    <w:rsid w:val="00E71A5D"/>
    <w:rsid w:val="00E71A96"/>
    <w:rsid w:val="00E71C48"/>
    <w:rsid w:val="00E71CB8"/>
    <w:rsid w:val="00E71D88"/>
    <w:rsid w:val="00E720A2"/>
    <w:rsid w:val="00E722E1"/>
    <w:rsid w:val="00E72712"/>
    <w:rsid w:val="00E72D2F"/>
    <w:rsid w:val="00E72DD6"/>
    <w:rsid w:val="00E72EA6"/>
    <w:rsid w:val="00E72FED"/>
    <w:rsid w:val="00E730D8"/>
    <w:rsid w:val="00E730E4"/>
    <w:rsid w:val="00E73193"/>
    <w:rsid w:val="00E7328B"/>
    <w:rsid w:val="00E73636"/>
    <w:rsid w:val="00E738EB"/>
    <w:rsid w:val="00E739E8"/>
    <w:rsid w:val="00E73BA1"/>
    <w:rsid w:val="00E73E37"/>
    <w:rsid w:val="00E74037"/>
    <w:rsid w:val="00E74103"/>
    <w:rsid w:val="00E74278"/>
    <w:rsid w:val="00E742F8"/>
    <w:rsid w:val="00E743CE"/>
    <w:rsid w:val="00E743D9"/>
    <w:rsid w:val="00E7448E"/>
    <w:rsid w:val="00E745C8"/>
    <w:rsid w:val="00E74873"/>
    <w:rsid w:val="00E74A2E"/>
    <w:rsid w:val="00E74B53"/>
    <w:rsid w:val="00E74C78"/>
    <w:rsid w:val="00E74D8C"/>
    <w:rsid w:val="00E74FB0"/>
    <w:rsid w:val="00E74FE2"/>
    <w:rsid w:val="00E75130"/>
    <w:rsid w:val="00E7530E"/>
    <w:rsid w:val="00E75320"/>
    <w:rsid w:val="00E75422"/>
    <w:rsid w:val="00E75578"/>
    <w:rsid w:val="00E7594F"/>
    <w:rsid w:val="00E75BF3"/>
    <w:rsid w:val="00E75CC1"/>
    <w:rsid w:val="00E75D24"/>
    <w:rsid w:val="00E761D3"/>
    <w:rsid w:val="00E76423"/>
    <w:rsid w:val="00E7671A"/>
    <w:rsid w:val="00E767A1"/>
    <w:rsid w:val="00E7690F"/>
    <w:rsid w:val="00E769AE"/>
    <w:rsid w:val="00E76A46"/>
    <w:rsid w:val="00E76BCD"/>
    <w:rsid w:val="00E76D52"/>
    <w:rsid w:val="00E76FE1"/>
    <w:rsid w:val="00E77015"/>
    <w:rsid w:val="00E77108"/>
    <w:rsid w:val="00E77130"/>
    <w:rsid w:val="00E774EB"/>
    <w:rsid w:val="00E77A84"/>
    <w:rsid w:val="00E77ADF"/>
    <w:rsid w:val="00E80192"/>
    <w:rsid w:val="00E80222"/>
    <w:rsid w:val="00E80501"/>
    <w:rsid w:val="00E80A4D"/>
    <w:rsid w:val="00E80DED"/>
    <w:rsid w:val="00E81056"/>
    <w:rsid w:val="00E81358"/>
    <w:rsid w:val="00E815DD"/>
    <w:rsid w:val="00E8184C"/>
    <w:rsid w:val="00E8190F"/>
    <w:rsid w:val="00E81BA0"/>
    <w:rsid w:val="00E81D00"/>
    <w:rsid w:val="00E81D66"/>
    <w:rsid w:val="00E82469"/>
    <w:rsid w:val="00E82560"/>
    <w:rsid w:val="00E82947"/>
    <w:rsid w:val="00E82968"/>
    <w:rsid w:val="00E82D73"/>
    <w:rsid w:val="00E830BF"/>
    <w:rsid w:val="00E832D1"/>
    <w:rsid w:val="00E83549"/>
    <w:rsid w:val="00E83631"/>
    <w:rsid w:val="00E839DA"/>
    <w:rsid w:val="00E83B7A"/>
    <w:rsid w:val="00E83C65"/>
    <w:rsid w:val="00E83C6F"/>
    <w:rsid w:val="00E83D0C"/>
    <w:rsid w:val="00E8401A"/>
    <w:rsid w:val="00E840A6"/>
    <w:rsid w:val="00E84117"/>
    <w:rsid w:val="00E84177"/>
    <w:rsid w:val="00E841D7"/>
    <w:rsid w:val="00E84230"/>
    <w:rsid w:val="00E84268"/>
    <w:rsid w:val="00E84452"/>
    <w:rsid w:val="00E84501"/>
    <w:rsid w:val="00E846E8"/>
    <w:rsid w:val="00E849D5"/>
    <w:rsid w:val="00E84AB9"/>
    <w:rsid w:val="00E84E8D"/>
    <w:rsid w:val="00E8513D"/>
    <w:rsid w:val="00E8518A"/>
    <w:rsid w:val="00E85223"/>
    <w:rsid w:val="00E85676"/>
    <w:rsid w:val="00E858F0"/>
    <w:rsid w:val="00E85BDC"/>
    <w:rsid w:val="00E85E3E"/>
    <w:rsid w:val="00E86198"/>
    <w:rsid w:val="00E86421"/>
    <w:rsid w:val="00E864A2"/>
    <w:rsid w:val="00E86C95"/>
    <w:rsid w:val="00E86E73"/>
    <w:rsid w:val="00E86F08"/>
    <w:rsid w:val="00E86F8F"/>
    <w:rsid w:val="00E8705C"/>
    <w:rsid w:val="00E8715B"/>
    <w:rsid w:val="00E87324"/>
    <w:rsid w:val="00E874BB"/>
    <w:rsid w:val="00E875F2"/>
    <w:rsid w:val="00E87734"/>
    <w:rsid w:val="00E879BD"/>
    <w:rsid w:val="00E87C41"/>
    <w:rsid w:val="00E87D09"/>
    <w:rsid w:val="00E87D4B"/>
    <w:rsid w:val="00E87D4F"/>
    <w:rsid w:val="00E90105"/>
    <w:rsid w:val="00E901B4"/>
    <w:rsid w:val="00E901EE"/>
    <w:rsid w:val="00E9020D"/>
    <w:rsid w:val="00E90766"/>
    <w:rsid w:val="00E90D46"/>
    <w:rsid w:val="00E91247"/>
    <w:rsid w:val="00E91404"/>
    <w:rsid w:val="00E91B0F"/>
    <w:rsid w:val="00E91B78"/>
    <w:rsid w:val="00E91BD3"/>
    <w:rsid w:val="00E91BD5"/>
    <w:rsid w:val="00E91C16"/>
    <w:rsid w:val="00E91CE8"/>
    <w:rsid w:val="00E92063"/>
    <w:rsid w:val="00E920C3"/>
    <w:rsid w:val="00E92160"/>
    <w:rsid w:val="00E92336"/>
    <w:rsid w:val="00E92435"/>
    <w:rsid w:val="00E925D7"/>
    <w:rsid w:val="00E9290B"/>
    <w:rsid w:val="00E92A53"/>
    <w:rsid w:val="00E92A91"/>
    <w:rsid w:val="00E92B13"/>
    <w:rsid w:val="00E92B63"/>
    <w:rsid w:val="00E92DA3"/>
    <w:rsid w:val="00E92F9D"/>
    <w:rsid w:val="00E93090"/>
    <w:rsid w:val="00E93106"/>
    <w:rsid w:val="00E931D6"/>
    <w:rsid w:val="00E9320B"/>
    <w:rsid w:val="00E932F9"/>
    <w:rsid w:val="00E93331"/>
    <w:rsid w:val="00E93510"/>
    <w:rsid w:val="00E93736"/>
    <w:rsid w:val="00E937A3"/>
    <w:rsid w:val="00E93BFD"/>
    <w:rsid w:val="00E93C7A"/>
    <w:rsid w:val="00E940EE"/>
    <w:rsid w:val="00E942F4"/>
    <w:rsid w:val="00E9435D"/>
    <w:rsid w:val="00E94397"/>
    <w:rsid w:val="00E945EB"/>
    <w:rsid w:val="00E946D3"/>
    <w:rsid w:val="00E946DA"/>
    <w:rsid w:val="00E948AA"/>
    <w:rsid w:val="00E948F5"/>
    <w:rsid w:val="00E94908"/>
    <w:rsid w:val="00E94A2C"/>
    <w:rsid w:val="00E94E15"/>
    <w:rsid w:val="00E94FE1"/>
    <w:rsid w:val="00E9528E"/>
    <w:rsid w:val="00E95373"/>
    <w:rsid w:val="00E953A7"/>
    <w:rsid w:val="00E95533"/>
    <w:rsid w:val="00E95569"/>
    <w:rsid w:val="00E95637"/>
    <w:rsid w:val="00E9577A"/>
    <w:rsid w:val="00E95876"/>
    <w:rsid w:val="00E95906"/>
    <w:rsid w:val="00E96266"/>
    <w:rsid w:val="00E96286"/>
    <w:rsid w:val="00E9671F"/>
    <w:rsid w:val="00E96720"/>
    <w:rsid w:val="00E96C5E"/>
    <w:rsid w:val="00E96F5D"/>
    <w:rsid w:val="00E96F99"/>
    <w:rsid w:val="00E974C5"/>
    <w:rsid w:val="00E975E2"/>
    <w:rsid w:val="00E97AA6"/>
    <w:rsid w:val="00E97B9D"/>
    <w:rsid w:val="00E97BF6"/>
    <w:rsid w:val="00E97EC8"/>
    <w:rsid w:val="00E97EFD"/>
    <w:rsid w:val="00E97F9A"/>
    <w:rsid w:val="00EA00E8"/>
    <w:rsid w:val="00EA0135"/>
    <w:rsid w:val="00EA0596"/>
    <w:rsid w:val="00EA05BB"/>
    <w:rsid w:val="00EA0794"/>
    <w:rsid w:val="00EA0932"/>
    <w:rsid w:val="00EA0B89"/>
    <w:rsid w:val="00EA0C87"/>
    <w:rsid w:val="00EA18E8"/>
    <w:rsid w:val="00EA1A50"/>
    <w:rsid w:val="00EA1D1C"/>
    <w:rsid w:val="00EA1D99"/>
    <w:rsid w:val="00EA1E30"/>
    <w:rsid w:val="00EA245F"/>
    <w:rsid w:val="00EA2668"/>
    <w:rsid w:val="00EA28F9"/>
    <w:rsid w:val="00EA28FA"/>
    <w:rsid w:val="00EA2B54"/>
    <w:rsid w:val="00EA2B55"/>
    <w:rsid w:val="00EA2D17"/>
    <w:rsid w:val="00EA2FE1"/>
    <w:rsid w:val="00EA3113"/>
    <w:rsid w:val="00EA342A"/>
    <w:rsid w:val="00EA38D5"/>
    <w:rsid w:val="00EA3932"/>
    <w:rsid w:val="00EA3AD5"/>
    <w:rsid w:val="00EA3CF6"/>
    <w:rsid w:val="00EA40FF"/>
    <w:rsid w:val="00EA4302"/>
    <w:rsid w:val="00EA4396"/>
    <w:rsid w:val="00EA495A"/>
    <w:rsid w:val="00EA5585"/>
    <w:rsid w:val="00EA57B8"/>
    <w:rsid w:val="00EA57BC"/>
    <w:rsid w:val="00EA57EE"/>
    <w:rsid w:val="00EA5A32"/>
    <w:rsid w:val="00EA5D45"/>
    <w:rsid w:val="00EA5DEF"/>
    <w:rsid w:val="00EA5FD7"/>
    <w:rsid w:val="00EA6014"/>
    <w:rsid w:val="00EA6046"/>
    <w:rsid w:val="00EA61B7"/>
    <w:rsid w:val="00EA644A"/>
    <w:rsid w:val="00EA66E6"/>
    <w:rsid w:val="00EA6A61"/>
    <w:rsid w:val="00EA7089"/>
    <w:rsid w:val="00EA719F"/>
    <w:rsid w:val="00EA71B1"/>
    <w:rsid w:val="00EA72BB"/>
    <w:rsid w:val="00EA7303"/>
    <w:rsid w:val="00EA74A3"/>
    <w:rsid w:val="00EA74E4"/>
    <w:rsid w:val="00EA7B3A"/>
    <w:rsid w:val="00EA7B86"/>
    <w:rsid w:val="00EA7BDE"/>
    <w:rsid w:val="00EA7CB4"/>
    <w:rsid w:val="00EA7FFA"/>
    <w:rsid w:val="00EB021A"/>
    <w:rsid w:val="00EB0271"/>
    <w:rsid w:val="00EB02AB"/>
    <w:rsid w:val="00EB0476"/>
    <w:rsid w:val="00EB0609"/>
    <w:rsid w:val="00EB063B"/>
    <w:rsid w:val="00EB07AF"/>
    <w:rsid w:val="00EB07EB"/>
    <w:rsid w:val="00EB08C7"/>
    <w:rsid w:val="00EB0B46"/>
    <w:rsid w:val="00EB0D31"/>
    <w:rsid w:val="00EB11CC"/>
    <w:rsid w:val="00EB1343"/>
    <w:rsid w:val="00EB14E5"/>
    <w:rsid w:val="00EB159A"/>
    <w:rsid w:val="00EB191B"/>
    <w:rsid w:val="00EB1AD0"/>
    <w:rsid w:val="00EB1B59"/>
    <w:rsid w:val="00EB2054"/>
    <w:rsid w:val="00EB20D7"/>
    <w:rsid w:val="00EB2244"/>
    <w:rsid w:val="00EB2361"/>
    <w:rsid w:val="00EB23CE"/>
    <w:rsid w:val="00EB27D8"/>
    <w:rsid w:val="00EB28A5"/>
    <w:rsid w:val="00EB2B16"/>
    <w:rsid w:val="00EB2B92"/>
    <w:rsid w:val="00EB2BD7"/>
    <w:rsid w:val="00EB2E5D"/>
    <w:rsid w:val="00EB2F50"/>
    <w:rsid w:val="00EB320C"/>
    <w:rsid w:val="00EB34EF"/>
    <w:rsid w:val="00EB3512"/>
    <w:rsid w:val="00EB3616"/>
    <w:rsid w:val="00EB363D"/>
    <w:rsid w:val="00EB39EF"/>
    <w:rsid w:val="00EB39F0"/>
    <w:rsid w:val="00EB3D29"/>
    <w:rsid w:val="00EB3D4D"/>
    <w:rsid w:val="00EB3FBC"/>
    <w:rsid w:val="00EB40AB"/>
    <w:rsid w:val="00EB40F4"/>
    <w:rsid w:val="00EB41CE"/>
    <w:rsid w:val="00EB42BB"/>
    <w:rsid w:val="00EB437F"/>
    <w:rsid w:val="00EB439F"/>
    <w:rsid w:val="00EB475F"/>
    <w:rsid w:val="00EB47A6"/>
    <w:rsid w:val="00EB489C"/>
    <w:rsid w:val="00EB48A1"/>
    <w:rsid w:val="00EB49CF"/>
    <w:rsid w:val="00EB4C5A"/>
    <w:rsid w:val="00EB4D0B"/>
    <w:rsid w:val="00EB4FCE"/>
    <w:rsid w:val="00EB500E"/>
    <w:rsid w:val="00EB503A"/>
    <w:rsid w:val="00EB52FC"/>
    <w:rsid w:val="00EB530B"/>
    <w:rsid w:val="00EB53EB"/>
    <w:rsid w:val="00EB5546"/>
    <w:rsid w:val="00EB5556"/>
    <w:rsid w:val="00EB5BE2"/>
    <w:rsid w:val="00EB5CF9"/>
    <w:rsid w:val="00EB5D8D"/>
    <w:rsid w:val="00EB5E5F"/>
    <w:rsid w:val="00EB5ECB"/>
    <w:rsid w:val="00EB632F"/>
    <w:rsid w:val="00EB65E5"/>
    <w:rsid w:val="00EB6A12"/>
    <w:rsid w:val="00EB6C0D"/>
    <w:rsid w:val="00EB706B"/>
    <w:rsid w:val="00EB7370"/>
    <w:rsid w:val="00EB75E0"/>
    <w:rsid w:val="00EB762E"/>
    <w:rsid w:val="00EB766B"/>
    <w:rsid w:val="00EB7698"/>
    <w:rsid w:val="00EB77AF"/>
    <w:rsid w:val="00EB7885"/>
    <w:rsid w:val="00EB7AC4"/>
    <w:rsid w:val="00EB7B46"/>
    <w:rsid w:val="00EB7F12"/>
    <w:rsid w:val="00EC00E8"/>
    <w:rsid w:val="00EC0A53"/>
    <w:rsid w:val="00EC11E7"/>
    <w:rsid w:val="00EC143B"/>
    <w:rsid w:val="00EC1480"/>
    <w:rsid w:val="00EC14D4"/>
    <w:rsid w:val="00EC14D6"/>
    <w:rsid w:val="00EC1622"/>
    <w:rsid w:val="00EC19DC"/>
    <w:rsid w:val="00EC1BF6"/>
    <w:rsid w:val="00EC2268"/>
    <w:rsid w:val="00EC251D"/>
    <w:rsid w:val="00EC29EA"/>
    <w:rsid w:val="00EC2E2F"/>
    <w:rsid w:val="00EC2FE7"/>
    <w:rsid w:val="00EC304B"/>
    <w:rsid w:val="00EC30EB"/>
    <w:rsid w:val="00EC32B3"/>
    <w:rsid w:val="00EC3314"/>
    <w:rsid w:val="00EC333F"/>
    <w:rsid w:val="00EC3637"/>
    <w:rsid w:val="00EC36C0"/>
    <w:rsid w:val="00EC3867"/>
    <w:rsid w:val="00EC3B75"/>
    <w:rsid w:val="00EC3E81"/>
    <w:rsid w:val="00EC3FD7"/>
    <w:rsid w:val="00EC40B7"/>
    <w:rsid w:val="00EC411D"/>
    <w:rsid w:val="00EC4354"/>
    <w:rsid w:val="00EC43B1"/>
    <w:rsid w:val="00EC4587"/>
    <w:rsid w:val="00EC47B1"/>
    <w:rsid w:val="00EC4876"/>
    <w:rsid w:val="00EC48FB"/>
    <w:rsid w:val="00EC495E"/>
    <w:rsid w:val="00EC4C24"/>
    <w:rsid w:val="00EC4CA4"/>
    <w:rsid w:val="00EC4DCC"/>
    <w:rsid w:val="00EC4E0A"/>
    <w:rsid w:val="00EC4FFA"/>
    <w:rsid w:val="00EC5307"/>
    <w:rsid w:val="00EC54B2"/>
    <w:rsid w:val="00EC54DB"/>
    <w:rsid w:val="00EC574A"/>
    <w:rsid w:val="00EC5B4F"/>
    <w:rsid w:val="00EC6141"/>
    <w:rsid w:val="00EC63E3"/>
    <w:rsid w:val="00EC65A8"/>
    <w:rsid w:val="00EC665C"/>
    <w:rsid w:val="00EC67D6"/>
    <w:rsid w:val="00EC694E"/>
    <w:rsid w:val="00EC696F"/>
    <w:rsid w:val="00EC6A21"/>
    <w:rsid w:val="00EC6CBD"/>
    <w:rsid w:val="00EC6D82"/>
    <w:rsid w:val="00EC6E55"/>
    <w:rsid w:val="00EC6F08"/>
    <w:rsid w:val="00EC70E9"/>
    <w:rsid w:val="00EC7269"/>
    <w:rsid w:val="00EC72BB"/>
    <w:rsid w:val="00EC74DF"/>
    <w:rsid w:val="00EC7958"/>
    <w:rsid w:val="00EC7C26"/>
    <w:rsid w:val="00EC7D36"/>
    <w:rsid w:val="00ED0175"/>
    <w:rsid w:val="00ED02BA"/>
    <w:rsid w:val="00ED0464"/>
    <w:rsid w:val="00ED05F3"/>
    <w:rsid w:val="00ED0963"/>
    <w:rsid w:val="00ED0B98"/>
    <w:rsid w:val="00ED0BE4"/>
    <w:rsid w:val="00ED0E62"/>
    <w:rsid w:val="00ED12F2"/>
    <w:rsid w:val="00ED1332"/>
    <w:rsid w:val="00ED1385"/>
    <w:rsid w:val="00ED164A"/>
    <w:rsid w:val="00ED164D"/>
    <w:rsid w:val="00ED1660"/>
    <w:rsid w:val="00ED177E"/>
    <w:rsid w:val="00ED212C"/>
    <w:rsid w:val="00ED239C"/>
    <w:rsid w:val="00ED2451"/>
    <w:rsid w:val="00ED2520"/>
    <w:rsid w:val="00ED2796"/>
    <w:rsid w:val="00ED2E48"/>
    <w:rsid w:val="00ED2F37"/>
    <w:rsid w:val="00ED3009"/>
    <w:rsid w:val="00ED305B"/>
    <w:rsid w:val="00ED315E"/>
    <w:rsid w:val="00ED31BA"/>
    <w:rsid w:val="00ED328F"/>
    <w:rsid w:val="00ED355A"/>
    <w:rsid w:val="00ED380B"/>
    <w:rsid w:val="00ED3959"/>
    <w:rsid w:val="00ED3B9E"/>
    <w:rsid w:val="00ED3F9A"/>
    <w:rsid w:val="00ED4095"/>
    <w:rsid w:val="00ED4242"/>
    <w:rsid w:val="00ED4306"/>
    <w:rsid w:val="00ED43A3"/>
    <w:rsid w:val="00ED46D4"/>
    <w:rsid w:val="00ED475D"/>
    <w:rsid w:val="00ED47AD"/>
    <w:rsid w:val="00ED4BFA"/>
    <w:rsid w:val="00ED4C10"/>
    <w:rsid w:val="00ED4C9A"/>
    <w:rsid w:val="00ED4D2C"/>
    <w:rsid w:val="00ED50EE"/>
    <w:rsid w:val="00ED5124"/>
    <w:rsid w:val="00ED5373"/>
    <w:rsid w:val="00ED568D"/>
    <w:rsid w:val="00ED5744"/>
    <w:rsid w:val="00ED5834"/>
    <w:rsid w:val="00ED585C"/>
    <w:rsid w:val="00ED59A2"/>
    <w:rsid w:val="00ED5AF6"/>
    <w:rsid w:val="00ED601B"/>
    <w:rsid w:val="00ED6094"/>
    <w:rsid w:val="00ED609E"/>
    <w:rsid w:val="00ED6364"/>
    <w:rsid w:val="00ED6382"/>
    <w:rsid w:val="00ED6555"/>
    <w:rsid w:val="00ED655F"/>
    <w:rsid w:val="00ED6694"/>
    <w:rsid w:val="00ED674C"/>
    <w:rsid w:val="00ED689E"/>
    <w:rsid w:val="00ED68EA"/>
    <w:rsid w:val="00ED6943"/>
    <w:rsid w:val="00ED6959"/>
    <w:rsid w:val="00ED6ABA"/>
    <w:rsid w:val="00ED6B88"/>
    <w:rsid w:val="00ED6D4C"/>
    <w:rsid w:val="00ED6E35"/>
    <w:rsid w:val="00ED6E8C"/>
    <w:rsid w:val="00ED6FA6"/>
    <w:rsid w:val="00ED6FED"/>
    <w:rsid w:val="00ED71C8"/>
    <w:rsid w:val="00ED7214"/>
    <w:rsid w:val="00ED732C"/>
    <w:rsid w:val="00ED74D5"/>
    <w:rsid w:val="00ED777F"/>
    <w:rsid w:val="00ED78AB"/>
    <w:rsid w:val="00ED78E7"/>
    <w:rsid w:val="00ED7A31"/>
    <w:rsid w:val="00ED7BB7"/>
    <w:rsid w:val="00ED7BFC"/>
    <w:rsid w:val="00ED7CC4"/>
    <w:rsid w:val="00ED7D4E"/>
    <w:rsid w:val="00ED7D54"/>
    <w:rsid w:val="00ED7D7B"/>
    <w:rsid w:val="00EE01F1"/>
    <w:rsid w:val="00EE0226"/>
    <w:rsid w:val="00EE064A"/>
    <w:rsid w:val="00EE066D"/>
    <w:rsid w:val="00EE06DF"/>
    <w:rsid w:val="00EE0991"/>
    <w:rsid w:val="00EE0AAF"/>
    <w:rsid w:val="00EE0BE2"/>
    <w:rsid w:val="00EE0E32"/>
    <w:rsid w:val="00EE158E"/>
    <w:rsid w:val="00EE1960"/>
    <w:rsid w:val="00EE1A52"/>
    <w:rsid w:val="00EE1B22"/>
    <w:rsid w:val="00EE1CD7"/>
    <w:rsid w:val="00EE2042"/>
    <w:rsid w:val="00EE2067"/>
    <w:rsid w:val="00EE2111"/>
    <w:rsid w:val="00EE225D"/>
    <w:rsid w:val="00EE23D9"/>
    <w:rsid w:val="00EE243A"/>
    <w:rsid w:val="00EE25B5"/>
    <w:rsid w:val="00EE26C2"/>
    <w:rsid w:val="00EE2B9B"/>
    <w:rsid w:val="00EE2C28"/>
    <w:rsid w:val="00EE2C97"/>
    <w:rsid w:val="00EE2DC5"/>
    <w:rsid w:val="00EE2F9C"/>
    <w:rsid w:val="00EE3092"/>
    <w:rsid w:val="00EE31A0"/>
    <w:rsid w:val="00EE3416"/>
    <w:rsid w:val="00EE3497"/>
    <w:rsid w:val="00EE34FE"/>
    <w:rsid w:val="00EE3643"/>
    <w:rsid w:val="00EE3FF6"/>
    <w:rsid w:val="00EE40D5"/>
    <w:rsid w:val="00EE413C"/>
    <w:rsid w:val="00EE41B4"/>
    <w:rsid w:val="00EE4395"/>
    <w:rsid w:val="00EE4423"/>
    <w:rsid w:val="00EE46A2"/>
    <w:rsid w:val="00EE46A7"/>
    <w:rsid w:val="00EE46DB"/>
    <w:rsid w:val="00EE4971"/>
    <w:rsid w:val="00EE4CF9"/>
    <w:rsid w:val="00EE4D48"/>
    <w:rsid w:val="00EE4DF9"/>
    <w:rsid w:val="00EE4ED2"/>
    <w:rsid w:val="00EE4F84"/>
    <w:rsid w:val="00EE4FDE"/>
    <w:rsid w:val="00EE501E"/>
    <w:rsid w:val="00EE50C2"/>
    <w:rsid w:val="00EE5380"/>
    <w:rsid w:val="00EE53C5"/>
    <w:rsid w:val="00EE542D"/>
    <w:rsid w:val="00EE548D"/>
    <w:rsid w:val="00EE5742"/>
    <w:rsid w:val="00EE5816"/>
    <w:rsid w:val="00EE59A7"/>
    <w:rsid w:val="00EE5A8F"/>
    <w:rsid w:val="00EE5A94"/>
    <w:rsid w:val="00EE5BCE"/>
    <w:rsid w:val="00EE60F1"/>
    <w:rsid w:val="00EE646B"/>
    <w:rsid w:val="00EE6482"/>
    <w:rsid w:val="00EE6554"/>
    <w:rsid w:val="00EE6599"/>
    <w:rsid w:val="00EE67A1"/>
    <w:rsid w:val="00EE68D5"/>
    <w:rsid w:val="00EE6B87"/>
    <w:rsid w:val="00EE6CF9"/>
    <w:rsid w:val="00EE706E"/>
    <w:rsid w:val="00EE7299"/>
    <w:rsid w:val="00EE77AD"/>
    <w:rsid w:val="00EE7A68"/>
    <w:rsid w:val="00EE7AF7"/>
    <w:rsid w:val="00EE7C15"/>
    <w:rsid w:val="00EE7CA0"/>
    <w:rsid w:val="00EE7DBA"/>
    <w:rsid w:val="00EF0159"/>
    <w:rsid w:val="00EF03B0"/>
    <w:rsid w:val="00EF098D"/>
    <w:rsid w:val="00EF0CED"/>
    <w:rsid w:val="00EF14BA"/>
    <w:rsid w:val="00EF163D"/>
    <w:rsid w:val="00EF16F8"/>
    <w:rsid w:val="00EF1771"/>
    <w:rsid w:val="00EF192E"/>
    <w:rsid w:val="00EF1BA1"/>
    <w:rsid w:val="00EF1BCF"/>
    <w:rsid w:val="00EF1C53"/>
    <w:rsid w:val="00EF1CEF"/>
    <w:rsid w:val="00EF1D3E"/>
    <w:rsid w:val="00EF1EFD"/>
    <w:rsid w:val="00EF258A"/>
    <w:rsid w:val="00EF2634"/>
    <w:rsid w:val="00EF2A4A"/>
    <w:rsid w:val="00EF2B73"/>
    <w:rsid w:val="00EF2CB5"/>
    <w:rsid w:val="00EF2D2D"/>
    <w:rsid w:val="00EF2ECD"/>
    <w:rsid w:val="00EF2F45"/>
    <w:rsid w:val="00EF2FEB"/>
    <w:rsid w:val="00EF32F7"/>
    <w:rsid w:val="00EF333B"/>
    <w:rsid w:val="00EF36BA"/>
    <w:rsid w:val="00EF371C"/>
    <w:rsid w:val="00EF39B1"/>
    <w:rsid w:val="00EF3A70"/>
    <w:rsid w:val="00EF3AE4"/>
    <w:rsid w:val="00EF3B5A"/>
    <w:rsid w:val="00EF3D24"/>
    <w:rsid w:val="00EF418D"/>
    <w:rsid w:val="00EF4D2E"/>
    <w:rsid w:val="00EF4DDF"/>
    <w:rsid w:val="00EF4DF4"/>
    <w:rsid w:val="00EF556C"/>
    <w:rsid w:val="00EF595C"/>
    <w:rsid w:val="00EF5A24"/>
    <w:rsid w:val="00EF5A34"/>
    <w:rsid w:val="00EF5B81"/>
    <w:rsid w:val="00EF5BC7"/>
    <w:rsid w:val="00EF5DEA"/>
    <w:rsid w:val="00EF5E3C"/>
    <w:rsid w:val="00EF60E2"/>
    <w:rsid w:val="00EF6124"/>
    <w:rsid w:val="00EF6658"/>
    <w:rsid w:val="00EF66BB"/>
    <w:rsid w:val="00EF66C7"/>
    <w:rsid w:val="00EF69D5"/>
    <w:rsid w:val="00EF6B19"/>
    <w:rsid w:val="00EF6DB5"/>
    <w:rsid w:val="00EF6E0B"/>
    <w:rsid w:val="00EF6E55"/>
    <w:rsid w:val="00EF6F84"/>
    <w:rsid w:val="00EF7185"/>
    <w:rsid w:val="00EF74EA"/>
    <w:rsid w:val="00EF75F4"/>
    <w:rsid w:val="00EF78E4"/>
    <w:rsid w:val="00EF799B"/>
    <w:rsid w:val="00EF7A19"/>
    <w:rsid w:val="00EF7A65"/>
    <w:rsid w:val="00EF7C6E"/>
    <w:rsid w:val="00EF7C74"/>
    <w:rsid w:val="00EF7CDA"/>
    <w:rsid w:val="00F0011E"/>
    <w:rsid w:val="00F00312"/>
    <w:rsid w:val="00F00545"/>
    <w:rsid w:val="00F0057D"/>
    <w:rsid w:val="00F00736"/>
    <w:rsid w:val="00F009AF"/>
    <w:rsid w:val="00F01012"/>
    <w:rsid w:val="00F0148B"/>
    <w:rsid w:val="00F015D8"/>
    <w:rsid w:val="00F016E5"/>
    <w:rsid w:val="00F01874"/>
    <w:rsid w:val="00F018A4"/>
    <w:rsid w:val="00F018D7"/>
    <w:rsid w:val="00F0190E"/>
    <w:rsid w:val="00F01EF5"/>
    <w:rsid w:val="00F01FCD"/>
    <w:rsid w:val="00F02094"/>
    <w:rsid w:val="00F021A2"/>
    <w:rsid w:val="00F0238A"/>
    <w:rsid w:val="00F0241C"/>
    <w:rsid w:val="00F0251C"/>
    <w:rsid w:val="00F02635"/>
    <w:rsid w:val="00F026CD"/>
    <w:rsid w:val="00F02D64"/>
    <w:rsid w:val="00F02DCE"/>
    <w:rsid w:val="00F03143"/>
    <w:rsid w:val="00F03213"/>
    <w:rsid w:val="00F03402"/>
    <w:rsid w:val="00F034A9"/>
    <w:rsid w:val="00F034C0"/>
    <w:rsid w:val="00F038ED"/>
    <w:rsid w:val="00F03CD3"/>
    <w:rsid w:val="00F03E7F"/>
    <w:rsid w:val="00F042CA"/>
    <w:rsid w:val="00F0446F"/>
    <w:rsid w:val="00F046E2"/>
    <w:rsid w:val="00F04A12"/>
    <w:rsid w:val="00F04CD6"/>
    <w:rsid w:val="00F04D1D"/>
    <w:rsid w:val="00F04FB9"/>
    <w:rsid w:val="00F05148"/>
    <w:rsid w:val="00F052A6"/>
    <w:rsid w:val="00F053A5"/>
    <w:rsid w:val="00F053CE"/>
    <w:rsid w:val="00F05428"/>
    <w:rsid w:val="00F0565E"/>
    <w:rsid w:val="00F05704"/>
    <w:rsid w:val="00F05E0D"/>
    <w:rsid w:val="00F05EA9"/>
    <w:rsid w:val="00F0621B"/>
    <w:rsid w:val="00F06239"/>
    <w:rsid w:val="00F065C3"/>
    <w:rsid w:val="00F0680B"/>
    <w:rsid w:val="00F068C6"/>
    <w:rsid w:val="00F06920"/>
    <w:rsid w:val="00F06A4D"/>
    <w:rsid w:val="00F06AB0"/>
    <w:rsid w:val="00F06B84"/>
    <w:rsid w:val="00F06C3B"/>
    <w:rsid w:val="00F06F8E"/>
    <w:rsid w:val="00F070CF"/>
    <w:rsid w:val="00F072C5"/>
    <w:rsid w:val="00F07397"/>
    <w:rsid w:val="00F07419"/>
    <w:rsid w:val="00F07AB8"/>
    <w:rsid w:val="00F07EB1"/>
    <w:rsid w:val="00F07ED6"/>
    <w:rsid w:val="00F10035"/>
    <w:rsid w:val="00F10159"/>
    <w:rsid w:val="00F101C2"/>
    <w:rsid w:val="00F101D2"/>
    <w:rsid w:val="00F102D0"/>
    <w:rsid w:val="00F102E1"/>
    <w:rsid w:val="00F103A9"/>
    <w:rsid w:val="00F10504"/>
    <w:rsid w:val="00F10ADB"/>
    <w:rsid w:val="00F10C4C"/>
    <w:rsid w:val="00F10D6A"/>
    <w:rsid w:val="00F10DF8"/>
    <w:rsid w:val="00F10ED9"/>
    <w:rsid w:val="00F10F88"/>
    <w:rsid w:val="00F110E5"/>
    <w:rsid w:val="00F110ED"/>
    <w:rsid w:val="00F11184"/>
    <w:rsid w:val="00F1146C"/>
    <w:rsid w:val="00F11886"/>
    <w:rsid w:val="00F11C0E"/>
    <w:rsid w:val="00F11CA0"/>
    <w:rsid w:val="00F120C3"/>
    <w:rsid w:val="00F1214E"/>
    <w:rsid w:val="00F121F4"/>
    <w:rsid w:val="00F1223A"/>
    <w:rsid w:val="00F12353"/>
    <w:rsid w:val="00F1254D"/>
    <w:rsid w:val="00F12552"/>
    <w:rsid w:val="00F12FF9"/>
    <w:rsid w:val="00F13202"/>
    <w:rsid w:val="00F132AB"/>
    <w:rsid w:val="00F13A0F"/>
    <w:rsid w:val="00F13C10"/>
    <w:rsid w:val="00F13C60"/>
    <w:rsid w:val="00F13C68"/>
    <w:rsid w:val="00F13C87"/>
    <w:rsid w:val="00F13DA0"/>
    <w:rsid w:val="00F14320"/>
    <w:rsid w:val="00F1491D"/>
    <w:rsid w:val="00F14CC8"/>
    <w:rsid w:val="00F14DF5"/>
    <w:rsid w:val="00F14E9C"/>
    <w:rsid w:val="00F15066"/>
    <w:rsid w:val="00F151F7"/>
    <w:rsid w:val="00F15348"/>
    <w:rsid w:val="00F15583"/>
    <w:rsid w:val="00F15593"/>
    <w:rsid w:val="00F156F3"/>
    <w:rsid w:val="00F159EA"/>
    <w:rsid w:val="00F15ACE"/>
    <w:rsid w:val="00F15C5B"/>
    <w:rsid w:val="00F15D0C"/>
    <w:rsid w:val="00F15D4F"/>
    <w:rsid w:val="00F15D69"/>
    <w:rsid w:val="00F15F81"/>
    <w:rsid w:val="00F15F90"/>
    <w:rsid w:val="00F16189"/>
    <w:rsid w:val="00F162CD"/>
    <w:rsid w:val="00F163F1"/>
    <w:rsid w:val="00F16456"/>
    <w:rsid w:val="00F16496"/>
    <w:rsid w:val="00F16820"/>
    <w:rsid w:val="00F16983"/>
    <w:rsid w:val="00F16FC1"/>
    <w:rsid w:val="00F172B4"/>
    <w:rsid w:val="00F1739B"/>
    <w:rsid w:val="00F17432"/>
    <w:rsid w:val="00F17443"/>
    <w:rsid w:val="00F17507"/>
    <w:rsid w:val="00F177E8"/>
    <w:rsid w:val="00F177FD"/>
    <w:rsid w:val="00F179FA"/>
    <w:rsid w:val="00F17A24"/>
    <w:rsid w:val="00F17C5A"/>
    <w:rsid w:val="00F200A6"/>
    <w:rsid w:val="00F20226"/>
    <w:rsid w:val="00F20280"/>
    <w:rsid w:val="00F20307"/>
    <w:rsid w:val="00F203D8"/>
    <w:rsid w:val="00F2040C"/>
    <w:rsid w:val="00F205FB"/>
    <w:rsid w:val="00F20A98"/>
    <w:rsid w:val="00F20CBA"/>
    <w:rsid w:val="00F20E88"/>
    <w:rsid w:val="00F2126F"/>
    <w:rsid w:val="00F212F9"/>
    <w:rsid w:val="00F2142D"/>
    <w:rsid w:val="00F2157A"/>
    <w:rsid w:val="00F21616"/>
    <w:rsid w:val="00F2164E"/>
    <w:rsid w:val="00F216F6"/>
    <w:rsid w:val="00F219E9"/>
    <w:rsid w:val="00F21A25"/>
    <w:rsid w:val="00F21AA8"/>
    <w:rsid w:val="00F21D66"/>
    <w:rsid w:val="00F220D2"/>
    <w:rsid w:val="00F22190"/>
    <w:rsid w:val="00F22288"/>
    <w:rsid w:val="00F22467"/>
    <w:rsid w:val="00F22DC8"/>
    <w:rsid w:val="00F22DF5"/>
    <w:rsid w:val="00F22E4A"/>
    <w:rsid w:val="00F22EB9"/>
    <w:rsid w:val="00F22ED2"/>
    <w:rsid w:val="00F23308"/>
    <w:rsid w:val="00F23501"/>
    <w:rsid w:val="00F23513"/>
    <w:rsid w:val="00F23687"/>
    <w:rsid w:val="00F239E6"/>
    <w:rsid w:val="00F23A51"/>
    <w:rsid w:val="00F23AB1"/>
    <w:rsid w:val="00F23C1F"/>
    <w:rsid w:val="00F23D0C"/>
    <w:rsid w:val="00F23D18"/>
    <w:rsid w:val="00F23D88"/>
    <w:rsid w:val="00F24027"/>
    <w:rsid w:val="00F242A0"/>
    <w:rsid w:val="00F2431C"/>
    <w:rsid w:val="00F24327"/>
    <w:rsid w:val="00F243A2"/>
    <w:rsid w:val="00F24779"/>
    <w:rsid w:val="00F24902"/>
    <w:rsid w:val="00F24904"/>
    <w:rsid w:val="00F249AA"/>
    <w:rsid w:val="00F24B06"/>
    <w:rsid w:val="00F24B88"/>
    <w:rsid w:val="00F24C22"/>
    <w:rsid w:val="00F24EFF"/>
    <w:rsid w:val="00F2507B"/>
    <w:rsid w:val="00F255AF"/>
    <w:rsid w:val="00F256B5"/>
    <w:rsid w:val="00F257C6"/>
    <w:rsid w:val="00F25BF5"/>
    <w:rsid w:val="00F25D71"/>
    <w:rsid w:val="00F26002"/>
    <w:rsid w:val="00F2604D"/>
    <w:rsid w:val="00F264B1"/>
    <w:rsid w:val="00F2696F"/>
    <w:rsid w:val="00F269C1"/>
    <w:rsid w:val="00F26C4B"/>
    <w:rsid w:val="00F26D8E"/>
    <w:rsid w:val="00F26E79"/>
    <w:rsid w:val="00F270C0"/>
    <w:rsid w:val="00F27244"/>
    <w:rsid w:val="00F273CB"/>
    <w:rsid w:val="00F2741A"/>
    <w:rsid w:val="00F27778"/>
    <w:rsid w:val="00F27B31"/>
    <w:rsid w:val="00F27C3A"/>
    <w:rsid w:val="00F27C72"/>
    <w:rsid w:val="00F27E2F"/>
    <w:rsid w:val="00F30093"/>
    <w:rsid w:val="00F300E0"/>
    <w:rsid w:val="00F30184"/>
    <w:rsid w:val="00F301CB"/>
    <w:rsid w:val="00F3024D"/>
    <w:rsid w:val="00F30273"/>
    <w:rsid w:val="00F3029E"/>
    <w:rsid w:val="00F30327"/>
    <w:rsid w:val="00F304B0"/>
    <w:rsid w:val="00F3071E"/>
    <w:rsid w:val="00F30F38"/>
    <w:rsid w:val="00F30FC6"/>
    <w:rsid w:val="00F31083"/>
    <w:rsid w:val="00F31297"/>
    <w:rsid w:val="00F313D7"/>
    <w:rsid w:val="00F315DD"/>
    <w:rsid w:val="00F316E7"/>
    <w:rsid w:val="00F3184B"/>
    <w:rsid w:val="00F31CB1"/>
    <w:rsid w:val="00F31E89"/>
    <w:rsid w:val="00F31ECB"/>
    <w:rsid w:val="00F31FC9"/>
    <w:rsid w:val="00F32497"/>
    <w:rsid w:val="00F326E3"/>
    <w:rsid w:val="00F3275B"/>
    <w:rsid w:val="00F32859"/>
    <w:rsid w:val="00F32B07"/>
    <w:rsid w:val="00F32BDD"/>
    <w:rsid w:val="00F32C6A"/>
    <w:rsid w:val="00F32DC9"/>
    <w:rsid w:val="00F32EBF"/>
    <w:rsid w:val="00F32ECE"/>
    <w:rsid w:val="00F330C2"/>
    <w:rsid w:val="00F3323F"/>
    <w:rsid w:val="00F332B4"/>
    <w:rsid w:val="00F332CC"/>
    <w:rsid w:val="00F3349C"/>
    <w:rsid w:val="00F335F0"/>
    <w:rsid w:val="00F33797"/>
    <w:rsid w:val="00F338C5"/>
    <w:rsid w:val="00F33920"/>
    <w:rsid w:val="00F33995"/>
    <w:rsid w:val="00F33A5B"/>
    <w:rsid w:val="00F33C7A"/>
    <w:rsid w:val="00F33D32"/>
    <w:rsid w:val="00F33D9D"/>
    <w:rsid w:val="00F33E4A"/>
    <w:rsid w:val="00F33E74"/>
    <w:rsid w:val="00F3418E"/>
    <w:rsid w:val="00F34329"/>
    <w:rsid w:val="00F34363"/>
    <w:rsid w:val="00F34778"/>
    <w:rsid w:val="00F3486D"/>
    <w:rsid w:val="00F34B6D"/>
    <w:rsid w:val="00F352D5"/>
    <w:rsid w:val="00F353CA"/>
    <w:rsid w:val="00F353F3"/>
    <w:rsid w:val="00F35709"/>
    <w:rsid w:val="00F35782"/>
    <w:rsid w:val="00F35AEE"/>
    <w:rsid w:val="00F35D5B"/>
    <w:rsid w:val="00F35D65"/>
    <w:rsid w:val="00F360DD"/>
    <w:rsid w:val="00F3620B"/>
    <w:rsid w:val="00F3627B"/>
    <w:rsid w:val="00F3630C"/>
    <w:rsid w:val="00F3648A"/>
    <w:rsid w:val="00F36569"/>
    <w:rsid w:val="00F365C0"/>
    <w:rsid w:val="00F3660D"/>
    <w:rsid w:val="00F36972"/>
    <w:rsid w:val="00F369D1"/>
    <w:rsid w:val="00F369DB"/>
    <w:rsid w:val="00F36B9C"/>
    <w:rsid w:val="00F36BD9"/>
    <w:rsid w:val="00F36DB8"/>
    <w:rsid w:val="00F3715E"/>
    <w:rsid w:val="00F371CC"/>
    <w:rsid w:val="00F3729D"/>
    <w:rsid w:val="00F376B3"/>
    <w:rsid w:val="00F3774C"/>
    <w:rsid w:val="00F3786C"/>
    <w:rsid w:val="00F37CB6"/>
    <w:rsid w:val="00F37D77"/>
    <w:rsid w:val="00F37D93"/>
    <w:rsid w:val="00F37DED"/>
    <w:rsid w:val="00F4056F"/>
    <w:rsid w:val="00F40760"/>
    <w:rsid w:val="00F4084E"/>
    <w:rsid w:val="00F40989"/>
    <w:rsid w:val="00F40B9B"/>
    <w:rsid w:val="00F40BF3"/>
    <w:rsid w:val="00F40E2D"/>
    <w:rsid w:val="00F40EC9"/>
    <w:rsid w:val="00F412B2"/>
    <w:rsid w:val="00F413FE"/>
    <w:rsid w:val="00F4148E"/>
    <w:rsid w:val="00F4156E"/>
    <w:rsid w:val="00F41596"/>
    <w:rsid w:val="00F415D4"/>
    <w:rsid w:val="00F4163B"/>
    <w:rsid w:val="00F41794"/>
    <w:rsid w:val="00F41843"/>
    <w:rsid w:val="00F419E2"/>
    <w:rsid w:val="00F41A82"/>
    <w:rsid w:val="00F41D51"/>
    <w:rsid w:val="00F41EA8"/>
    <w:rsid w:val="00F41F1A"/>
    <w:rsid w:val="00F4209B"/>
    <w:rsid w:val="00F4225D"/>
    <w:rsid w:val="00F424C0"/>
    <w:rsid w:val="00F4271A"/>
    <w:rsid w:val="00F428AD"/>
    <w:rsid w:val="00F42BA3"/>
    <w:rsid w:val="00F42BA6"/>
    <w:rsid w:val="00F43046"/>
    <w:rsid w:val="00F43354"/>
    <w:rsid w:val="00F43714"/>
    <w:rsid w:val="00F4396D"/>
    <w:rsid w:val="00F43D69"/>
    <w:rsid w:val="00F43E0D"/>
    <w:rsid w:val="00F43FC0"/>
    <w:rsid w:val="00F440A7"/>
    <w:rsid w:val="00F44684"/>
    <w:rsid w:val="00F4471F"/>
    <w:rsid w:val="00F44B22"/>
    <w:rsid w:val="00F44BE7"/>
    <w:rsid w:val="00F44CBF"/>
    <w:rsid w:val="00F44CC0"/>
    <w:rsid w:val="00F44DAF"/>
    <w:rsid w:val="00F44EEB"/>
    <w:rsid w:val="00F44F4D"/>
    <w:rsid w:val="00F44FAA"/>
    <w:rsid w:val="00F44FC3"/>
    <w:rsid w:val="00F450E7"/>
    <w:rsid w:val="00F450EE"/>
    <w:rsid w:val="00F451E7"/>
    <w:rsid w:val="00F45300"/>
    <w:rsid w:val="00F45429"/>
    <w:rsid w:val="00F45465"/>
    <w:rsid w:val="00F45555"/>
    <w:rsid w:val="00F45956"/>
    <w:rsid w:val="00F45CAC"/>
    <w:rsid w:val="00F45DFB"/>
    <w:rsid w:val="00F45E4D"/>
    <w:rsid w:val="00F45FA3"/>
    <w:rsid w:val="00F45FDB"/>
    <w:rsid w:val="00F4607D"/>
    <w:rsid w:val="00F463C0"/>
    <w:rsid w:val="00F46409"/>
    <w:rsid w:val="00F46689"/>
    <w:rsid w:val="00F46718"/>
    <w:rsid w:val="00F46E03"/>
    <w:rsid w:val="00F474D0"/>
    <w:rsid w:val="00F4793D"/>
    <w:rsid w:val="00F47D0E"/>
    <w:rsid w:val="00F47D64"/>
    <w:rsid w:val="00F50074"/>
    <w:rsid w:val="00F50199"/>
    <w:rsid w:val="00F50311"/>
    <w:rsid w:val="00F5047F"/>
    <w:rsid w:val="00F504B7"/>
    <w:rsid w:val="00F505A4"/>
    <w:rsid w:val="00F505C4"/>
    <w:rsid w:val="00F50AF6"/>
    <w:rsid w:val="00F50DCF"/>
    <w:rsid w:val="00F512DC"/>
    <w:rsid w:val="00F5138E"/>
    <w:rsid w:val="00F513E4"/>
    <w:rsid w:val="00F5154D"/>
    <w:rsid w:val="00F5163A"/>
    <w:rsid w:val="00F51744"/>
    <w:rsid w:val="00F51949"/>
    <w:rsid w:val="00F51F48"/>
    <w:rsid w:val="00F51F6F"/>
    <w:rsid w:val="00F5202D"/>
    <w:rsid w:val="00F52056"/>
    <w:rsid w:val="00F52115"/>
    <w:rsid w:val="00F5213E"/>
    <w:rsid w:val="00F52283"/>
    <w:rsid w:val="00F52637"/>
    <w:rsid w:val="00F5263C"/>
    <w:rsid w:val="00F52AD7"/>
    <w:rsid w:val="00F52D1D"/>
    <w:rsid w:val="00F535EF"/>
    <w:rsid w:val="00F5381A"/>
    <w:rsid w:val="00F5394A"/>
    <w:rsid w:val="00F539EF"/>
    <w:rsid w:val="00F5400B"/>
    <w:rsid w:val="00F54053"/>
    <w:rsid w:val="00F5469F"/>
    <w:rsid w:val="00F54976"/>
    <w:rsid w:val="00F5497D"/>
    <w:rsid w:val="00F54A12"/>
    <w:rsid w:val="00F54C82"/>
    <w:rsid w:val="00F54EB1"/>
    <w:rsid w:val="00F54F32"/>
    <w:rsid w:val="00F55120"/>
    <w:rsid w:val="00F55127"/>
    <w:rsid w:val="00F553BA"/>
    <w:rsid w:val="00F5552C"/>
    <w:rsid w:val="00F558D0"/>
    <w:rsid w:val="00F5591E"/>
    <w:rsid w:val="00F55AAB"/>
    <w:rsid w:val="00F55AE4"/>
    <w:rsid w:val="00F55B54"/>
    <w:rsid w:val="00F55BEF"/>
    <w:rsid w:val="00F55CA7"/>
    <w:rsid w:val="00F560E9"/>
    <w:rsid w:val="00F5618F"/>
    <w:rsid w:val="00F5647C"/>
    <w:rsid w:val="00F56535"/>
    <w:rsid w:val="00F56586"/>
    <w:rsid w:val="00F569FF"/>
    <w:rsid w:val="00F56C9C"/>
    <w:rsid w:val="00F56CA1"/>
    <w:rsid w:val="00F56E58"/>
    <w:rsid w:val="00F56E6D"/>
    <w:rsid w:val="00F56E72"/>
    <w:rsid w:val="00F56EC9"/>
    <w:rsid w:val="00F56F8E"/>
    <w:rsid w:val="00F57034"/>
    <w:rsid w:val="00F57120"/>
    <w:rsid w:val="00F5753C"/>
    <w:rsid w:val="00F57615"/>
    <w:rsid w:val="00F57649"/>
    <w:rsid w:val="00F57704"/>
    <w:rsid w:val="00F57759"/>
    <w:rsid w:val="00F600C4"/>
    <w:rsid w:val="00F6031A"/>
    <w:rsid w:val="00F60611"/>
    <w:rsid w:val="00F6084F"/>
    <w:rsid w:val="00F60922"/>
    <w:rsid w:val="00F60AC6"/>
    <w:rsid w:val="00F60B4D"/>
    <w:rsid w:val="00F60C74"/>
    <w:rsid w:val="00F60CC0"/>
    <w:rsid w:val="00F60D2F"/>
    <w:rsid w:val="00F60E10"/>
    <w:rsid w:val="00F60E3A"/>
    <w:rsid w:val="00F60FD8"/>
    <w:rsid w:val="00F611B8"/>
    <w:rsid w:val="00F61263"/>
    <w:rsid w:val="00F6126A"/>
    <w:rsid w:val="00F6126E"/>
    <w:rsid w:val="00F61434"/>
    <w:rsid w:val="00F619A2"/>
    <w:rsid w:val="00F619D3"/>
    <w:rsid w:val="00F61D15"/>
    <w:rsid w:val="00F61F13"/>
    <w:rsid w:val="00F61F8B"/>
    <w:rsid w:val="00F61FCB"/>
    <w:rsid w:val="00F623DE"/>
    <w:rsid w:val="00F62534"/>
    <w:rsid w:val="00F62834"/>
    <w:rsid w:val="00F62E21"/>
    <w:rsid w:val="00F62EFC"/>
    <w:rsid w:val="00F630A8"/>
    <w:rsid w:val="00F631B2"/>
    <w:rsid w:val="00F6328A"/>
    <w:rsid w:val="00F63365"/>
    <w:rsid w:val="00F6338C"/>
    <w:rsid w:val="00F634A2"/>
    <w:rsid w:val="00F63537"/>
    <w:rsid w:val="00F63661"/>
    <w:rsid w:val="00F636F7"/>
    <w:rsid w:val="00F6377D"/>
    <w:rsid w:val="00F638C2"/>
    <w:rsid w:val="00F638F7"/>
    <w:rsid w:val="00F63989"/>
    <w:rsid w:val="00F63A61"/>
    <w:rsid w:val="00F63E1B"/>
    <w:rsid w:val="00F63EB3"/>
    <w:rsid w:val="00F6439E"/>
    <w:rsid w:val="00F6465D"/>
    <w:rsid w:val="00F646ED"/>
    <w:rsid w:val="00F64700"/>
    <w:rsid w:val="00F6472B"/>
    <w:rsid w:val="00F648D6"/>
    <w:rsid w:val="00F649DF"/>
    <w:rsid w:val="00F649FE"/>
    <w:rsid w:val="00F64BB1"/>
    <w:rsid w:val="00F64D50"/>
    <w:rsid w:val="00F64E46"/>
    <w:rsid w:val="00F64E77"/>
    <w:rsid w:val="00F64F45"/>
    <w:rsid w:val="00F651B2"/>
    <w:rsid w:val="00F65268"/>
    <w:rsid w:val="00F65364"/>
    <w:rsid w:val="00F6548F"/>
    <w:rsid w:val="00F65629"/>
    <w:rsid w:val="00F6576F"/>
    <w:rsid w:val="00F6593D"/>
    <w:rsid w:val="00F65947"/>
    <w:rsid w:val="00F65BAF"/>
    <w:rsid w:val="00F65DE2"/>
    <w:rsid w:val="00F65E42"/>
    <w:rsid w:val="00F65F27"/>
    <w:rsid w:val="00F660AD"/>
    <w:rsid w:val="00F6639D"/>
    <w:rsid w:val="00F66402"/>
    <w:rsid w:val="00F66558"/>
    <w:rsid w:val="00F666F9"/>
    <w:rsid w:val="00F66723"/>
    <w:rsid w:val="00F66D21"/>
    <w:rsid w:val="00F66DE8"/>
    <w:rsid w:val="00F66EF9"/>
    <w:rsid w:val="00F67015"/>
    <w:rsid w:val="00F671E4"/>
    <w:rsid w:val="00F67223"/>
    <w:rsid w:val="00F672E6"/>
    <w:rsid w:val="00F67753"/>
    <w:rsid w:val="00F6784F"/>
    <w:rsid w:val="00F67BD5"/>
    <w:rsid w:val="00F67C1C"/>
    <w:rsid w:val="00F67DC6"/>
    <w:rsid w:val="00F67E25"/>
    <w:rsid w:val="00F67EFB"/>
    <w:rsid w:val="00F700B8"/>
    <w:rsid w:val="00F70140"/>
    <w:rsid w:val="00F70544"/>
    <w:rsid w:val="00F7086D"/>
    <w:rsid w:val="00F70935"/>
    <w:rsid w:val="00F7094B"/>
    <w:rsid w:val="00F70A0B"/>
    <w:rsid w:val="00F70A1D"/>
    <w:rsid w:val="00F70C5F"/>
    <w:rsid w:val="00F70E2F"/>
    <w:rsid w:val="00F70EFF"/>
    <w:rsid w:val="00F7116C"/>
    <w:rsid w:val="00F711C8"/>
    <w:rsid w:val="00F71389"/>
    <w:rsid w:val="00F7142B"/>
    <w:rsid w:val="00F71501"/>
    <w:rsid w:val="00F71671"/>
    <w:rsid w:val="00F71714"/>
    <w:rsid w:val="00F71EC7"/>
    <w:rsid w:val="00F71EFC"/>
    <w:rsid w:val="00F71FC6"/>
    <w:rsid w:val="00F7252E"/>
    <w:rsid w:val="00F72708"/>
    <w:rsid w:val="00F727F9"/>
    <w:rsid w:val="00F72844"/>
    <w:rsid w:val="00F7298D"/>
    <w:rsid w:val="00F72A0D"/>
    <w:rsid w:val="00F72AEF"/>
    <w:rsid w:val="00F72DEA"/>
    <w:rsid w:val="00F72E6D"/>
    <w:rsid w:val="00F730E4"/>
    <w:rsid w:val="00F73247"/>
    <w:rsid w:val="00F73660"/>
    <w:rsid w:val="00F738DB"/>
    <w:rsid w:val="00F7391B"/>
    <w:rsid w:val="00F73B5C"/>
    <w:rsid w:val="00F742CF"/>
    <w:rsid w:val="00F74518"/>
    <w:rsid w:val="00F745DF"/>
    <w:rsid w:val="00F7471C"/>
    <w:rsid w:val="00F749E7"/>
    <w:rsid w:val="00F74A80"/>
    <w:rsid w:val="00F74AAF"/>
    <w:rsid w:val="00F74BF0"/>
    <w:rsid w:val="00F74D15"/>
    <w:rsid w:val="00F74ED0"/>
    <w:rsid w:val="00F74F71"/>
    <w:rsid w:val="00F75003"/>
    <w:rsid w:val="00F75111"/>
    <w:rsid w:val="00F7543B"/>
    <w:rsid w:val="00F75622"/>
    <w:rsid w:val="00F7566F"/>
    <w:rsid w:val="00F75C02"/>
    <w:rsid w:val="00F7618D"/>
    <w:rsid w:val="00F76206"/>
    <w:rsid w:val="00F763ED"/>
    <w:rsid w:val="00F76427"/>
    <w:rsid w:val="00F764DB"/>
    <w:rsid w:val="00F765CD"/>
    <w:rsid w:val="00F76796"/>
    <w:rsid w:val="00F76A3E"/>
    <w:rsid w:val="00F76B90"/>
    <w:rsid w:val="00F76D82"/>
    <w:rsid w:val="00F76E49"/>
    <w:rsid w:val="00F76F8E"/>
    <w:rsid w:val="00F771BF"/>
    <w:rsid w:val="00F7741C"/>
    <w:rsid w:val="00F7746A"/>
    <w:rsid w:val="00F775B4"/>
    <w:rsid w:val="00F77A0B"/>
    <w:rsid w:val="00F77A94"/>
    <w:rsid w:val="00F77BD3"/>
    <w:rsid w:val="00F77D12"/>
    <w:rsid w:val="00F77EC2"/>
    <w:rsid w:val="00F77F67"/>
    <w:rsid w:val="00F77FD7"/>
    <w:rsid w:val="00F802EA"/>
    <w:rsid w:val="00F8031B"/>
    <w:rsid w:val="00F803EB"/>
    <w:rsid w:val="00F80447"/>
    <w:rsid w:val="00F8091E"/>
    <w:rsid w:val="00F809D0"/>
    <w:rsid w:val="00F809FB"/>
    <w:rsid w:val="00F80A29"/>
    <w:rsid w:val="00F80B0E"/>
    <w:rsid w:val="00F80B91"/>
    <w:rsid w:val="00F80E53"/>
    <w:rsid w:val="00F80EA4"/>
    <w:rsid w:val="00F80F19"/>
    <w:rsid w:val="00F80F3B"/>
    <w:rsid w:val="00F81208"/>
    <w:rsid w:val="00F812B5"/>
    <w:rsid w:val="00F8132E"/>
    <w:rsid w:val="00F81645"/>
    <w:rsid w:val="00F81682"/>
    <w:rsid w:val="00F8171C"/>
    <w:rsid w:val="00F81766"/>
    <w:rsid w:val="00F817F8"/>
    <w:rsid w:val="00F818CC"/>
    <w:rsid w:val="00F81AEC"/>
    <w:rsid w:val="00F81B07"/>
    <w:rsid w:val="00F81C81"/>
    <w:rsid w:val="00F81E38"/>
    <w:rsid w:val="00F81E59"/>
    <w:rsid w:val="00F81EB5"/>
    <w:rsid w:val="00F822BE"/>
    <w:rsid w:val="00F822D0"/>
    <w:rsid w:val="00F826CA"/>
    <w:rsid w:val="00F82925"/>
    <w:rsid w:val="00F82B65"/>
    <w:rsid w:val="00F82F37"/>
    <w:rsid w:val="00F833FD"/>
    <w:rsid w:val="00F83515"/>
    <w:rsid w:val="00F83571"/>
    <w:rsid w:val="00F83713"/>
    <w:rsid w:val="00F83781"/>
    <w:rsid w:val="00F83B37"/>
    <w:rsid w:val="00F83C79"/>
    <w:rsid w:val="00F84586"/>
    <w:rsid w:val="00F847A7"/>
    <w:rsid w:val="00F84804"/>
    <w:rsid w:val="00F848DC"/>
    <w:rsid w:val="00F849E1"/>
    <w:rsid w:val="00F84B88"/>
    <w:rsid w:val="00F84C18"/>
    <w:rsid w:val="00F84C25"/>
    <w:rsid w:val="00F84C7A"/>
    <w:rsid w:val="00F84E8E"/>
    <w:rsid w:val="00F84EA5"/>
    <w:rsid w:val="00F84EF7"/>
    <w:rsid w:val="00F850EB"/>
    <w:rsid w:val="00F8512E"/>
    <w:rsid w:val="00F856BE"/>
    <w:rsid w:val="00F858E2"/>
    <w:rsid w:val="00F86184"/>
    <w:rsid w:val="00F8619C"/>
    <w:rsid w:val="00F86361"/>
    <w:rsid w:val="00F8637E"/>
    <w:rsid w:val="00F863AB"/>
    <w:rsid w:val="00F864ED"/>
    <w:rsid w:val="00F86911"/>
    <w:rsid w:val="00F869BD"/>
    <w:rsid w:val="00F86A44"/>
    <w:rsid w:val="00F86DEE"/>
    <w:rsid w:val="00F86E6A"/>
    <w:rsid w:val="00F872C1"/>
    <w:rsid w:val="00F872F9"/>
    <w:rsid w:val="00F872FC"/>
    <w:rsid w:val="00F87439"/>
    <w:rsid w:val="00F8751F"/>
    <w:rsid w:val="00F87633"/>
    <w:rsid w:val="00F876FA"/>
    <w:rsid w:val="00F878B2"/>
    <w:rsid w:val="00F87AA8"/>
    <w:rsid w:val="00F87B1E"/>
    <w:rsid w:val="00F87C6B"/>
    <w:rsid w:val="00F87F0C"/>
    <w:rsid w:val="00F9009B"/>
    <w:rsid w:val="00F90182"/>
    <w:rsid w:val="00F9030E"/>
    <w:rsid w:val="00F905D9"/>
    <w:rsid w:val="00F908FD"/>
    <w:rsid w:val="00F90A2D"/>
    <w:rsid w:val="00F90AD3"/>
    <w:rsid w:val="00F910EF"/>
    <w:rsid w:val="00F91116"/>
    <w:rsid w:val="00F91446"/>
    <w:rsid w:val="00F9149B"/>
    <w:rsid w:val="00F91633"/>
    <w:rsid w:val="00F91697"/>
    <w:rsid w:val="00F916FD"/>
    <w:rsid w:val="00F917DD"/>
    <w:rsid w:val="00F918B9"/>
    <w:rsid w:val="00F91BEA"/>
    <w:rsid w:val="00F91D7D"/>
    <w:rsid w:val="00F91EDC"/>
    <w:rsid w:val="00F91EF0"/>
    <w:rsid w:val="00F91F27"/>
    <w:rsid w:val="00F92007"/>
    <w:rsid w:val="00F920EC"/>
    <w:rsid w:val="00F92591"/>
    <w:rsid w:val="00F927A1"/>
    <w:rsid w:val="00F92927"/>
    <w:rsid w:val="00F92A21"/>
    <w:rsid w:val="00F92E28"/>
    <w:rsid w:val="00F930F7"/>
    <w:rsid w:val="00F933E3"/>
    <w:rsid w:val="00F933F9"/>
    <w:rsid w:val="00F934F8"/>
    <w:rsid w:val="00F93545"/>
    <w:rsid w:val="00F93570"/>
    <w:rsid w:val="00F93943"/>
    <w:rsid w:val="00F93A80"/>
    <w:rsid w:val="00F93B23"/>
    <w:rsid w:val="00F93E08"/>
    <w:rsid w:val="00F93FA2"/>
    <w:rsid w:val="00F94728"/>
    <w:rsid w:val="00F9487B"/>
    <w:rsid w:val="00F94B05"/>
    <w:rsid w:val="00F94F34"/>
    <w:rsid w:val="00F95022"/>
    <w:rsid w:val="00F950B1"/>
    <w:rsid w:val="00F95203"/>
    <w:rsid w:val="00F9527E"/>
    <w:rsid w:val="00F95368"/>
    <w:rsid w:val="00F9546B"/>
    <w:rsid w:val="00F95732"/>
    <w:rsid w:val="00F95894"/>
    <w:rsid w:val="00F959DD"/>
    <w:rsid w:val="00F95BD6"/>
    <w:rsid w:val="00F960FC"/>
    <w:rsid w:val="00F96200"/>
    <w:rsid w:val="00F96306"/>
    <w:rsid w:val="00F96359"/>
    <w:rsid w:val="00F96384"/>
    <w:rsid w:val="00F963B9"/>
    <w:rsid w:val="00F964DD"/>
    <w:rsid w:val="00F965D5"/>
    <w:rsid w:val="00F96749"/>
    <w:rsid w:val="00F96763"/>
    <w:rsid w:val="00F96885"/>
    <w:rsid w:val="00F96A89"/>
    <w:rsid w:val="00F96E7D"/>
    <w:rsid w:val="00F97186"/>
    <w:rsid w:val="00F97279"/>
    <w:rsid w:val="00F97474"/>
    <w:rsid w:val="00F97626"/>
    <w:rsid w:val="00F97871"/>
    <w:rsid w:val="00F97A82"/>
    <w:rsid w:val="00F97C9D"/>
    <w:rsid w:val="00F97FF0"/>
    <w:rsid w:val="00FA0273"/>
    <w:rsid w:val="00FA03CB"/>
    <w:rsid w:val="00FA03F8"/>
    <w:rsid w:val="00FA05C8"/>
    <w:rsid w:val="00FA0A56"/>
    <w:rsid w:val="00FA0D57"/>
    <w:rsid w:val="00FA0DC3"/>
    <w:rsid w:val="00FA12A5"/>
    <w:rsid w:val="00FA1366"/>
    <w:rsid w:val="00FA1369"/>
    <w:rsid w:val="00FA13A6"/>
    <w:rsid w:val="00FA13B1"/>
    <w:rsid w:val="00FA13E1"/>
    <w:rsid w:val="00FA1588"/>
    <w:rsid w:val="00FA1596"/>
    <w:rsid w:val="00FA15C6"/>
    <w:rsid w:val="00FA16A5"/>
    <w:rsid w:val="00FA176F"/>
    <w:rsid w:val="00FA1A86"/>
    <w:rsid w:val="00FA1CE0"/>
    <w:rsid w:val="00FA1D70"/>
    <w:rsid w:val="00FA1FF6"/>
    <w:rsid w:val="00FA2039"/>
    <w:rsid w:val="00FA20FD"/>
    <w:rsid w:val="00FA2214"/>
    <w:rsid w:val="00FA229A"/>
    <w:rsid w:val="00FA2507"/>
    <w:rsid w:val="00FA2948"/>
    <w:rsid w:val="00FA29ED"/>
    <w:rsid w:val="00FA2B94"/>
    <w:rsid w:val="00FA2EB4"/>
    <w:rsid w:val="00FA316D"/>
    <w:rsid w:val="00FA31CB"/>
    <w:rsid w:val="00FA31E5"/>
    <w:rsid w:val="00FA3524"/>
    <w:rsid w:val="00FA3AB6"/>
    <w:rsid w:val="00FA3B21"/>
    <w:rsid w:val="00FA3B49"/>
    <w:rsid w:val="00FA3BC7"/>
    <w:rsid w:val="00FA3DF0"/>
    <w:rsid w:val="00FA3ECE"/>
    <w:rsid w:val="00FA3F98"/>
    <w:rsid w:val="00FA3FD5"/>
    <w:rsid w:val="00FA42F3"/>
    <w:rsid w:val="00FA442D"/>
    <w:rsid w:val="00FA47CA"/>
    <w:rsid w:val="00FA4904"/>
    <w:rsid w:val="00FA4A32"/>
    <w:rsid w:val="00FA4AE8"/>
    <w:rsid w:val="00FA4B4D"/>
    <w:rsid w:val="00FA4C0A"/>
    <w:rsid w:val="00FA4FC7"/>
    <w:rsid w:val="00FA503B"/>
    <w:rsid w:val="00FA513D"/>
    <w:rsid w:val="00FA515C"/>
    <w:rsid w:val="00FA5227"/>
    <w:rsid w:val="00FA5480"/>
    <w:rsid w:val="00FA5609"/>
    <w:rsid w:val="00FA58DF"/>
    <w:rsid w:val="00FA5AC0"/>
    <w:rsid w:val="00FA5D6F"/>
    <w:rsid w:val="00FA5D85"/>
    <w:rsid w:val="00FA5DB2"/>
    <w:rsid w:val="00FA5F5C"/>
    <w:rsid w:val="00FA5F5E"/>
    <w:rsid w:val="00FA5FE7"/>
    <w:rsid w:val="00FA6059"/>
    <w:rsid w:val="00FA60AC"/>
    <w:rsid w:val="00FA61B8"/>
    <w:rsid w:val="00FA63BE"/>
    <w:rsid w:val="00FA659E"/>
    <w:rsid w:val="00FA6DAC"/>
    <w:rsid w:val="00FA6EC9"/>
    <w:rsid w:val="00FA7182"/>
    <w:rsid w:val="00FA71F1"/>
    <w:rsid w:val="00FA7345"/>
    <w:rsid w:val="00FA757E"/>
    <w:rsid w:val="00FA75A0"/>
    <w:rsid w:val="00FA7C2C"/>
    <w:rsid w:val="00FB0360"/>
    <w:rsid w:val="00FB0D88"/>
    <w:rsid w:val="00FB1043"/>
    <w:rsid w:val="00FB10A4"/>
    <w:rsid w:val="00FB12F6"/>
    <w:rsid w:val="00FB145E"/>
    <w:rsid w:val="00FB1681"/>
    <w:rsid w:val="00FB16FA"/>
    <w:rsid w:val="00FB1776"/>
    <w:rsid w:val="00FB1B90"/>
    <w:rsid w:val="00FB1C62"/>
    <w:rsid w:val="00FB1E53"/>
    <w:rsid w:val="00FB1F74"/>
    <w:rsid w:val="00FB1F92"/>
    <w:rsid w:val="00FB2047"/>
    <w:rsid w:val="00FB2093"/>
    <w:rsid w:val="00FB20B8"/>
    <w:rsid w:val="00FB22F3"/>
    <w:rsid w:val="00FB2337"/>
    <w:rsid w:val="00FB247F"/>
    <w:rsid w:val="00FB26B4"/>
    <w:rsid w:val="00FB2CA6"/>
    <w:rsid w:val="00FB2E7B"/>
    <w:rsid w:val="00FB2F68"/>
    <w:rsid w:val="00FB31F3"/>
    <w:rsid w:val="00FB325D"/>
    <w:rsid w:val="00FB3290"/>
    <w:rsid w:val="00FB37A4"/>
    <w:rsid w:val="00FB3843"/>
    <w:rsid w:val="00FB3B56"/>
    <w:rsid w:val="00FB3E06"/>
    <w:rsid w:val="00FB4164"/>
    <w:rsid w:val="00FB462C"/>
    <w:rsid w:val="00FB4692"/>
    <w:rsid w:val="00FB47DE"/>
    <w:rsid w:val="00FB4AF6"/>
    <w:rsid w:val="00FB4CCA"/>
    <w:rsid w:val="00FB4DE7"/>
    <w:rsid w:val="00FB52F4"/>
    <w:rsid w:val="00FB53B3"/>
    <w:rsid w:val="00FB54D9"/>
    <w:rsid w:val="00FB5995"/>
    <w:rsid w:val="00FB5AE1"/>
    <w:rsid w:val="00FB5B96"/>
    <w:rsid w:val="00FB5BA9"/>
    <w:rsid w:val="00FB5C22"/>
    <w:rsid w:val="00FB5E7D"/>
    <w:rsid w:val="00FB6175"/>
    <w:rsid w:val="00FB62F9"/>
    <w:rsid w:val="00FB63F8"/>
    <w:rsid w:val="00FB6465"/>
    <w:rsid w:val="00FB685A"/>
    <w:rsid w:val="00FB69D1"/>
    <w:rsid w:val="00FB6C6F"/>
    <w:rsid w:val="00FB6E5E"/>
    <w:rsid w:val="00FB6ECB"/>
    <w:rsid w:val="00FB7026"/>
    <w:rsid w:val="00FB70BE"/>
    <w:rsid w:val="00FB71CD"/>
    <w:rsid w:val="00FB7322"/>
    <w:rsid w:val="00FB7359"/>
    <w:rsid w:val="00FB7425"/>
    <w:rsid w:val="00FB746E"/>
    <w:rsid w:val="00FB7512"/>
    <w:rsid w:val="00FB767A"/>
    <w:rsid w:val="00FB7749"/>
    <w:rsid w:val="00FB7779"/>
    <w:rsid w:val="00FC0186"/>
    <w:rsid w:val="00FC05BF"/>
    <w:rsid w:val="00FC07E8"/>
    <w:rsid w:val="00FC0836"/>
    <w:rsid w:val="00FC0A6D"/>
    <w:rsid w:val="00FC0C04"/>
    <w:rsid w:val="00FC0CB7"/>
    <w:rsid w:val="00FC0D84"/>
    <w:rsid w:val="00FC0D8A"/>
    <w:rsid w:val="00FC0DDE"/>
    <w:rsid w:val="00FC12EB"/>
    <w:rsid w:val="00FC13AB"/>
    <w:rsid w:val="00FC1536"/>
    <w:rsid w:val="00FC15FA"/>
    <w:rsid w:val="00FC177B"/>
    <w:rsid w:val="00FC1A45"/>
    <w:rsid w:val="00FC1B4F"/>
    <w:rsid w:val="00FC1BBF"/>
    <w:rsid w:val="00FC1D20"/>
    <w:rsid w:val="00FC1F54"/>
    <w:rsid w:val="00FC2001"/>
    <w:rsid w:val="00FC20B9"/>
    <w:rsid w:val="00FC21DC"/>
    <w:rsid w:val="00FC255E"/>
    <w:rsid w:val="00FC26C9"/>
    <w:rsid w:val="00FC2CB8"/>
    <w:rsid w:val="00FC2F33"/>
    <w:rsid w:val="00FC30DC"/>
    <w:rsid w:val="00FC3108"/>
    <w:rsid w:val="00FC3166"/>
    <w:rsid w:val="00FC35E5"/>
    <w:rsid w:val="00FC360A"/>
    <w:rsid w:val="00FC3610"/>
    <w:rsid w:val="00FC3802"/>
    <w:rsid w:val="00FC3983"/>
    <w:rsid w:val="00FC3B2B"/>
    <w:rsid w:val="00FC3BF5"/>
    <w:rsid w:val="00FC3D4E"/>
    <w:rsid w:val="00FC4245"/>
    <w:rsid w:val="00FC434C"/>
    <w:rsid w:val="00FC43D8"/>
    <w:rsid w:val="00FC461F"/>
    <w:rsid w:val="00FC4700"/>
    <w:rsid w:val="00FC490A"/>
    <w:rsid w:val="00FC49EE"/>
    <w:rsid w:val="00FC4A38"/>
    <w:rsid w:val="00FC4C54"/>
    <w:rsid w:val="00FC4D06"/>
    <w:rsid w:val="00FC50C5"/>
    <w:rsid w:val="00FC5259"/>
    <w:rsid w:val="00FC52AD"/>
    <w:rsid w:val="00FC54AB"/>
    <w:rsid w:val="00FC54C5"/>
    <w:rsid w:val="00FC553A"/>
    <w:rsid w:val="00FC5830"/>
    <w:rsid w:val="00FC5DA1"/>
    <w:rsid w:val="00FC601E"/>
    <w:rsid w:val="00FC6091"/>
    <w:rsid w:val="00FC614F"/>
    <w:rsid w:val="00FC623A"/>
    <w:rsid w:val="00FC62B5"/>
    <w:rsid w:val="00FC6664"/>
    <w:rsid w:val="00FC6716"/>
    <w:rsid w:val="00FC69E1"/>
    <w:rsid w:val="00FC6C9C"/>
    <w:rsid w:val="00FC6D15"/>
    <w:rsid w:val="00FC6D62"/>
    <w:rsid w:val="00FC6FC4"/>
    <w:rsid w:val="00FC70CC"/>
    <w:rsid w:val="00FC716B"/>
    <w:rsid w:val="00FC717D"/>
    <w:rsid w:val="00FC7755"/>
    <w:rsid w:val="00FC7769"/>
    <w:rsid w:val="00FC7CC8"/>
    <w:rsid w:val="00FC7CF0"/>
    <w:rsid w:val="00FC7D5E"/>
    <w:rsid w:val="00FD0025"/>
    <w:rsid w:val="00FD0182"/>
    <w:rsid w:val="00FD02FC"/>
    <w:rsid w:val="00FD0315"/>
    <w:rsid w:val="00FD0597"/>
    <w:rsid w:val="00FD05E7"/>
    <w:rsid w:val="00FD066C"/>
    <w:rsid w:val="00FD07FF"/>
    <w:rsid w:val="00FD0D04"/>
    <w:rsid w:val="00FD1029"/>
    <w:rsid w:val="00FD10FF"/>
    <w:rsid w:val="00FD125B"/>
    <w:rsid w:val="00FD1422"/>
    <w:rsid w:val="00FD1430"/>
    <w:rsid w:val="00FD145C"/>
    <w:rsid w:val="00FD1D53"/>
    <w:rsid w:val="00FD1EA6"/>
    <w:rsid w:val="00FD1FA3"/>
    <w:rsid w:val="00FD2D64"/>
    <w:rsid w:val="00FD32B2"/>
    <w:rsid w:val="00FD3462"/>
    <w:rsid w:val="00FD37D8"/>
    <w:rsid w:val="00FD3D89"/>
    <w:rsid w:val="00FD3E4B"/>
    <w:rsid w:val="00FD3EC9"/>
    <w:rsid w:val="00FD40C1"/>
    <w:rsid w:val="00FD4118"/>
    <w:rsid w:val="00FD414E"/>
    <w:rsid w:val="00FD423D"/>
    <w:rsid w:val="00FD453E"/>
    <w:rsid w:val="00FD456C"/>
    <w:rsid w:val="00FD45B7"/>
    <w:rsid w:val="00FD45D5"/>
    <w:rsid w:val="00FD45F7"/>
    <w:rsid w:val="00FD498D"/>
    <w:rsid w:val="00FD4A65"/>
    <w:rsid w:val="00FD4B79"/>
    <w:rsid w:val="00FD4D48"/>
    <w:rsid w:val="00FD4D67"/>
    <w:rsid w:val="00FD4F4C"/>
    <w:rsid w:val="00FD4FDB"/>
    <w:rsid w:val="00FD530C"/>
    <w:rsid w:val="00FD53A1"/>
    <w:rsid w:val="00FD54BC"/>
    <w:rsid w:val="00FD54ED"/>
    <w:rsid w:val="00FD55C7"/>
    <w:rsid w:val="00FD5651"/>
    <w:rsid w:val="00FD5A46"/>
    <w:rsid w:val="00FD5BF7"/>
    <w:rsid w:val="00FD5C15"/>
    <w:rsid w:val="00FD5C7B"/>
    <w:rsid w:val="00FD5E2A"/>
    <w:rsid w:val="00FD6081"/>
    <w:rsid w:val="00FD60FD"/>
    <w:rsid w:val="00FD617D"/>
    <w:rsid w:val="00FD6248"/>
    <w:rsid w:val="00FD6255"/>
    <w:rsid w:val="00FD62E1"/>
    <w:rsid w:val="00FD6355"/>
    <w:rsid w:val="00FD65F5"/>
    <w:rsid w:val="00FD6833"/>
    <w:rsid w:val="00FD687F"/>
    <w:rsid w:val="00FD6CCF"/>
    <w:rsid w:val="00FD7083"/>
    <w:rsid w:val="00FD717B"/>
    <w:rsid w:val="00FD7241"/>
    <w:rsid w:val="00FD7340"/>
    <w:rsid w:val="00FD7594"/>
    <w:rsid w:val="00FD75BF"/>
    <w:rsid w:val="00FD76D8"/>
    <w:rsid w:val="00FD78D4"/>
    <w:rsid w:val="00FD7989"/>
    <w:rsid w:val="00FD7BC1"/>
    <w:rsid w:val="00FE0029"/>
    <w:rsid w:val="00FE00AF"/>
    <w:rsid w:val="00FE05CF"/>
    <w:rsid w:val="00FE073A"/>
    <w:rsid w:val="00FE0814"/>
    <w:rsid w:val="00FE0D4B"/>
    <w:rsid w:val="00FE0F93"/>
    <w:rsid w:val="00FE10A7"/>
    <w:rsid w:val="00FE11BD"/>
    <w:rsid w:val="00FE1726"/>
    <w:rsid w:val="00FE197E"/>
    <w:rsid w:val="00FE1A22"/>
    <w:rsid w:val="00FE1BFA"/>
    <w:rsid w:val="00FE1C99"/>
    <w:rsid w:val="00FE1D15"/>
    <w:rsid w:val="00FE1E10"/>
    <w:rsid w:val="00FE1E88"/>
    <w:rsid w:val="00FE2190"/>
    <w:rsid w:val="00FE2193"/>
    <w:rsid w:val="00FE2436"/>
    <w:rsid w:val="00FE24F7"/>
    <w:rsid w:val="00FE2587"/>
    <w:rsid w:val="00FE262F"/>
    <w:rsid w:val="00FE2AB3"/>
    <w:rsid w:val="00FE2ADE"/>
    <w:rsid w:val="00FE2C4E"/>
    <w:rsid w:val="00FE2DE5"/>
    <w:rsid w:val="00FE33F3"/>
    <w:rsid w:val="00FE347A"/>
    <w:rsid w:val="00FE3588"/>
    <w:rsid w:val="00FE3646"/>
    <w:rsid w:val="00FE37EC"/>
    <w:rsid w:val="00FE38EA"/>
    <w:rsid w:val="00FE395C"/>
    <w:rsid w:val="00FE3A0A"/>
    <w:rsid w:val="00FE3AE4"/>
    <w:rsid w:val="00FE3B2F"/>
    <w:rsid w:val="00FE3B33"/>
    <w:rsid w:val="00FE3BE9"/>
    <w:rsid w:val="00FE3D27"/>
    <w:rsid w:val="00FE40A8"/>
    <w:rsid w:val="00FE40C6"/>
    <w:rsid w:val="00FE40C7"/>
    <w:rsid w:val="00FE42E2"/>
    <w:rsid w:val="00FE4481"/>
    <w:rsid w:val="00FE44E0"/>
    <w:rsid w:val="00FE4687"/>
    <w:rsid w:val="00FE46B3"/>
    <w:rsid w:val="00FE46BC"/>
    <w:rsid w:val="00FE475A"/>
    <w:rsid w:val="00FE4997"/>
    <w:rsid w:val="00FE4BF2"/>
    <w:rsid w:val="00FE4C09"/>
    <w:rsid w:val="00FE4F6D"/>
    <w:rsid w:val="00FE50E2"/>
    <w:rsid w:val="00FE5464"/>
    <w:rsid w:val="00FE57A3"/>
    <w:rsid w:val="00FE57D2"/>
    <w:rsid w:val="00FE57D4"/>
    <w:rsid w:val="00FE5889"/>
    <w:rsid w:val="00FE5BDE"/>
    <w:rsid w:val="00FE5F99"/>
    <w:rsid w:val="00FE6128"/>
    <w:rsid w:val="00FE6304"/>
    <w:rsid w:val="00FE636A"/>
    <w:rsid w:val="00FE63D3"/>
    <w:rsid w:val="00FE6831"/>
    <w:rsid w:val="00FE692C"/>
    <w:rsid w:val="00FE6ABC"/>
    <w:rsid w:val="00FE6CC1"/>
    <w:rsid w:val="00FE6D5A"/>
    <w:rsid w:val="00FE6F2E"/>
    <w:rsid w:val="00FE7797"/>
    <w:rsid w:val="00FE7983"/>
    <w:rsid w:val="00FE7A9C"/>
    <w:rsid w:val="00FE7B18"/>
    <w:rsid w:val="00FE7D43"/>
    <w:rsid w:val="00FE7FDF"/>
    <w:rsid w:val="00FF0059"/>
    <w:rsid w:val="00FF0437"/>
    <w:rsid w:val="00FF0473"/>
    <w:rsid w:val="00FF083E"/>
    <w:rsid w:val="00FF0881"/>
    <w:rsid w:val="00FF090A"/>
    <w:rsid w:val="00FF11AA"/>
    <w:rsid w:val="00FF12B0"/>
    <w:rsid w:val="00FF1586"/>
    <w:rsid w:val="00FF16E7"/>
    <w:rsid w:val="00FF199A"/>
    <w:rsid w:val="00FF19D3"/>
    <w:rsid w:val="00FF1B0A"/>
    <w:rsid w:val="00FF1B3F"/>
    <w:rsid w:val="00FF2246"/>
    <w:rsid w:val="00FF22C0"/>
    <w:rsid w:val="00FF24B9"/>
    <w:rsid w:val="00FF26E4"/>
    <w:rsid w:val="00FF2DAC"/>
    <w:rsid w:val="00FF3066"/>
    <w:rsid w:val="00FF30A0"/>
    <w:rsid w:val="00FF34C6"/>
    <w:rsid w:val="00FF3872"/>
    <w:rsid w:val="00FF3ADD"/>
    <w:rsid w:val="00FF3B19"/>
    <w:rsid w:val="00FF3D03"/>
    <w:rsid w:val="00FF3E7D"/>
    <w:rsid w:val="00FF3EF8"/>
    <w:rsid w:val="00FF3F8F"/>
    <w:rsid w:val="00FF3FA6"/>
    <w:rsid w:val="00FF4113"/>
    <w:rsid w:val="00FF42B6"/>
    <w:rsid w:val="00FF436A"/>
    <w:rsid w:val="00FF43A1"/>
    <w:rsid w:val="00FF4560"/>
    <w:rsid w:val="00FF467E"/>
    <w:rsid w:val="00FF4707"/>
    <w:rsid w:val="00FF47A2"/>
    <w:rsid w:val="00FF48CD"/>
    <w:rsid w:val="00FF490F"/>
    <w:rsid w:val="00FF4A99"/>
    <w:rsid w:val="00FF4BE9"/>
    <w:rsid w:val="00FF4E2C"/>
    <w:rsid w:val="00FF533F"/>
    <w:rsid w:val="00FF542F"/>
    <w:rsid w:val="00FF546B"/>
    <w:rsid w:val="00FF5652"/>
    <w:rsid w:val="00FF5AFA"/>
    <w:rsid w:val="00FF5CEF"/>
    <w:rsid w:val="00FF5E1F"/>
    <w:rsid w:val="00FF5FB8"/>
    <w:rsid w:val="00FF6143"/>
    <w:rsid w:val="00FF61A8"/>
    <w:rsid w:val="00FF6404"/>
    <w:rsid w:val="00FF6408"/>
    <w:rsid w:val="00FF660B"/>
    <w:rsid w:val="00FF6816"/>
    <w:rsid w:val="00FF690F"/>
    <w:rsid w:val="00FF695D"/>
    <w:rsid w:val="00FF698F"/>
    <w:rsid w:val="00FF6B6E"/>
    <w:rsid w:val="00FF6B7E"/>
    <w:rsid w:val="00FF6BE8"/>
    <w:rsid w:val="00FF6CBF"/>
    <w:rsid w:val="00FF6CC0"/>
    <w:rsid w:val="00FF6D39"/>
    <w:rsid w:val="00FF70B9"/>
    <w:rsid w:val="00FF75A6"/>
    <w:rsid w:val="00FF7622"/>
    <w:rsid w:val="00FF76A3"/>
    <w:rsid w:val="00FF7706"/>
    <w:rsid w:val="00FF7792"/>
    <w:rsid w:val="00FF7A2F"/>
    <w:rsid w:val="00FF7A9E"/>
    <w:rsid w:val="00FF7AF3"/>
    <w:rsid w:val="00FF7D7C"/>
    <w:rsid w:val="00FF7E00"/>
    <w:rsid w:val="00FF7E5B"/>
    <w:rsid w:val="00FF7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>
      <o:colormenu v:ext="edit" strokecolor="yellow"/>
    </o:shapedefaults>
    <o:shapelayout v:ext="edit">
      <o:idmap v:ext="edit" data="1"/>
      <o:rules v:ext="edit">
        <o:r id="V:Rule12" type="connector" idref="#_x0000_s1031"/>
        <o:r id="V:Rule13" type="connector" idref="#_x0000_s1030"/>
        <o:r id="V:Rule14" type="connector" idref="#_x0000_s1041"/>
        <o:r id="V:Rule15" type="connector" idref="#_x0000_s1038"/>
        <o:r id="V:Rule16" type="connector" idref="#_x0000_s1033"/>
        <o:r id="V:Rule17" type="connector" idref="#_x0000_s1047"/>
        <o:r id="V:Rule18" type="connector" idref="#_x0000_s1048"/>
        <o:r id="V:Rule19" type="connector" idref="#_x0000_s1062"/>
        <o:r id="V:Rule20" type="connector" idref="#_x0000_s1051"/>
        <o:r id="V:Rule21" type="connector" idref="#_x0000_s1042"/>
        <o:r id="V:Rule22" type="connector" idref="#_x0000_s104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824D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7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mačacia lebka - popis.dotx</Template>
  <TotalTime>1</TotalTime>
  <Pages>2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Budd</dc:creator>
  <cp:keywords/>
  <dc:description/>
  <cp:lastModifiedBy>Richard Budd</cp:lastModifiedBy>
  <cp:revision>2</cp:revision>
  <dcterms:created xsi:type="dcterms:W3CDTF">2016-12-27T20:33:00Z</dcterms:created>
  <dcterms:modified xsi:type="dcterms:W3CDTF">2016-12-27T20:33:00Z</dcterms:modified>
</cp:coreProperties>
</file>